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2359" w14:textId="77777777" w:rsidR="00737A99" w:rsidRPr="005814F5" w:rsidRDefault="0091365A" w:rsidP="00020B35">
      <w:pPr>
        <w:spacing w:after="0"/>
        <w:jc w:val="right"/>
      </w:pPr>
      <w:r>
        <w:rPr>
          <w:noProof/>
          <w:lang w:eastAsia="en-AU"/>
        </w:rPr>
        <w:drawing>
          <wp:inline distT="0" distB="0" distL="0" distR="0" wp14:anchorId="52DEE569" wp14:editId="4C13DC7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68EDD2A3" w14:textId="78BE54E3" w:rsidR="00E5089C" w:rsidRPr="001B51BF" w:rsidRDefault="00380F44" w:rsidP="00020B35">
      <w:pPr>
        <w:pStyle w:val="DocumentTitle"/>
        <w:spacing w:before="3360"/>
      </w:pPr>
      <w:bookmarkStart w:id="0" w:name="_Toc403992342"/>
      <w:bookmarkStart w:id="1" w:name="_Toc403992578"/>
      <w:bookmarkStart w:id="2" w:name="_Toc403992662"/>
      <w:r w:rsidRPr="001B51BF">
        <w:t>D</w:t>
      </w:r>
      <w:bookmarkEnd w:id="0"/>
      <w:bookmarkEnd w:id="1"/>
      <w:bookmarkEnd w:id="2"/>
      <w:r w:rsidR="00604180">
        <w:t xml:space="preserve">raft Inclusive Melbourne Action Plan 2024-26 </w:t>
      </w:r>
    </w:p>
    <w:p w14:paraId="06B6B818" w14:textId="600D4935" w:rsidR="000F3535" w:rsidRDefault="00604180" w:rsidP="001B51BF">
      <w:pPr>
        <w:pStyle w:val="Subtitle"/>
      </w:pPr>
      <w:r>
        <w:t>Part One</w:t>
      </w:r>
    </w:p>
    <w:p w14:paraId="05EA3A85" w14:textId="77777777" w:rsidR="00B152AF" w:rsidRPr="00E5089C" w:rsidRDefault="00020B35" w:rsidP="00020B35">
      <w:pPr>
        <w:pStyle w:val="TOCHeading"/>
        <w:rPr>
          <w:rFonts w:hint="eastAsia"/>
        </w:rPr>
      </w:pPr>
      <w:r>
        <w:br w:type="page"/>
      </w:r>
      <w:bookmarkStart w:id="3" w:name="_Toc403992663"/>
      <w:bookmarkStart w:id="4" w:name="_Toc403992345"/>
      <w:bookmarkStart w:id="5" w:name="_Toc403992580"/>
      <w:r w:rsidR="00B152AF" w:rsidRPr="00E5089C">
        <w:lastRenderedPageBreak/>
        <w:t>Contents</w:t>
      </w:r>
      <w:bookmarkEnd w:id="3"/>
    </w:p>
    <w:p w14:paraId="554D8B19" w14:textId="09948426" w:rsidR="002B3515" w:rsidRDefault="00B152AF">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\o "1-3" \h \z \u </w:instrText>
      </w:r>
      <w:r>
        <w:fldChar w:fldCharType="separate"/>
      </w:r>
      <w:hyperlink w:anchor="_Toc169860887" w:history="1">
        <w:r w:rsidR="002B3515" w:rsidRPr="00576B50">
          <w:rPr>
            <w:rStyle w:val="Hyperlink"/>
            <w:noProof/>
          </w:rPr>
          <w:t>Strategic Context</w:t>
        </w:r>
        <w:r w:rsidR="002B3515">
          <w:rPr>
            <w:noProof/>
            <w:webHidden/>
          </w:rPr>
          <w:tab/>
        </w:r>
        <w:r w:rsidR="002B3515">
          <w:rPr>
            <w:noProof/>
            <w:webHidden/>
          </w:rPr>
          <w:fldChar w:fldCharType="begin"/>
        </w:r>
        <w:r w:rsidR="002B3515">
          <w:rPr>
            <w:noProof/>
            <w:webHidden/>
          </w:rPr>
          <w:instrText xml:space="preserve"> PAGEREF _Toc169860887 \h </w:instrText>
        </w:r>
        <w:r w:rsidR="002B3515">
          <w:rPr>
            <w:noProof/>
            <w:webHidden/>
          </w:rPr>
        </w:r>
        <w:r w:rsidR="002B3515">
          <w:rPr>
            <w:noProof/>
            <w:webHidden/>
          </w:rPr>
          <w:fldChar w:fldCharType="separate"/>
        </w:r>
        <w:r w:rsidR="002B3515">
          <w:rPr>
            <w:noProof/>
            <w:webHidden/>
          </w:rPr>
          <w:t>3</w:t>
        </w:r>
        <w:r w:rsidR="002B3515">
          <w:rPr>
            <w:noProof/>
            <w:webHidden/>
          </w:rPr>
          <w:fldChar w:fldCharType="end"/>
        </w:r>
      </w:hyperlink>
    </w:p>
    <w:p w14:paraId="1ADE153A" w14:textId="39462A4D" w:rsidR="002B3515" w:rsidRDefault="002B3515">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hyperlink w:anchor="_Toc169860888" w:history="1">
        <w:r w:rsidRPr="00576B50">
          <w:rPr>
            <w:rStyle w:val="Hyperlink"/>
            <w:noProof/>
          </w:rPr>
          <w:t>Background – Inclusion Plans Review</w:t>
        </w:r>
        <w:r>
          <w:rPr>
            <w:noProof/>
            <w:webHidden/>
          </w:rPr>
          <w:tab/>
        </w:r>
        <w:r>
          <w:rPr>
            <w:noProof/>
            <w:webHidden/>
          </w:rPr>
          <w:fldChar w:fldCharType="begin"/>
        </w:r>
        <w:r>
          <w:rPr>
            <w:noProof/>
            <w:webHidden/>
          </w:rPr>
          <w:instrText xml:space="preserve"> PAGEREF _Toc169860888 \h </w:instrText>
        </w:r>
        <w:r>
          <w:rPr>
            <w:noProof/>
            <w:webHidden/>
          </w:rPr>
        </w:r>
        <w:r>
          <w:rPr>
            <w:noProof/>
            <w:webHidden/>
          </w:rPr>
          <w:fldChar w:fldCharType="separate"/>
        </w:r>
        <w:r>
          <w:rPr>
            <w:noProof/>
            <w:webHidden/>
          </w:rPr>
          <w:t>3</w:t>
        </w:r>
        <w:r>
          <w:rPr>
            <w:noProof/>
            <w:webHidden/>
          </w:rPr>
          <w:fldChar w:fldCharType="end"/>
        </w:r>
      </w:hyperlink>
    </w:p>
    <w:p w14:paraId="54E10F10" w14:textId="38FD3398" w:rsidR="002B3515" w:rsidRDefault="002B3515">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hyperlink w:anchor="_Toc169860889" w:history="1">
        <w:r w:rsidRPr="00576B50">
          <w:rPr>
            <w:rStyle w:val="Hyperlink"/>
            <w:noProof/>
          </w:rPr>
          <w:t>This Plan</w:t>
        </w:r>
        <w:r>
          <w:rPr>
            <w:noProof/>
            <w:webHidden/>
          </w:rPr>
          <w:tab/>
        </w:r>
        <w:r>
          <w:rPr>
            <w:noProof/>
            <w:webHidden/>
          </w:rPr>
          <w:fldChar w:fldCharType="begin"/>
        </w:r>
        <w:r>
          <w:rPr>
            <w:noProof/>
            <w:webHidden/>
          </w:rPr>
          <w:instrText xml:space="preserve"> PAGEREF _Toc169860889 \h </w:instrText>
        </w:r>
        <w:r>
          <w:rPr>
            <w:noProof/>
            <w:webHidden/>
          </w:rPr>
        </w:r>
        <w:r>
          <w:rPr>
            <w:noProof/>
            <w:webHidden/>
          </w:rPr>
          <w:fldChar w:fldCharType="separate"/>
        </w:r>
        <w:r>
          <w:rPr>
            <w:noProof/>
            <w:webHidden/>
          </w:rPr>
          <w:t>4</w:t>
        </w:r>
        <w:r>
          <w:rPr>
            <w:noProof/>
            <w:webHidden/>
          </w:rPr>
          <w:fldChar w:fldCharType="end"/>
        </w:r>
      </w:hyperlink>
    </w:p>
    <w:p w14:paraId="590BAD1B" w14:textId="36CD76A0" w:rsidR="002B3515" w:rsidRDefault="002B3515">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hyperlink w:anchor="_Toc169860890" w:history="1">
        <w:r w:rsidRPr="00576B50">
          <w:rPr>
            <w:rStyle w:val="Hyperlink"/>
            <w:noProof/>
          </w:rPr>
          <w:t>Monitoring and Data Collection – Measuring Impact and Success</w:t>
        </w:r>
        <w:r>
          <w:rPr>
            <w:noProof/>
            <w:webHidden/>
          </w:rPr>
          <w:tab/>
        </w:r>
        <w:r>
          <w:rPr>
            <w:noProof/>
            <w:webHidden/>
          </w:rPr>
          <w:fldChar w:fldCharType="begin"/>
        </w:r>
        <w:r>
          <w:rPr>
            <w:noProof/>
            <w:webHidden/>
          </w:rPr>
          <w:instrText xml:space="preserve"> PAGEREF _Toc169860890 \h </w:instrText>
        </w:r>
        <w:r>
          <w:rPr>
            <w:noProof/>
            <w:webHidden/>
          </w:rPr>
        </w:r>
        <w:r>
          <w:rPr>
            <w:noProof/>
            <w:webHidden/>
          </w:rPr>
          <w:fldChar w:fldCharType="separate"/>
        </w:r>
        <w:r>
          <w:rPr>
            <w:noProof/>
            <w:webHidden/>
          </w:rPr>
          <w:t>4</w:t>
        </w:r>
        <w:r>
          <w:rPr>
            <w:noProof/>
            <w:webHidden/>
          </w:rPr>
          <w:fldChar w:fldCharType="end"/>
        </w:r>
      </w:hyperlink>
    </w:p>
    <w:p w14:paraId="2FFCCBE9" w14:textId="461FCCB0" w:rsidR="002B3515" w:rsidRDefault="002B3515">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hyperlink w:anchor="_Toc169860891" w:history="1">
        <w:r w:rsidRPr="00576B50">
          <w:rPr>
            <w:rStyle w:val="Hyperlink"/>
            <w:noProof/>
          </w:rPr>
          <w:t>Priority 1. Organisation, Services, Programs and Places for All</w:t>
        </w:r>
        <w:r>
          <w:rPr>
            <w:noProof/>
            <w:webHidden/>
          </w:rPr>
          <w:tab/>
        </w:r>
        <w:r>
          <w:rPr>
            <w:noProof/>
            <w:webHidden/>
          </w:rPr>
          <w:fldChar w:fldCharType="begin"/>
        </w:r>
        <w:r>
          <w:rPr>
            <w:noProof/>
            <w:webHidden/>
          </w:rPr>
          <w:instrText xml:space="preserve"> PAGEREF _Toc169860891 \h </w:instrText>
        </w:r>
        <w:r>
          <w:rPr>
            <w:noProof/>
            <w:webHidden/>
          </w:rPr>
        </w:r>
        <w:r>
          <w:rPr>
            <w:noProof/>
            <w:webHidden/>
          </w:rPr>
          <w:fldChar w:fldCharType="separate"/>
        </w:r>
        <w:r>
          <w:rPr>
            <w:noProof/>
            <w:webHidden/>
          </w:rPr>
          <w:t>5</w:t>
        </w:r>
        <w:r>
          <w:rPr>
            <w:noProof/>
            <w:webHidden/>
          </w:rPr>
          <w:fldChar w:fldCharType="end"/>
        </w:r>
      </w:hyperlink>
    </w:p>
    <w:p w14:paraId="10278117" w14:textId="7FBFB9DD"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892" w:history="1">
        <w:r w:rsidRPr="00576B50">
          <w:rPr>
            <w:rStyle w:val="Hyperlink"/>
            <w:noProof/>
          </w:rPr>
          <w:t>Theme: Workplace</w:t>
        </w:r>
        <w:r>
          <w:rPr>
            <w:noProof/>
            <w:webHidden/>
          </w:rPr>
          <w:tab/>
        </w:r>
        <w:r>
          <w:rPr>
            <w:noProof/>
            <w:webHidden/>
          </w:rPr>
          <w:fldChar w:fldCharType="begin"/>
        </w:r>
        <w:r>
          <w:rPr>
            <w:noProof/>
            <w:webHidden/>
          </w:rPr>
          <w:instrText xml:space="preserve"> PAGEREF _Toc169860892 \h </w:instrText>
        </w:r>
        <w:r>
          <w:rPr>
            <w:noProof/>
            <w:webHidden/>
          </w:rPr>
        </w:r>
        <w:r>
          <w:rPr>
            <w:noProof/>
            <w:webHidden/>
          </w:rPr>
          <w:fldChar w:fldCharType="separate"/>
        </w:r>
        <w:r>
          <w:rPr>
            <w:noProof/>
            <w:webHidden/>
          </w:rPr>
          <w:t>5</w:t>
        </w:r>
        <w:r>
          <w:rPr>
            <w:noProof/>
            <w:webHidden/>
          </w:rPr>
          <w:fldChar w:fldCharType="end"/>
        </w:r>
      </w:hyperlink>
    </w:p>
    <w:p w14:paraId="569001DB" w14:textId="264299CC"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893" w:history="1">
        <w:r w:rsidRPr="00576B50">
          <w:rPr>
            <w:rStyle w:val="Hyperlink"/>
            <w:noProof/>
          </w:rPr>
          <w:t>Theme: Accessible information and communications</w:t>
        </w:r>
        <w:r>
          <w:rPr>
            <w:noProof/>
            <w:webHidden/>
          </w:rPr>
          <w:tab/>
        </w:r>
        <w:r>
          <w:rPr>
            <w:noProof/>
            <w:webHidden/>
          </w:rPr>
          <w:fldChar w:fldCharType="begin"/>
        </w:r>
        <w:r>
          <w:rPr>
            <w:noProof/>
            <w:webHidden/>
          </w:rPr>
          <w:instrText xml:space="preserve"> PAGEREF _Toc169860893 \h </w:instrText>
        </w:r>
        <w:r>
          <w:rPr>
            <w:noProof/>
            <w:webHidden/>
          </w:rPr>
        </w:r>
        <w:r>
          <w:rPr>
            <w:noProof/>
            <w:webHidden/>
          </w:rPr>
          <w:fldChar w:fldCharType="separate"/>
        </w:r>
        <w:r>
          <w:rPr>
            <w:noProof/>
            <w:webHidden/>
          </w:rPr>
          <w:t>5</w:t>
        </w:r>
        <w:r>
          <w:rPr>
            <w:noProof/>
            <w:webHidden/>
          </w:rPr>
          <w:fldChar w:fldCharType="end"/>
        </w:r>
      </w:hyperlink>
    </w:p>
    <w:p w14:paraId="6DA418BB" w14:textId="12901EF5"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894" w:history="1">
        <w:r w:rsidRPr="00576B50">
          <w:rPr>
            <w:rStyle w:val="Hyperlink"/>
            <w:noProof/>
          </w:rPr>
          <w:t>Theme: Services, programs and events that meet diverse community needs</w:t>
        </w:r>
        <w:r>
          <w:rPr>
            <w:noProof/>
            <w:webHidden/>
          </w:rPr>
          <w:tab/>
        </w:r>
        <w:r>
          <w:rPr>
            <w:noProof/>
            <w:webHidden/>
          </w:rPr>
          <w:fldChar w:fldCharType="begin"/>
        </w:r>
        <w:r>
          <w:rPr>
            <w:noProof/>
            <w:webHidden/>
          </w:rPr>
          <w:instrText xml:space="preserve"> PAGEREF _Toc169860894 \h </w:instrText>
        </w:r>
        <w:r>
          <w:rPr>
            <w:noProof/>
            <w:webHidden/>
          </w:rPr>
        </w:r>
        <w:r>
          <w:rPr>
            <w:noProof/>
            <w:webHidden/>
          </w:rPr>
          <w:fldChar w:fldCharType="separate"/>
        </w:r>
        <w:r>
          <w:rPr>
            <w:noProof/>
            <w:webHidden/>
          </w:rPr>
          <w:t>5</w:t>
        </w:r>
        <w:r>
          <w:rPr>
            <w:noProof/>
            <w:webHidden/>
          </w:rPr>
          <w:fldChar w:fldCharType="end"/>
        </w:r>
      </w:hyperlink>
    </w:p>
    <w:p w14:paraId="4B55A688" w14:textId="7929E4E2"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895" w:history="1">
        <w:r w:rsidRPr="00576B50">
          <w:rPr>
            <w:rStyle w:val="Hyperlink"/>
            <w:noProof/>
          </w:rPr>
          <w:t>Theme: Safe, welcoming, and accessible places and spaces</w:t>
        </w:r>
        <w:r>
          <w:rPr>
            <w:noProof/>
            <w:webHidden/>
          </w:rPr>
          <w:tab/>
        </w:r>
        <w:r>
          <w:rPr>
            <w:noProof/>
            <w:webHidden/>
          </w:rPr>
          <w:fldChar w:fldCharType="begin"/>
        </w:r>
        <w:r>
          <w:rPr>
            <w:noProof/>
            <w:webHidden/>
          </w:rPr>
          <w:instrText xml:space="preserve"> PAGEREF _Toc169860895 \h </w:instrText>
        </w:r>
        <w:r>
          <w:rPr>
            <w:noProof/>
            <w:webHidden/>
          </w:rPr>
        </w:r>
        <w:r>
          <w:rPr>
            <w:noProof/>
            <w:webHidden/>
          </w:rPr>
          <w:fldChar w:fldCharType="separate"/>
        </w:r>
        <w:r>
          <w:rPr>
            <w:noProof/>
            <w:webHidden/>
          </w:rPr>
          <w:t>6</w:t>
        </w:r>
        <w:r>
          <w:rPr>
            <w:noProof/>
            <w:webHidden/>
          </w:rPr>
          <w:fldChar w:fldCharType="end"/>
        </w:r>
      </w:hyperlink>
    </w:p>
    <w:p w14:paraId="2FE29F20" w14:textId="4BC1BF40" w:rsidR="002B3515" w:rsidRDefault="002B3515">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hyperlink w:anchor="_Toc169860896" w:history="1">
        <w:r w:rsidRPr="00576B50">
          <w:rPr>
            <w:rStyle w:val="Hyperlink"/>
            <w:noProof/>
          </w:rPr>
          <w:t>Priority 2. Sustainable and fair recovery</w:t>
        </w:r>
        <w:r>
          <w:rPr>
            <w:noProof/>
            <w:webHidden/>
          </w:rPr>
          <w:tab/>
        </w:r>
        <w:r>
          <w:rPr>
            <w:noProof/>
            <w:webHidden/>
          </w:rPr>
          <w:fldChar w:fldCharType="begin"/>
        </w:r>
        <w:r>
          <w:rPr>
            <w:noProof/>
            <w:webHidden/>
          </w:rPr>
          <w:instrText xml:space="preserve"> PAGEREF _Toc169860896 \h </w:instrText>
        </w:r>
        <w:r>
          <w:rPr>
            <w:noProof/>
            <w:webHidden/>
          </w:rPr>
        </w:r>
        <w:r>
          <w:rPr>
            <w:noProof/>
            <w:webHidden/>
          </w:rPr>
          <w:fldChar w:fldCharType="separate"/>
        </w:r>
        <w:r>
          <w:rPr>
            <w:noProof/>
            <w:webHidden/>
          </w:rPr>
          <w:t>6</w:t>
        </w:r>
        <w:r>
          <w:rPr>
            <w:noProof/>
            <w:webHidden/>
          </w:rPr>
          <w:fldChar w:fldCharType="end"/>
        </w:r>
      </w:hyperlink>
    </w:p>
    <w:p w14:paraId="23FF61CC" w14:textId="2E749297"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897" w:history="1">
        <w:r w:rsidRPr="00576B50">
          <w:rPr>
            <w:rStyle w:val="Hyperlink"/>
            <w:noProof/>
          </w:rPr>
          <w:t>Theme: Economic empowerment and capacity building</w:t>
        </w:r>
        <w:r>
          <w:rPr>
            <w:noProof/>
            <w:webHidden/>
          </w:rPr>
          <w:tab/>
        </w:r>
        <w:r>
          <w:rPr>
            <w:noProof/>
            <w:webHidden/>
          </w:rPr>
          <w:fldChar w:fldCharType="begin"/>
        </w:r>
        <w:r>
          <w:rPr>
            <w:noProof/>
            <w:webHidden/>
          </w:rPr>
          <w:instrText xml:space="preserve"> PAGEREF _Toc169860897 \h </w:instrText>
        </w:r>
        <w:r>
          <w:rPr>
            <w:noProof/>
            <w:webHidden/>
          </w:rPr>
        </w:r>
        <w:r>
          <w:rPr>
            <w:noProof/>
            <w:webHidden/>
          </w:rPr>
          <w:fldChar w:fldCharType="separate"/>
        </w:r>
        <w:r>
          <w:rPr>
            <w:noProof/>
            <w:webHidden/>
          </w:rPr>
          <w:t>7</w:t>
        </w:r>
        <w:r>
          <w:rPr>
            <w:noProof/>
            <w:webHidden/>
          </w:rPr>
          <w:fldChar w:fldCharType="end"/>
        </w:r>
      </w:hyperlink>
    </w:p>
    <w:p w14:paraId="17579A6A" w14:textId="7A87A0DB"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898" w:history="1">
        <w:r w:rsidRPr="00576B50">
          <w:rPr>
            <w:rStyle w:val="Hyperlink"/>
            <w:noProof/>
          </w:rPr>
          <w:t>Theme: Entrepreneurship and employment</w:t>
        </w:r>
        <w:r>
          <w:rPr>
            <w:noProof/>
            <w:webHidden/>
          </w:rPr>
          <w:tab/>
        </w:r>
        <w:r>
          <w:rPr>
            <w:noProof/>
            <w:webHidden/>
          </w:rPr>
          <w:fldChar w:fldCharType="begin"/>
        </w:r>
        <w:r>
          <w:rPr>
            <w:noProof/>
            <w:webHidden/>
          </w:rPr>
          <w:instrText xml:space="preserve"> PAGEREF _Toc169860898 \h </w:instrText>
        </w:r>
        <w:r>
          <w:rPr>
            <w:noProof/>
            <w:webHidden/>
          </w:rPr>
        </w:r>
        <w:r>
          <w:rPr>
            <w:noProof/>
            <w:webHidden/>
          </w:rPr>
          <w:fldChar w:fldCharType="separate"/>
        </w:r>
        <w:r>
          <w:rPr>
            <w:noProof/>
            <w:webHidden/>
          </w:rPr>
          <w:t>7</w:t>
        </w:r>
        <w:r>
          <w:rPr>
            <w:noProof/>
            <w:webHidden/>
          </w:rPr>
          <w:fldChar w:fldCharType="end"/>
        </w:r>
      </w:hyperlink>
    </w:p>
    <w:p w14:paraId="16CB9D0B" w14:textId="6A6A0BF8" w:rsidR="002B3515" w:rsidRDefault="002B3515">
      <w:pPr>
        <w:pStyle w:val="TOC1"/>
        <w:tabs>
          <w:tab w:val="right" w:leader="dot" w:pos="9769"/>
        </w:tabs>
        <w:rPr>
          <w:rFonts w:asciiTheme="minorHAnsi" w:eastAsiaTheme="minorEastAsia" w:hAnsiTheme="minorHAnsi" w:cstheme="minorBidi"/>
          <w:noProof/>
          <w:kern w:val="2"/>
          <w:sz w:val="22"/>
          <w:szCs w:val="22"/>
          <w:lang w:eastAsia="en-AU"/>
          <w14:ligatures w14:val="standardContextual"/>
        </w:rPr>
      </w:pPr>
      <w:hyperlink w:anchor="_Toc169860899" w:history="1">
        <w:r w:rsidRPr="00576B50">
          <w:rPr>
            <w:rStyle w:val="Hyperlink"/>
            <w:noProof/>
          </w:rPr>
          <w:t>Priority 3. Empowered participatory communities</w:t>
        </w:r>
        <w:r>
          <w:rPr>
            <w:noProof/>
            <w:webHidden/>
          </w:rPr>
          <w:tab/>
        </w:r>
        <w:r>
          <w:rPr>
            <w:noProof/>
            <w:webHidden/>
          </w:rPr>
          <w:fldChar w:fldCharType="begin"/>
        </w:r>
        <w:r>
          <w:rPr>
            <w:noProof/>
            <w:webHidden/>
          </w:rPr>
          <w:instrText xml:space="preserve"> PAGEREF _Toc169860899 \h </w:instrText>
        </w:r>
        <w:r>
          <w:rPr>
            <w:noProof/>
            <w:webHidden/>
          </w:rPr>
        </w:r>
        <w:r>
          <w:rPr>
            <w:noProof/>
            <w:webHidden/>
          </w:rPr>
          <w:fldChar w:fldCharType="separate"/>
        </w:r>
        <w:r>
          <w:rPr>
            <w:noProof/>
            <w:webHidden/>
          </w:rPr>
          <w:t>7</w:t>
        </w:r>
        <w:r>
          <w:rPr>
            <w:noProof/>
            <w:webHidden/>
          </w:rPr>
          <w:fldChar w:fldCharType="end"/>
        </w:r>
      </w:hyperlink>
    </w:p>
    <w:p w14:paraId="1C545BE1" w14:textId="186A02ED"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900" w:history="1">
        <w:r w:rsidRPr="00576B50">
          <w:rPr>
            <w:rStyle w:val="Hyperlink"/>
            <w:noProof/>
          </w:rPr>
          <w:t>Theme: Community voice and participation</w:t>
        </w:r>
        <w:r>
          <w:rPr>
            <w:noProof/>
            <w:webHidden/>
          </w:rPr>
          <w:tab/>
        </w:r>
        <w:r>
          <w:rPr>
            <w:noProof/>
            <w:webHidden/>
          </w:rPr>
          <w:fldChar w:fldCharType="begin"/>
        </w:r>
        <w:r>
          <w:rPr>
            <w:noProof/>
            <w:webHidden/>
          </w:rPr>
          <w:instrText xml:space="preserve"> PAGEREF _Toc169860900 \h </w:instrText>
        </w:r>
        <w:r>
          <w:rPr>
            <w:noProof/>
            <w:webHidden/>
          </w:rPr>
        </w:r>
        <w:r>
          <w:rPr>
            <w:noProof/>
            <w:webHidden/>
          </w:rPr>
          <w:fldChar w:fldCharType="separate"/>
        </w:r>
        <w:r>
          <w:rPr>
            <w:noProof/>
            <w:webHidden/>
          </w:rPr>
          <w:t>8</w:t>
        </w:r>
        <w:r>
          <w:rPr>
            <w:noProof/>
            <w:webHidden/>
          </w:rPr>
          <w:fldChar w:fldCharType="end"/>
        </w:r>
      </w:hyperlink>
    </w:p>
    <w:p w14:paraId="6B559902" w14:textId="4008632C" w:rsidR="002B3515" w:rsidRDefault="002B3515">
      <w:pPr>
        <w:pStyle w:val="TOC2"/>
        <w:rPr>
          <w:rFonts w:asciiTheme="minorHAnsi" w:eastAsiaTheme="minorEastAsia" w:hAnsiTheme="minorHAnsi" w:cstheme="minorBidi"/>
          <w:noProof/>
          <w:kern w:val="2"/>
          <w:sz w:val="22"/>
          <w:szCs w:val="22"/>
          <w:lang w:eastAsia="en-AU"/>
          <w14:ligatures w14:val="standardContextual"/>
        </w:rPr>
      </w:pPr>
      <w:hyperlink w:anchor="_Toc169860901" w:history="1">
        <w:r w:rsidRPr="00576B50">
          <w:rPr>
            <w:rStyle w:val="Hyperlink"/>
            <w:noProof/>
          </w:rPr>
          <w:t>Theme: Community connection and social cohesion</w:t>
        </w:r>
        <w:r>
          <w:rPr>
            <w:noProof/>
            <w:webHidden/>
          </w:rPr>
          <w:tab/>
        </w:r>
        <w:r>
          <w:rPr>
            <w:noProof/>
            <w:webHidden/>
          </w:rPr>
          <w:fldChar w:fldCharType="begin"/>
        </w:r>
        <w:r>
          <w:rPr>
            <w:noProof/>
            <w:webHidden/>
          </w:rPr>
          <w:instrText xml:space="preserve"> PAGEREF _Toc169860901 \h </w:instrText>
        </w:r>
        <w:r>
          <w:rPr>
            <w:noProof/>
            <w:webHidden/>
          </w:rPr>
        </w:r>
        <w:r>
          <w:rPr>
            <w:noProof/>
            <w:webHidden/>
          </w:rPr>
          <w:fldChar w:fldCharType="separate"/>
        </w:r>
        <w:r>
          <w:rPr>
            <w:noProof/>
            <w:webHidden/>
          </w:rPr>
          <w:t>8</w:t>
        </w:r>
        <w:r>
          <w:rPr>
            <w:noProof/>
            <w:webHidden/>
          </w:rPr>
          <w:fldChar w:fldCharType="end"/>
        </w:r>
      </w:hyperlink>
    </w:p>
    <w:p w14:paraId="79D09C33" w14:textId="4DDBCC80" w:rsidR="00BE6801" w:rsidRPr="00802A52" w:rsidRDefault="00B152AF" w:rsidP="00802A52">
      <w:pPr>
        <w:pStyle w:val="Heading1"/>
        <w:rPr>
          <w:rFonts w:hint="eastAsia"/>
        </w:rPr>
      </w:pPr>
      <w:r>
        <w:rPr>
          <w:noProof/>
        </w:rPr>
        <w:fldChar w:fldCharType="end"/>
      </w:r>
      <w:r>
        <w:rPr>
          <w:rFonts w:hint="eastAsia"/>
        </w:rPr>
        <w:br w:type="page"/>
      </w:r>
      <w:bookmarkStart w:id="6" w:name="_Toc419982304"/>
      <w:bookmarkStart w:id="7" w:name="_Toc419982305"/>
      <w:bookmarkStart w:id="8" w:name="_Toc169860887"/>
      <w:r w:rsidR="00604180">
        <w:t>Strategic Context</w:t>
      </w:r>
      <w:bookmarkEnd w:id="4"/>
      <w:bookmarkEnd w:id="5"/>
      <w:bookmarkEnd w:id="6"/>
      <w:bookmarkEnd w:id="7"/>
      <w:bookmarkEnd w:id="8"/>
    </w:p>
    <w:p w14:paraId="530537C7" w14:textId="52CB5CF2" w:rsidR="00BE6801" w:rsidRDefault="00604180" w:rsidP="005814F5">
      <w:r w:rsidRPr="00604180">
        <w:t>The Inclusive Melbourne Strategy 2022–32 is the overarching organisational strategy that ensures inclusion is at the forefront when we undertake any policy, program, facility and service development across the municipality. This plan should be read in conjunction with the strategy.</w:t>
      </w:r>
      <w:r w:rsidR="00BE6801" w:rsidRPr="00AB6132">
        <w:t xml:space="preserve"> </w:t>
      </w:r>
    </w:p>
    <w:p w14:paraId="60864AF3" w14:textId="77777777" w:rsidR="00604180" w:rsidRDefault="00604180" w:rsidP="00604180">
      <w:r>
        <w:t>The Strategy focuses on three priority areas:</w:t>
      </w:r>
    </w:p>
    <w:p w14:paraId="1AF62CDD" w14:textId="1363831C" w:rsidR="00604180" w:rsidRDefault="00604180" w:rsidP="00C234B2">
      <w:pPr>
        <w:pStyle w:val="ListNumber"/>
      </w:pPr>
      <w:r>
        <w:t>Organisation, services, programs and places for all – a diverse and inclusive workforce underpins our delivery of services, programs and places that are accessible and meet the needs of our diverse communities.</w:t>
      </w:r>
    </w:p>
    <w:p w14:paraId="7123D2EE" w14:textId="6A839D5D" w:rsidR="00604180" w:rsidRDefault="00604180" w:rsidP="00C234B2">
      <w:pPr>
        <w:pStyle w:val="ListNumber"/>
      </w:pPr>
      <w:r>
        <w:t xml:space="preserve">Sustainable and fair recovery – a diverse and resilient community where all people can participate in economic life and benefit from our shared prosperity.  </w:t>
      </w:r>
    </w:p>
    <w:p w14:paraId="26519C83" w14:textId="0988A9E0" w:rsidR="00604180" w:rsidRDefault="00604180" w:rsidP="00C234B2">
      <w:pPr>
        <w:pStyle w:val="ListNumber"/>
      </w:pPr>
      <w:r>
        <w:t>Empowered participatory communities – encouraging participation from all community members, ensuring that people feel heard, and their needs are addressed.</w:t>
      </w:r>
    </w:p>
    <w:p w14:paraId="2E67A810" w14:textId="23EE1646" w:rsidR="00604180" w:rsidRDefault="00604180" w:rsidP="00604180">
      <w:r>
        <w:t>This 10–year strategy acts as an overarching framework for the Draft Inclusive Melbourne Action Plan 2024–26 and other key strategies and plans that deliver on Council’s priorities for an inclusive city, including:</w:t>
      </w:r>
    </w:p>
    <w:p w14:paraId="7D156443" w14:textId="6C522D67" w:rsidR="00604180" w:rsidRDefault="00604180" w:rsidP="00F12C6B">
      <w:pPr>
        <w:pStyle w:val="ListBullet"/>
      </w:pPr>
      <w:r>
        <w:t>Economic Development Strategy 2031</w:t>
      </w:r>
    </w:p>
    <w:p w14:paraId="76979A2E" w14:textId="7E217919" w:rsidR="00604180" w:rsidRDefault="00604180" w:rsidP="00F12C6B">
      <w:pPr>
        <w:pStyle w:val="ListBullet"/>
      </w:pPr>
      <w:r>
        <w:t>Draft Homelessness Strategy 2024-2030</w:t>
      </w:r>
    </w:p>
    <w:p w14:paraId="72B99F8A" w14:textId="6F5DBA78" w:rsidR="00604180" w:rsidRDefault="00ED51DE" w:rsidP="00F12C6B">
      <w:pPr>
        <w:pStyle w:val="ListBullet"/>
      </w:pPr>
      <w:r>
        <w:t>Reconciliation</w:t>
      </w:r>
      <w:r w:rsidR="00604180">
        <w:t xml:space="preserve"> Action Plan (in development)</w:t>
      </w:r>
    </w:p>
    <w:p w14:paraId="4A53CF38" w14:textId="51D087DE" w:rsidR="00604180" w:rsidRDefault="00ED51DE" w:rsidP="00F12C6B">
      <w:pPr>
        <w:pStyle w:val="ListBullet"/>
      </w:pPr>
      <w:r>
        <w:t>Affordable</w:t>
      </w:r>
      <w:r w:rsidR="00604180">
        <w:t xml:space="preserve"> housing </w:t>
      </w:r>
      <w:r>
        <w:t>Strategy</w:t>
      </w:r>
      <w:r w:rsidR="00604180">
        <w:t xml:space="preserve"> 2020-2030</w:t>
      </w:r>
    </w:p>
    <w:p w14:paraId="627AF5CA" w14:textId="2D8F5FAD" w:rsidR="00604180" w:rsidRDefault="00ED51DE" w:rsidP="00F12C6B">
      <w:pPr>
        <w:pStyle w:val="ListBullet"/>
      </w:pPr>
      <w:r>
        <w:t>Melbourne</w:t>
      </w:r>
      <w:r w:rsidR="00604180">
        <w:t xml:space="preserve"> A Great Place </w:t>
      </w:r>
      <w:r>
        <w:t>t</w:t>
      </w:r>
      <w:r w:rsidR="00604180">
        <w:t>o Age 2020-24</w:t>
      </w:r>
    </w:p>
    <w:p w14:paraId="62B503CF" w14:textId="3CC7D170" w:rsidR="00604180" w:rsidRDefault="00604180" w:rsidP="00F12C6B">
      <w:pPr>
        <w:pStyle w:val="ListBullet"/>
      </w:pPr>
      <w:r>
        <w:t xml:space="preserve">Public Health and Wellbeing </w:t>
      </w:r>
      <w:r w:rsidR="00ED51DE">
        <w:t>Plan</w:t>
      </w:r>
      <w:r>
        <w:t xml:space="preserve"> 2021-25</w:t>
      </w:r>
    </w:p>
    <w:p w14:paraId="6D96D87E" w14:textId="7638B4B3" w:rsidR="00C234B2" w:rsidRPr="002B3515" w:rsidRDefault="00604180" w:rsidP="00AD2B6E">
      <w:pPr>
        <w:pStyle w:val="ListBullet"/>
      </w:pPr>
      <w:r>
        <w:t>Gender Equality Action Plan 2022-25</w:t>
      </w:r>
    </w:p>
    <w:p w14:paraId="1CA83D16" w14:textId="3BBA1A7C" w:rsidR="00604180" w:rsidRPr="008747DA" w:rsidRDefault="00604180" w:rsidP="002B3515">
      <w:pPr>
        <w:pStyle w:val="Heading1"/>
      </w:pPr>
      <w:bookmarkStart w:id="9" w:name="_Toc169860888"/>
      <w:r w:rsidRPr="008747DA">
        <w:t>Background – Inclusion Plans Review</w:t>
      </w:r>
      <w:bookmarkEnd w:id="9"/>
    </w:p>
    <w:p w14:paraId="67207BD0" w14:textId="4EFC449F" w:rsidR="00604180" w:rsidRPr="00604180" w:rsidRDefault="00604180" w:rsidP="00604180">
      <w:pPr>
        <w:rPr>
          <w:rStyle w:val="BoldChar"/>
          <w:b w:val="0"/>
          <w:bCs/>
        </w:rPr>
      </w:pPr>
      <w:r w:rsidRPr="00604180">
        <w:rPr>
          <w:rStyle w:val="BoldChar"/>
          <w:b w:val="0"/>
          <w:bCs/>
        </w:rPr>
        <w:t xml:space="preserve">In 2023, a review was undertaken to determine the future of three inclusion–focused action plans that support the Inclusive Melbourne Strategy: </w:t>
      </w:r>
    </w:p>
    <w:p w14:paraId="643AC615" w14:textId="52C9E35C" w:rsidR="00604180" w:rsidRPr="00F12C6B" w:rsidRDefault="00604180" w:rsidP="00F12C6B">
      <w:pPr>
        <w:pStyle w:val="ListBullet"/>
      </w:pPr>
      <w:r w:rsidRPr="00F12C6B">
        <w:t>Disability Access and Inclusion Plan 2020–24</w:t>
      </w:r>
    </w:p>
    <w:p w14:paraId="3DCE0692" w14:textId="2C39A1CD" w:rsidR="00604180" w:rsidRPr="00F12C6B" w:rsidRDefault="00604180" w:rsidP="00F12C6B">
      <w:pPr>
        <w:pStyle w:val="ListBullet"/>
      </w:pPr>
      <w:r w:rsidRPr="00F12C6B">
        <w:t>Women’s Safety and Empowerment Action Plan 2021–24</w:t>
      </w:r>
    </w:p>
    <w:p w14:paraId="37822977" w14:textId="6D278B86" w:rsidR="00604180" w:rsidRPr="00C234B2" w:rsidRDefault="00604180" w:rsidP="00604180">
      <w:pPr>
        <w:pStyle w:val="ListBullet"/>
        <w:rPr>
          <w:rStyle w:val="BoldChar"/>
          <w:b w:val="0"/>
        </w:rPr>
      </w:pPr>
      <w:r w:rsidRPr="00F12C6B">
        <w:t>Inclusive Melbourne Strategy Implementation Plan 2022–24</w:t>
      </w:r>
    </w:p>
    <w:p w14:paraId="47784A48" w14:textId="21209203" w:rsidR="00604180" w:rsidRPr="00604180" w:rsidRDefault="00604180" w:rsidP="00604180">
      <w:pPr>
        <w:rPr>
          <w:rStyle w:val="BoldChar"/>
          <w:b w:val="0"/>
          <w:bCs/>
        </w:rPr>
      </w:pPr>
      <w:r w:rsidRPr="00604180">
        <w:rPr>
          <w:rStyle w:val="BoldChar"/>
          <w:b w:val="0"/>
          <w:bCs/>
        </w:rPr>
        <w:t>The review included consultation with 149 community members with lived experience of exclusion or disadvantage, six community organisations whose work focuses on inclusion, and 46 City of Melbourne staff. It identified that having multiple inclusion plans for different communities was confusing, and that having multiple strategies and plans doesn’t necessarily translate to having more impact. In addition, community members would prefer fewer, focused actions that get done, rather than committing to too many things.</w:t>
      </w:r>
    </w:p>
    <w:p w14:paraId="0CD08EDC" w14:textId="637EB101" w:rsidR="00ED51DE" w:rsidRDefault="00604180" w:rsidP="00ED51DE">
      <w:pPr>
        <w:rPr>
          <w:rStyle w:val="BoldChar"/>
          <w:b w:val="0"/>
          <w:bCs/>
        </w:rPr>
      </w:pPr>
      <w:r w:rsidRPr="00604180">
        <w:rPr>
          <w:rStyle w:val="BoldChar"/>
          <w:b w:val="0"/>
          <w:bCs/>
        </w:rPr>
        <w:t>The review also identified that some communities experiencing exclusion or disadvantage were not adequately represented in the current inclusion plans. While City of Melbourne delivers a broad range of services, programs and initiatives for multicultural communities and LGBTIQA+ communities, we do not have standalone inclusion plans for these groups. It was recommended that City of Melbourne’s inclusion planning place a greater focus on these communities.</w:t>
      </w:r>
      <w:r w:rsidR="00ED51DE">
        <w:rPr>
          <w:rStyle w:val="BoldChar"/>
          <w:b w:val="0"/>
          <w:bCs/>
        </w:rPr>
        <w:br w:type="page"/>
      </w:r>
    </w:p>
    <w:p w14:paraId="7CC36782" w14:textId="4B932681" w:rsidR="00BE6801" w:rsidRPr="008747DA" w:rsidRDefault="00604180" w:rsidP="002B3515">
      <w:pPr>
        <w:pStyle w:val="Heading1"/>
        <w:rPr>
          <w:rFonts w:hint="eastAsia"/>
        </w:rPr>
      </w:pPr>
      <w:bookmarkStart w:id="10" w:name="_Toc169860889"/>
      <w:r w:rsidRPr="008747DA">
        <w:t>This Plan</w:t>
      </w:r>
      <w:bookmarkEnd w:id="10"/>
    </w:p>
    <w:p w14:paraId="7351D7D7" w14:textId="77777777" w:rsidR="00604180" w:rsidRPr="00604180" w:rsidRDefault="00604180" w:rsidP="00604180">
      <w:pPr>
        <w:pStyle w:val="Heading4"/>
        <w:rPr>
          <w:rFonts w:ascii="Arial" w:hAnsi="Arial"/>
          <w:bCs w:val="0"/>
          <w:szCs w:val="24"/>
          <w:lang w:val="en-AU"/>
        </w:rPr>
      </w:pPr>
      <w:bookmarkStart w:id="11" w:name="_Toc403992348"/>
      <w:bookmarkStart w:id="12" w:name="_Toc403992583"/>
      <w:r w:rsidRPr="00604180">
        <w:rPr>
          <w:rFonts w:ascii="Arial" w:hAnsi="Arial"/>
          <w:bCs w:val="0"/>
          <w:szCs w:val="24"/>
          <w:lang w:val="en-AU"/>
        </w:rPr>
        <w:t>This new action plan consolidates the three plans considered in the review into a single action plan. It is focused on progressing inclusion, participation and empowerment for four priority groups:</w:t>
      </w:r>
    </w:p>
    <w:p w14:paraId="25D250E9" w14:textId="40069C35" w:rsidR="00604180" w:rsidRPr="00F12C6B" w:rsidRDefault="00604180" w:rsidP="00F12C6B">
      <w:pPr>
        <w:pStyle w:val="ListBullet"/>
      </w:pPr>
      <w:r w:rsidRPr="00F12C6B">
        <w:t>People with disability</w:t>
      </w:r>
    </w:p>
    <w:p w14:paraId="1076D396" w14:textId="24267969" w:rsidR="00604180" w:rsidRPr="00F12C6B" w:rsidRDefault="00604180" w:rsidP="00F12C6B">
      <w:pPr>
        <w:pStyle w:val="ListBullet"/>
      </w:pPr>
      <w:r w:rsidRPr="00F12C6B">
        <w:t>Women</w:t>
      </w:r>
    </w:p>
    <w:p w14:paraId="399FEC45" w14:textId="17FC9AE3" w:rsidR="00604180" w:rsidRPr="00F12C6B" w:rsidRDefault="00604180" w:rsidP="00F12C6B">
      <w:pPr>
        <w:pStyle w:val="ListBullet"/>
      </w:pPr>
      <w:r w:rsidRPr="00F12C6B">
        <w:t xml:space="preserve">LGBTIQA+ communities </w:t>
      </w:r>
      <w:proofErr w:type="gramStart"/>
      <w:r w:rsidRPr="00F12C6B">
        <w:t>and;</w:t>
      </w:r>
      <w:proofErr w:type="gramEnd"/>
    </w:p>
    <w:p w14:paraId="4737F78C" w14:textId="6D9B7775" w:rsidR="00604180" w:rsidRPr="00F12C6B" w:rsidRDefault="00604180" w:rsidP="00F12C6B">
      <w:pPr>
        <w:pStyle w:val="ListBullet"/>
      </w:pPr>
      <w:r w:rsidRPr="00F12C6B">
        <w:t>Multicultural communities</w:t>
      </w:r>
    </w:p>
    <w:p w14:paraId="49207F97" w14:textId="77777777" w:rsidR="00604180" w:rsidRPr="00604180" w:rsidRDefault="00604180" w:rsidP="00604180">
      <w:pPr>
        <w:pStyle w:val="Heading4"/>
        <w:rPr>
          <w:rFonts w:ascii="Arial" w:hAnsi="Arial"/>
          <w:bCs w:val="0"/>
          <w:szCs w:val="24"/>
          <w:lang w:val="en-AU"/>
        </w:rPr>
      </w:pPr>
      <w:r w:rsidRPr="00604180">
        <w:rPr>
          <w:rFonts w:ascii="Arial" w:hAnsi="Arial"/>
          <w:bCs w:val="0"/>
          <w:szCs w:val="24"/>
          <w:lang w:val="en-AU"/>
        </w:rPr>
        <w:t>While focusing on these four priority groups, the plan also recognises the importance of ‘intersectionality’, that different parts of a person’s identity or circumstances – for example, their age, culture, disability, Aboriginality, sexuality and gender – combine and cross over to shape their life experiences, including their experience of inclusion or discrimination. Intersectionality is a way of seeing the whole person. The plan recognises that everyone’s experience and aspirations will be different and that no one person can represent the views of an entire community.</w:t>
      </w:r>
    </w:p>
    <w:p w14:paraId="7ECB9380" w14:textId="77777777" w:rsidR="00604180" w:rsidRPr="00604180" w:rsidRDefault="00604180" w:rsidP="00604180">
      <w:pPr>
        <w:pStyle w:val="Heading4"/>
        <w:rPr>
          <w:rFonts w:ascii="Arial" w:hAnsi="Arial"/>
          <w:bCs w:val="0"/>
          <w:szCs w:val="24"/>
          <w:lang w:val="en-AU"/>
        </w:rPr>
      </w:pPr>
      <w:r w:rsidRPr="00604180">
        <w:rPr>
          <w:rFonts w:ascii="Arial" w:hAnsi="Arial"/>
          <w:bCs w:val="0"/>
          <w:szCs w:val="24"/>
          <w:lang w:val="en-AU"/>
        </w:rPr>
        <w:t>There are two parts to the plan:</w:t>
      </w:r>
    </w:p>
    <w:p w14:paraId="62E698EC" w14:textId="5A851FA5" w:rsidR="00604180" w:rsidRPr="00F12C6B" w:rsidRDefault="00604180" w:rsidP="00F12C6B">
      <w:pPr>
        <w:pStyle w:val="ListBullet"/>
      </w:pPr>
      <w:r w:rsidRPr="00F12C6B">
        <w:t xml:space="preserve">Part One contains </w:t>
      </w:r>
      <w:proofErr w:type="gramStart"/>
      <w:r w:rsidRPr="00F12C6B">
        <w:t>24</w:t>
      </w:r>
      <w:proofErr w:type="gramEnd"/>
      <w:r w:rsidRPr="00F12C6B">
        <w:t xml:space="preserve"> actions that impact across all priority groups.</w:t>
      </w:r>
    </w:p>
    <w:p w14:paraId="438586A7" w14:textId="6843D4DA" w:rsidR="00604180" w:rsidRPr="00F12C6B" w:rsidRDefault="00604180" w:rsidP="00F12C6B">
      <w:pPr>
        <w:pStyle w:val="ListBullet"/>
      </w:pPr>
      <w:r w:rsidRPr="00F12C6B">
        <w:t xml:space="preserve">Part Two contains </w:t>
      </w:r>
      <w:proofErr w:type="gramStart"/>
      <w:r w:rsidRPr="00F12C6B">
        <w:t>20</w:t>
      </w:r>
      <w:proofErr w:type="gramEnd"/>
      <w:r w:rsidRPr="00F12C6B">
        <w:t xml:space="preserve"> actions that are targeted for each priority group. [Insert hyperlink]</w:t>
      </w:r>
    </w:p>
    <w:p w14:paraId="748B843D" w14:textId="77777777" w:rsidR="00604180" w:rsidRPr="00604180" w:rsidRDefault="00604180" w:rsidP="00604180">
      <w:pPr>
        <w:pStyle w:val="Heading4"/>
        <w:rPr>
          <w:rFonts w:ascii="Arial" w:hAnsi="Arial"/>
          <w:bCs w:val="0"/>
          <w:szCs w:val="24"/>
          <w:lang w:val="en-AU"/>
        </w:rPr>
      </w:pPr>
      <w:r w:rsidRPr="00604180">
        <w:rPr>
          <w:rFonts w:ascii="Arial" w:hAnsi="Arial"/>
          <w:bCs w:val="0"/>
          <w:szCs w:val="24"/>
          <w:lang w:val="en-AU"/>
        </w:rPr>
        <w:t xml:space="preserve">The draft plan was developed through a comprehensive process that included reviewing the achievements of the previous three action plans; reviewing feedback from previous community engagement processes; undertaking a policy review for each priority group; engaging with 42 community members across seven focus groups, including people with lived experience of exclusion and representatives from community organisations; and engagement with staff from across the organisation. </w:t>
      </w:r>
    </w:p>
    <w:p w14:paraId="275D149E" w14:textId="77777777" w:rsidR="00604180" w:rsidRPr="00604180" w:rsidRDefault="00604180" w:rsidP="00604180">
      <w:pPr>
        <w:pStyle w:val="Heading4"/>
        <w:rPr>
          <w:rFonts w:ascii="Arial" w:hAnsi="Arial"/>
          <w:bCs w:val="0"/>
          <w:szCs w:val="24"/>
          <w:lang w:val="en-AU"/>
        </w:rPr>
      </w:pPr>
      <w:r w:rsidRPr="00604180">
        <w:rPr>
          <w:rFonts w:ascii="Arial" w:hAnsi="Arial"/>
          <w:bCs w:val="0"/>
          <w:szCs w:val="24"/>
          <w:lang w:val="en-AU"/>
        </w:rPr>
        <w:t>The draft plan takes a different approach to the previous plans. It contains fewer actions, but the actions included are tangible, achievable and responsive to community priorities. It includes actions that take a systemic approach to benefit all the priority groups. It also includes targeted actions focusing on priority groups that respond to their aspirations and needs.</w:t>
      </w:r>
    </w:p>
    <w:p w14:paraId="38ECC000" w14:textId="77777777" w:rsidR="00604180" w:rsidRPr="00604180" w:rsidRDefault="00604180" w:rsidP="00604180">
      <w:pPr>
        <w:pStyle w:val="Heading4"/>
        <w:rPr>
          <w:rFonts w:ascii="Arial" w:hAnsi="Arial"/>
          <w:bCs w:val="0"/>
          <w:szCs w:val="24"/>
          <w:lang w:val="en-AU"/>
        </w:rPr>
      </w:pPr>
      <w:r w:rsidRPr="00604180">
        <w:rPr>
          <w:rFonts w:ascii="Arial" w:hAnsi="Arial"/>
          <w:bCs w:val="0"/>
          <w:szCs w:val="24"/>
          <w:lang w:val="en-AU"/>
        </w:rPr>
        <w:t xml:space="preserve">Actions are aligned with the three priorities of the Inclusive Melbourne Strategy under several key themes. These themes emerged during the development process as important for the priority groups that are also within the remit of City of Melbourne. </w:t>
      </w:r>
    </w:p>
    <w:p w14:paraId="18A61E68" w14:textId="77777777" w:rsidR="00604180" w:rsidRDefault="00604180" w:rsidP="00604180">
      <w:pPr>
        <w:pStyle w:val="Heading4"/>
        <w:rPr>
          <w:rFonts w:ascii="Arial" w:hAnsi="Arial"/>
          <w:bCs w:val="0"/>
          <w:szCs w:val="24"/>
          <w:lang w:val="en-AU"/>
        </w:rPr>
      </w:pPr>
      <w:r w:rsidRPr="00604180">
        <w:rPr>
          <w:rFonts w:ascii="Arial" w:hAnsi="Arial"/>
          <w:bCs w:val="0"/>
          <w:szCs w:val="24"/>
          <w:lang w:val="en-AU"/>
        </w:rPr>
        <w:t>The actions included in this plan do not represent everything that we do. We will continue to deliver a wide range of services and programs for young people, children and families, and older people, and ongoing initiatives to make our services, programs and places welcoming and accessible for the priority groups and the other communities that make up our city. The draft plan builds on these important foundations.</w:t>
      </w:r>
    </w:p>
    <w:p w14:paraId="1DE3077F" w14:textId="77777777" w:rsidR="00604180" w:rsidRPr="008747DA" w:rsidRDefault="00604180" w:rsidP="002B3515">
      <w:pPr>
        <w:pStyle w:val="Heading1"/>
      </w:pPr>
      <w:bookmarkStart w:id="13" w:name="_Toc169860890"/>
      <w:bookmarkEnd w:id="11"/>
      <w:bookmarkEnd w:id="12"/>
      <w:r w:rsidRPr="008747DA">
        <w:t>Monitoring and Data Collection – Measuring Impact and Success</w:t>
      </w:r>
      <w:bookmarkEnd w:id="13"/>
    </w:p>
    <w:p w14:paraId="22E9FD90" w14:textId="0E594E1B" w:rsidR="002B3515" w:rsidRPr="00ED51DE" w:rsidRDefault="00604180" w:rsidP="00ED51DE">
      <w:pPr>
        <w:pStyle w:val="Heading5"/>
        <w:rPr>
          <w:iCs w:val="0"/>
          <w:szCs w:val="24"/>
          <w:lang w:val="en-AU"/>
        </w:rPr>
      </w:pPr>
      <w:r w:rsidRPr="00604180">
        <w:rPr>
          <w:iCs w:val="0"/>
          <w:szCs w:val="24"/>
          <w:lang w:val="en-AU"/>
        </w:rPr>
        <w:t>The draft Inclusive Melbourne Action Plan 2024–26 outlines actions to be undertaken to achieve the indicators in the 10–year Inclusive Melbourne Strategy. Baseline data has been established against the indicators in the Strategy and we will capture data from across the organisation to measure impact. Progress on the plan will be reported annually to the Future Melbourne Committee and published on the City of Melbourne website.</w:t>
      </w:r>
      <w:r w:rsidR="002B3515">
        <w:br w:type="page"/>
      </w:r>
    </w:p>
    <w:p w14:paraId="57E2BF11" w14:textId="77777777" w:rsidR="00604180" w:rsidRPr="008747DA" w:rsidRDefault="00604180" w:rsidP="002B3515">
      <w:pPr>
        <w:pStyle w:val="Heading1"/>
      </w:pPr>
      <w:bookmarkStart w:id="14" w:name="_Toc169860891"/>
      <w:r w:rsidRPr="008747DA">
        <w:t xml:space="preserve">Priority </w:t>
      </w:r>
      <w:proofErr w:type="gramStart"/>
      <w:r w:rsidRPr="008747DA">
        <w:t>1</w:t>
      </w:r>
      <w:proofErr w:type="gramEnd"/>
      <w:r w:rsidRPr="008747DA">
        <w:t>. Organisation, Services, Programs and Places for All</w:t>
      </w:r>
      <w:bookmarkEnd w:id="14"/>
    </w:p>
    <w:p w14:paraId="3C5EBF91" w14:textId="77777777" w:rsidR="00604180" w:rsidRDefault="00604180" w:rsidP="0091365A">
      <w:r w:rsidRPr="00604180">
        <w:t>A diverse and inclusive workforce underpins our delivery of services, programs and places that are accessible and meet the needs of our diverse communities.</w:t>
      </w:r>
    </w:p>
    <w:p w14:paraId="756FD25B" w14:textId="77777777" w:rsidR="00604180" w:rsidRPr="008747DA" w:rsidRDefault="00604180" w:rsidP="002B3515">
      <w:pPr>
        <w:pStyle w:val="Heading2"/>
      </w:pPr>
      <w:bookmarkStart w:id="15" w:name="_Toc169860892"/>
      <w:r w:rsidRPr="008747DA">
        <w:t>Theme: Workplace</w:t>
      </w:r>
      <w:bookmarkEnd w:id="15"/>
      <w:r w:rsidRPr="008747DA">
        <w:t xml:space="preserve"> </w:t>
      </w:r>
    </w:p>
    <w:p w14:paraId="017F3F3D" w14:textId="77777777" w:rsidR="008747DA" w:rsidRDefault="00604180" w:rsidP="00604180">
      <w:r>
        <w:t xml:space="preserve">We value the diversity of experiences, identities and perspectives within our </w:t>
      </w:r>
      <w:proofErr w:type="gramStart"/>
      <w:r>
        <w:t>workforce</w:t>
      </w:r>
      <w:proofErr w:type="gramEnd"/>
      <w:r>
        <w:t xml:space="preserve"> and we want our organisation to be safe, accessible, and welcoming for all who work here.</w:t>
      </w:r>
    </w:p>
    <w:p w14:paraId="3818AF79" w14:textId="77777777" w:rsidR="008747DA" w:rsidRDefault="008747DA" w:rsidP="00604180">
      <w:pPr>
        <w:rPr>
          <w:rFonts w:eastAsia="Times New Roman" w:cs="Arial"/>
          <w:lang w:eastAsia="en-AU"/>
        </w:rPr>
      </w:pPr>
      <w:r w:rsidRPr="005A73BD">
        <w:rPr>
          <w:rFonts w:eastAsia="Times New Roman" w:cs="Arial"/>
          <w:lang w:eastAsia="en-AU"/>
        </w:rPr>
        <w:t>City of Melbourne is a proud equal opportunity employer committed to providing a safe working environment that embraces diversity and inclusion. Actions over the coming two years will build on existing diversity focused recruitment strategies, comprehensive learning and development programs, the G</w:t>
      </w:r>
      <w:r>
        <w:rPr>
          <w:rFonts w:eastAsia="Times New Roman" w:cs="Arial"/>
          <w:lang w:eastAsia="en-AU"/>
        </w:rPr>
        <w:t>ender Equality Action Plan 2022</w:t>
      </w:r>
      <w:r w:rsidRPr="006A08D3">
        <w:rPr>
          <w:rFonts w:eastAsia="Arial" w:cs="Arial"/>
        </w:rPr>
        <w:t>–</w:t>
      </w:r>
      <w:r>
        <w:rPr>
          <w:rFonts w:eastAsia="Times New Roman" w:cs="Arial"/>
          <w:lang w:eastAsia="en-AU"/>
        </w:rPr>
        <w:t>25, and the work of the staff-</w:t>
      </w:r>
      <w:r w:rsidRPr="005A73BD">
        <w:rPr>
          <w:rFonts w:eastAsia="Times New Roman" w:cs="Arial"/>
          <w:lang w:eastAsia="en-AU"/>
        </w:rPr>
        <w:t>led LGBTIQA+ Pride Committee and Network</w:t>
      </w:r>
      <w:r>
        <w:rPr>
          <w:rFonts w:eastAsia="Times New Roman" w:cs="Arial"/>
          <w:lang w:eastAsia="en-AU"/>
        </w:rPr>
        <w:t xml:space="preserve"> and Access Avengers</w:t>
      </w:r>
      <w:r w:rsidRPr="005A73BD">
        <w:rPr>
          <w:rFonts w:eastAsia="Times New Roman" w:cs="Arial"/>
          <w:lang w:eastAsia="en-AU"/>
        </w:rPr>
        <w:t xml:space="preserve">. </w:t>
      </w:r>
    </w:p>
    <w:p w14:paraId="6B3F6455" w14:textId="3D973A9A" w:rsidR="00604180" w:rsidRPr="002B3515" w:rsidRDefault="008747DA" w:rsidP="002B3515">
      <w:pPr>
        <w:rPr>
          <w:rFonts w:ascii="Arial Bold" w:hAnsi="Arial Bold"/>
          <w:b/>
          <w:bCs/>
          <w:szCs w:val="18"/>
        </w:rPr>
      </w:pPr>
      <w:r w:rsidRPr="002B3515">
        <w:rPr>
          <w:rFonts w:ascii="Arial Bold" w:hAnsi="Arial Bold"/>
          <w:b/>
          <w:bCs/>
          <w:szCs w:val="18"/>
        </w:rPr>
        <w:t>Actions:</w:t>
      </w:r>
    </w:p>
    <w:p w14:paraId="73FD5DBA" w14:textId="7A27CE4C" w:rsidR="008747DA" w:rsidRPr="008747DA" w:rsidRDefault="008747DA" w:rsidP="008747DA">
      <w:pPr>
        <w:pStyle w:val="ListNumber"/>
      </w:pPr>
      <w:r w:rsidRPr="008747DA">
        <w:t>Develop and deliver an internal two–year Diversity, Equity and Inclusion Strategy to provide a roadmap for how City of Melbourne will support a diverse, safe and equitable workplace. The Strategy will focus on improved processes for recruitment and onboarding of diverse applicants, and improved cultural safety, inclusion and workplace culture.</w:t>
      </w:r>
    </w:p>
    <w:p w14:paraId="5EF73B6A" w14:textId="6D6C412A" w:rsidR="00C234B2" w:rsidRDefault="008747DA" w:rsidP="002B3515">
      <w:pPr>
        <w:pStyle w:val="ListNumber"/>
      </w:pPr>
      <w:r w:rsidRPr="008747DA">
        <w:t>Audit inclusion–focused learning and development opportunities available to staff to identify opportunities for improvement. Update the diversity, equity and inclusion learning and development program with mandatory foundational training and additional offerings.</w:t>
      </w:r>
    </w:p>
    <w:p w14:paraId="5122F0C9" w14:textId="77777777" w:rsidR="008747DA" w:rsidRDefault="008747DA" w:rsidP="002B3515">
      <w:pPr>
        <w:pStyle w:val="Heading2"/>
      </w:pPr>
      <w:bookmarkStart w:id="16" w:name="_Toc169860893"/>
      <w:r w:rsidRPr="008747DA">
        <w:t>Theme: Accessible information and communications</w:t>
      </w:r>
      <w:bookmarkEnd w:id="16"/>
      <w:r w:rsidRPr="008747DA">
        <w:t xml:space="preserve"> </w:t>
      </w:r>
    </w:p>
    <w:p w14:paraId="1DECDCDF" w14:textId="77777777" w:rsidR="008747DA" w:rsidRDefault="008747DA" w:rsidP="008747DA">
      <w:r w:rsidRPr="008747DA">
        <w:t>Our information and communications must be accessible to and inclusive of all members of our community, regardless of their level of education, digital literacy, language, ability, age, or lifestyle.</w:t>
      </w:r>
    </w:p>
    <w:p w14:paraId="5435A34C" w14:textId="77777777" w:rsidR="008747DA" w:rsidRDefault="008747DA" w:rsidP="008747DA">
      <w:pPr>
        <w:rPr>
          <w:rFonts w:eastAsia="Times New Roman" w:cs="Arial"/>
          <w:lang w:eastAsia="en-AU"/>
        </w:rPr>
      </w:pPr>
      <w:r w:rsidRPr="008747DA">
        <w:rPr>
          <w:rFonts w:eastAsia="Times New Roman" w:cs="Arial"/>
          <w:lang w:eastAsia="en-AU"/>
        </w:rPr>
        <w:t>We will continue to improve the accessibility and inclusivity of our information. We will build on existing tools such as the updated Inclusive Language section of our Editorial Style Guide, Language Loop workshops, Plain English training, the adoption of translation functions on Participate Melbourne, and ongoing website improvements.</w:t>
      </w:r>
    </w:p>
    <w:p w14:paraId="2B3E7237" w14:textId="2DD80B48" w:rsidR="008747DA" w:rsidRPr="002B3515" w:rsidRDefault="008747DA" w:rsidP="002B3515">
      <w:pPr>
        <w:rPr>
          <w:rFonts w:ascii="Arial Bold" w:hAnsi="Arial Bold"/>
          <w:b/>
          <w:bCs/>
          <w:szCs w:val="18"/>
        </w:rPr>
      </w:pPr>
      <w:r w:rsidRPr="002B3515">
        <w:rPr>
          <w:rFonts w:ascii="Arial Bold" w:hAnsi="Arial Bold"/>
          <w:b/>
          <w:bCs/>
          <w:szCs w:val="18"/>
        </w:rPr>
        <w:t>Actions:</w:t>
      </w:r>
    </w:p>
    <w:p w14:paraId="6AEBEBEC" w14:textId="77777777" w:rsidR="008747DA" w:rsidRDefault="008747DA" w:rsidP="008747DA">
      <w:pPr>
        <w:pStyle w:val="ListNumber"/>
      </w:pPr>
      <w:r>
        <w:t>Develop a Universal Design Policy for Council information and communications that ensures policies, strategies, plans and other publicly facing information is useable, accessible and understandable to as many people as possible.</w:t>
      </w:r>
    </w:p>
    <w:p w14:paraId="77C6B9DD" w14:textId="77777777" w:rsidR="008747DA" w:rsidRDefault="008747DA" w:rsidP="008747DA">
      <w:pPr>
        <w:pStyle w:val="ListNumber"/>
      </w:pPr>
      <w:r>
        <w:t>Create an Inclusive Communication Guide and develop tools and training to embed the use of the guide.</w:t>
      </w:r>
    </w:p>
    <w:p w14:paraId="545284AD" w14:textId="654B081D" w:rsidR="00C234B2" w:rsidRDefault="008747DA" w:rsidP="002B3515">
      <w:pPr>
        <w:pStyle w:val="ListNumber"/>
      </w:pPr>
      <w:r>
        <w:t>Review at least five key public communication channels for accessibility and inclusivity and identify actions to improve these. This will include Participate Melbourne, WhatsOn, Melbourne News, Neighbourhood Portals, and the City of Melbourne website.</w:t>
      </w:r>
    </w:p>
    <w:p w14:paraId="0DE59AF3" w14:textId="4F747557" w:rsidR="008747DA" w:rsidRPr="008747DA" w:rsidRDefault="008747DA" w:rsidP="002B3515">
      <w:pPr>
        <w:pStyle w:val="Heading2"/>
      </w:pPr>
      <w:bookmarkStart w:id="17" w:name="_Toc169860894"/>
      <w:r w:rsidRPr="008747DA">
        <w:t>Theme: Services, programs and events that meet diverse community needs</w:t>
      </w:r>
      <w:bookmarkEnd w:id="17"/>
    </w:p>
    <w:p w14:paraId="73657275" w14:textId="77777777" w:rsidR="008747DA" w:rsidRDefault="008747DA" w:rsidP="008747DA">
      <w:r w:rsidRPr="008747DA">
        <w:t xml:space="preserve">We aim to ensure that our services, programs and events support the needs and priorities of all communities, and that everyone feels secure, comfortable and welcomed when participating. </w:t>
      </w:r>
    </w:p>
    <w:p w14:paraId="2E7713F2" w14:textId="77777777" w:rsidR="008747DA" w:rsidRDefault="008747DA" w:rsidP="008747DA">
      <w:pPr>
        <w:rPr>
          <w:rFonts w:eastAsia="Times New Roman" w:cs="Arial"/>
          <w:lang w:eastAsia="en-AU"/>
        </w:rPr>
      </w:pPr>
      <w:r w:rsidRPr="008747DA">
        <w:rPr>
          <w:rFonts w:eastAsia="Times New Roman" w:cs="Arial"/>
          <w:lang w:eastAsia="en-AU"/>
        </w:rPr>
        <w:t xml:space="preserve">City of Melbourne delivers a broad range of services, events, and programs across festivals, sport and recreation programs, library programs, arts programs, family services and more. Our events represent diverse </w:t>
      </w:r>
      <w:r w:rsidRPr="008747DA">
        <w:rPr>
          <w:rFonts w:eastAsia="Times New Roman" w:cs="Arial"/>
          <w:lang w:eastAsia="en-AU"/>
        </w:rPr>
        <w:lastRenderedPageBreak/>
        <w:t>communities and identities in their programming. We partner with access consultants, support the participation of people with Hidden Disabilities and provide access information before and during events. We’ve had success with initiatives such as Project Night Justice, including staff capacity building and the Night Safety Charter to increase safety in late–night venues. We provide Mandarin and Auslan language programs at childcare centres and have a range of library programs such as Chinese Book Club, Queer Book Club and Womempower Book Club. Access and inclusion for people with disability has been embedded in our creative programs, with localised Disability Access and Inclusion Plans at Arts House, ArtPlay, SIGNAL and Libraries. Our sport and recreation facilities provide a range of programs including women's only gym and swim programs, Pride Parties, and skateboarding programs for young women and girls.</w:t>
      </w:r>
    </w:p>
    <w:p w14:paraId="039DDA64" w14:textId="765B7A7D" w:rsidR="008747DA" w:rsidRPr="002B3515" w:rsidRDefault="008747DA" w:rsidP="002B3515">
      <w:pPr>
        <w:rPr>
          <w:rFonts w:ascii="Arial Bold" w:hAnsi="Arial Bold"/>
          <w:b/>
          <w:bCs/>
          <w:szCs w:val="18"/>
        </w:rPr>
      </w:pPr>
      <w:r w:rsidRPr="002B3515">
        <w:rPr>
          <w:rFonts w:ascii="Arial Bold" w:hAnsi="Arial Bold"/>
          <w:b/>
          <w:bCs/>
          <w:szCs w:val="18"/>
        </w:rPr>
        <w:t>Actions:</w:t>
      </w:r>
    </w:p>
    <w:p w14:paraId="5E5FB83F" w14:textId="77777777" w:rsidR="008747DA" w:rsidRDefault="008747DA" w:rsidP="008747DA">
      <w:pPr>
        <w:pStyle w:val="ListNumber"/>
      </w:pPr>
      <w:r>
        <w:t xml:space="preserve">Embed inclusion principles within City of Melbourne’s framework through which services are reviewed and conduct five service reviews. </w:t>
      </w:r>
    </w:p>
    <w:p w14:paraId="192C3CF4" w14:textId="77777777" w:rsidR="008747DA" w:rsidRDefault="008747DA" w:rsidP="008747DA">
      <w:pPr>
        <w:pStyle w:val="ListNumber"/>
      </w:pPr>
      <w:r>
        <w:t>Commence a pilot program to understand the diversity of people and communities accessing Council services through the collection of consistent demographic information from service users.</w:t>
      </w:r>
    </w:p>
    <w:p w14:paraId="562F3FFD" w14:textId="604EF60A" w:rsidR="00C234B2" w:rsidRPr="008747DA" w:rsidRDefault="008747DA" w:rsidP="002B3515">
      <w:pPr>
        <w:pStyle w:val="ListNumber"/>
      </w:pPr>
      <w:r>
        <w:t>Deliver a Digital Inclusion Plan to build digital literacy skills within our communities and improve access to digital infrastructure, such as Wi-Fi, laptops and other devices.</w:t>
      </w:r>
    </w:p>
    <w:p w14:paraId="4EE976C1" w14:textId="69487223" w:rsidR="008747DA" w:rsidRPr="008747DA" w:rsidRDefault="008747DA" w:rsidP="002B3515">
      <w:pPr>
        <w:pStyle w:val="Heading2"/>
      </w:pPr>
      <w:bookmarkStart w:id="18" w:name="_Toc169860895"/>
      <w:r w:rsidRPr="008747DA">
        <w:t>Theme: Safe, welcoming, and accessible places and spaces</w:t>
      </w:r>
      <w:bookmarkEnd w:id="18"/>
      <w:r w:rsidRPr="008747DA">
        <w:t xml:space="preserve">  </w:t>
      </w:r>
    </w:p>
    <w:p w14:paraId="39724731" w14:textId="77777777" w:rsidR="008747DA" w:rsidRDefault="008747DA" w:rsidP="008747DA">
      <w:r>
        <w:t>C</w:t>
      </w:r>
      <w:r w:rsidRPr="008747DA">
        <w:t>reate and maintain public spaces that are physically accessible, safe, and culturally and socially inclusive to foster social, mental and physical health.</w:t>
      </w:r>
      <w:r>
        <w:t xml:space="preserve"> </w:t>
      </w:r>
    </w:p>
    <w:p w14:paraId="7286B79F" w14:textId="77777777" w:rsidR="008747DA" w:rsidRDefault="008747DA" w:rsidP="008747DA">
      <w:pPr>
        <w:rPr>
          <w:rFonts w:eastAsia="Times New Roman" w:cs="Arial"/>
          <w:lang w:eastAsia="en-AU"/>
        </w:rPr>
      </w:pPr>
      <w:r w:rsidRPr="008747DA">
        <w:rPr>
          <w:rFonts w:eastAsia="Times New Roman" w:cs="Arial"/>
          <w:lang w:eastAsia="en-AU"/>
        </w:rPr>
        <w:t>Over many years the City of Melbourne has made a significant investment in eliminating barriers that prevent people with disabilities from fully participating in the public realm. We will continue to ensure barriers for priority groups are identified and addressed. Ensuring a diversity of voices are heard as part of the design of public places and spaces has also been a focus of the past two years. Co–design has helped promote safe, welcoming and accessible environments in projects such as the Greenline Project, narrm ngarrgu Library and Family Services, and the Royal Park Masterplan, including upgrades of the Western, Brens and Ryder pavilions.</w:t>
      </w:r>
    </w:p>
    <w:p w14:paraId="5979F28B" w14:textId="67779B1E" w:rsidR="008747DA" w:rsidRPr="002B3515" w:rsidRDefault="008747DA" w:rsidP="002B3515">
      <w:pPr>
        <w:rPr>
          <w:rFonts w:ascii="Arial Bold" w:hAnsi="Arial Bold"/>
          <w:b/>
          <w:bCs/>
          <w:szCs w:val="18"/>
        </w:rPr>
      </w:pPr>
      <w:r w:rsidRPr="002B3515">
        <w:rPr>
          <w:rFonts w:ascii="Arial Bold" w:hAnsi="Arial Bold"/>
          <w:b/>
          <w:bCs/>
          <w:szCs w:val="18"/>
        </w:rPr>
        <w:t>Actions:</w:t>
      </w:r>
    </w:p>
    <w:p w14:paraId="63C2273B" w14:textId="77777777" w:rsidR="00F12C6B" w:rsidRDefault="00F12C6B" w:rsidP="00F12C6B">
      <w:pPr>
        <w:pStyle w:val="ListNumber"/>
      </w:pPr>
      <w:r>
        <w:t>Develop and publish an Inclusive Design Guide to ensure that access, safety, and inclusion are considered early in the design of the built environment of the city. Embed the use of this guide in City of Melbourne led design projects and showcase it across industry and educational institutions.</w:t>
      </w:r>
    </w:p>
    <w:p w14:paraId="2A67E078" w14:textId="77777777" w:rsidR="00F12C6B" w:rsidRDefault="00F12C6B" w:rsidP="00F12C6B">
      <w:pPr>
        <w:pStyle w:val="ListNumber"/>
      </w:pPr>
      <w:r>
        <w:t>Develop a framework to address safety and perceptions of safety in public spaces and engage with priority communities to ensure our approach is responsive to their needs.</w:t>
      </w:r>
    </w:p>
    <w:p w14:paraId="5A0D1E14" w14:textId="7242D42D" w:rsidR="002B3515" w:rsidRDefault="00F12C6B" w:rsidP="00ED51DE">
      <w:pPr>
        <w:pStyle w:val="ListNumber"/>
      </w:pPr>
      <w:r>
        <w:t>Implement Experience Melbourne 2028, the destination management plan for Melbourne’s visitor economy, including a focus on the development of experiences that are accessible to all visitors, regardless of mobility, disability, or age.</w:t>
      </w:r>
      <w:r w:rsidR="002B3515">
        <w:br w:type="page"/>
      </w:r>
    </w:p>
    <w:p w14:paraId="6725F316" w14:textId="0A7B7929" w:rsidR="00F12C6B" w:rsidRDefault="00F12C6B" w:rsidP="002B3515">
      <w:pPr>
        <w:pStyle w:val="Heading1"/>
      </w:pPr>
      <w:bookmarkStart w:id="19" w:name="_Toc169860896"/>
      <w:r w:rsidRPr="00F12C6B">
        <w:t xml:space="preserve">Priority </w:t>
      </w:r>
      <w:proofErr w:type="gramStart"/>
      <w:r w:rsidRPr="00F12C6B">
        <w:t>2</w:t>
      </w:r>
      <w:proofErr w:type="gramEnd"/>
      <w:r w:rsidRPr="00F12C6B">
        <w:t>. Sustainable and fair recovery</w:t>
      </w:r>
      <w:bookmarkEnd w:id="19"/>
    </w:p>
    <w:p w14:paraId="69D709D3" w14:textId="3E7866D5" w:rsidR="00F12C6B" w:rsidRDefault="00F12C6B" w:rsidP="00F12C6B">
      <w:r w:rsidRPr="00F12C6B">
        <w:t>A diverse and resilient community where all people can participate in economic life and benefit from our</w:t>
      </w:r>
      <w:r>
        <w:t xml:space="preserve"> </w:t>
      </w:r>
      <w:r w:rsidRPr="00F12C6B">
        <w:t>shared prosperity is at the centre of a liveable city.</w:t>
      </w:r>
    </w:p>
    <w:p w14:paraId="6ADE4C20" w14:textId="795B14E2" w:rsidR="00F12C6B" w:rsidRPr="008747DA" w:rsidRDefault="00F12C6B" w:rsidP="002B3515">
      <w:pPr>
        <w:pStyle w:val="Heading2"/>
      </w:pPr>
      <w:bookmarkStart w:id="20" w:name="_Toc169860897"/>
      <w:r w:rsidRPr="008747DA">
        <w:t xml:space="preserve">Theme: </w:t>
      </w:r>
      <w:r w:rsidRPr="00F12C6B">
        <w:t>Economic empowerment and capacity building</w:t>
      </w:r>
      <w:bookmarkEnd w:id="20"/>
      <w:r w:rsidRPr="008747DA">
        <w:t xml:space="preserve"> </w:t>
      </w:r>
    </w:p>
    <w:p w14:paraId="6D1B60EE" w14:textId="0B0643CD" w:rsidR="00F12C6B" w:rsidRDefault="00F12C6B" w:rsidP="00F12C6B">
      <w:r w:rsidRPr="00F12C6B">
        <w:t xml:space="preserve">We want to build the capacity of community organisations and businesses to operate successfully and support our communities, by responding to local needs and making a positive contribution to our </w:t>
      </w:r>
      <w:proofErr w:type="gramStart"/>
      <w:r w:rsidRPr="00F12C6B">
        <w:t>City</w:t>
      </w:r>
      <w:proofErr w:type="gramEnd"/>
      <w:r w:rsidRPr="00F12C6B">
        <w:t>.</w:t>
      </w:r>
      <w:r>
        <w:t xml:space="preserve"> </w:t>
      </w:r>
    </w:p>
    <w:p w14:paraId="0B7E019D" w14:textId="77777777" w:rsidR="00F12C6B" w:rsidRDefault="00F12C6B" w:rsidP="00F12C6B">
      <w:pPr>
        <w:rPr>
          <w:rFonts w:eastAsia="Times New Roman" w:cs="Arial"/>
          <w:lang w:eastAsia="en-AU"/>
        </w:rPr>
      </w:pPr>
      <w:r w:rsidRPr="00F12C6B">
        <w:rPr>
          <w:rFonts w:eastAsia="Times New Roman" w:cs="Arial"/>
          <w:lang w:eastAsia="en-AU"/>
        </w:rPr>
        <w:lastRenderedPageBreak/>
        <w:t>We will build on our Sustainable Procurement practices and embed social inclusion outcomes in tender processes. We aim to foster long–term economic growth, social cohesion, and environmental resilience. Our Social Enterprise Grants program and Business Events sponsorship are an important way that we build the capacity of community organisations and businesses operated by and for our priority groups.</w:t>
      </w:r>
    </w:p>
    <w:p w14:paraId="35E16855" w14:textId="162E5BA2" w:rsidR="00F12C6B" w:rsidRPr="002B3515" w:rsidRDefault="00F12C6B" w:rsidP="002B3515">
      <w:pPr>
        <w:rPr>
          <w:rFonts w:ascii="Arial Bold" w:hAnsi="Arial Bold"/>
          <w:b/>
          <w:bCs/>
          <w:szCs w:val="18"/>
        </w:rPr>
      </w:pPr>
      <w:r w:rsidRPr="002B3515">
        <w:rPr>
          <w:rFonts w:ascii="Arial Bold" w:hAnsi="Arial Bold"/>
          <w:b/>
          <w:bCs/>
          <w:szCs w:val="18"/>
        </w:rPr>
        <w:t>Actions:</w:t>
      </w:r>
    </w:p>
    <w:p w14:paraId="7A044E93" w14:textId="77777777" w:rsidR="00F12C6B" w:rsidRDefault="00F12C6B" w:rsidP="00F12C6B">
      <w:pPr>
        <w:pStyle w:val="ListNumber"/>
      </w:pPr>
      <w:r>
        <w:t>Mandate reporting on environmental and social outcomes in our top 20 strategic contracts.</w:t>
      </w:r>
    </w:p>
    <w:p w14:paraId="12474A80" w14:textId="77777777" w:rsidR="00F12C6B" w:rsidRDefault="00F12C6B" w:rsidP="00F12C6B">
      <w:pPr>
        <w:pStyle w:val="ListNumber"/>
      </w:pPr>
      <w:r>
        <w:t>Increase the number of suppliers within City of Melbourne procurement panels and registers that represent sole traders, small businesses, social enterprises, and B Corporations from our priority groups by 10%.</w:t>
      </w:r>
    </w:p>
    <w:p w14:paraId="02E7BB79" w14:textId="44BA74BC" w:rsidR="00C234B2" w:rsidRDefault="00F12C6B" w:rsidP="002B3515">
      <w:pPr>
        <w:pStyle w:val="ListNumber"/>
      </w:pPr>
      <w:r>
        <w:t>Scope a suite of options that medium and large businesses could implement to deliver on environmental and social responsibilities, such as equity and inclusion, sustainability, social procurement, and volunteering.</w:t>
      </w:r>
    </w:p>
    <w:p w14:paraId="0C927804" w14:textId="46FDAE96" w:rsidR="00F12C6B" w:rsidRPr="008747DA" w:rsidRDefault="00F12C6B" w:rsidP="002B3515">
      <w:pPr>
        <w:pStyle w:val="Heading2"/>
      </w:pPr>
      <w:bookmarkStart w:id="21" w:name="_Toc169860898"/>
      <w:r w:rsidRPr="008747DA">
        <w:t xml:space="preserve">Theme: </w:t>
      </w:r>
      <w:r w:rsidRPr="00F12C6B">
        <w:t>Entrepreneurship and employment</w:t>
      </w:r>
      <w:bookmarkEnd w:id="21"/>
      <w:r w:rsidRPr="008747DA">
        <w:t xml:space="preserve">  </w:t>
      </w:r>
    </w:p>
    <w:p w14:paraId="20CF2E4D" w14:textId="77777777" w:rsidR="00F12C6B" w:rsidRDefault="00F12C6B" w:rsidP="00F12C6B">
      <w:r w:rsidRPr="00F12C6B">
        <w:t>We want everyone to have the opportunity to participate in and benefit from our economy, whether through paid employment or entrepreneurial activities.</w:t>
      </w:r>
    </w:p>
    <w:p w14:paraId="48116DC2" w14:textId="77777777" w:rsidR="00F12C6B" w:rsidRDefault="00F12C6B" w:rsidP="00F12C6B">
      <w:pPr>
        <w:rPr>
          <w:rFonts w:eastAsia="Times New Roman" w:cs="Arial"/>
          <w:lang w:eastAsia="en-AU"/>
        </w:rPr>
      </w:pPr>
      <w:r w:rsidRPr="00F12C6B">
        <w:rPr>
          <w:rFonts w:eastAsia="Times New Roman" w:cs="Arial"/>
          <w:lang w:eastAsia="en-AU"/>
        </w:rPr>
        <w:t xml:space="preserve">We will build on existing programs such as our partnership with the YMCA and the Huddle with the Game Changes Program that has resulted in the employment of young people from local communities at our recreation facilities. We will continue to support community organisations that promote inclusive employment outcomes, such as Sisterworks, who received a Social Investment Partnerships grant till 2025 to enhance the economic self–sufficiency of migrant, refugee and </w:t>
      </w:r>
      <w:proofErr w:type="gramStart"/>
      <w:r w:rsidRPr="00F12C6B">
        <w:rPr>
          <w:rFonts w:eastAsia="Times New Roman" w:cs="Arial"/>
          <w:lang w:eastAsia="en-AU"/>
        </w:rPr>
        <w:t>asylum seeking</w:t>
      </w:r>
      <w:proofErr w:type="gramEnd"/>
      <w:r w:rsidRPr="00F12C6B">
        <w:rPr>
          <w:rFonts w:eastAsia="Times New Roman" w:cs="Arial"/>
          <w:lang w:eastAsia="en-AU"/>
        </w:rPr>
        <w:t xml:space="preserve"> women through education, employment and entrepreneurship opportunities. We will learn from our Business Capacity Program that is helping local businesses better respond to and understand the value of accessible business and tourism, and other pilots, such as the Gig Workers Hub.</w:t>
      </w:r>
    </w:p>
    <w:p w14:paraId="31F76811" w14:textId="57753F7C" w:rsidR="00F12C6B" w:rsidRPr="002B3515" w:rsidRDefault="00F12C6B" w:rsidP="002B3515">
      <w:pPr>
        <w:rPr>
          <w:rFonts w:ascii="Arial Bold" w:hAnsi="Arial Bold"/>
          <w:b/>
          <w:bCs/>
          <w:szCs w:val="18"/>
        </w:rPr>
      </w:pPr>
      <w:r w:rsidRPr="002B3515">
        <w:rPr>
          <w:rFonts w:ascii="Arial Bold" w:hAnsi="Arial Bold"/>
          <w:b/>
          <w:bCs/>
          <w:szCs w:val="18"/>
        </w:rPr>
        <w:t>Actions:</w:t>
      </w:r>
    </w:p>
    <w:p w14:paraId="43B29422" w14:textId="77777777" w:rsidR="00F12C6B" w:rsidRDefault="00F12C6B" w:rsidP="00F12C6B">
      <w:pPr>
        <w:pStyle w:val="ListNumber"/>
      </w:pPr>
      <w:r>
        <w:t>Proactively engage with priority groups to raise awareness and promote the Business Concierge Service and where relevant provide them information and support to start a business within the City of Melbourne.</w:t>
      </w:r>
    </w:p>
    <w:p w14:paraId="34E9A63B" w14:textId="77777777" w:rsidR="00F12C6B" w:rsidRDefault="00F12C6B" w:rsidP="00F12C6B">
      <w:pPr>
        <w:pStyle w:val="ListNumber"/>
      </w:pPr>
      <w:r>
        <w:t xml:space="preserve">Increase the emphasis on employment programs for our priority groups in the Social Investment Partnerships Program 2025–27 and promote the program with relevant organisations. </w:t>
      </w:r>
    </w:p>
    <w:p w14:paraId="65329E65" w14:textId="3BF71B82" w:rsidR="002B3515" w:rsidRDefault="00F12C6B" w:rsidP="00ED51DE">
      <w:pPr>
        <w:pStyle w:val="ListNumber"/>
      </w:pPr>
      <w:r>
        <w:t>Evaluate what’s missing, what’s needed, and the role of Council in Melbourne’s entrepreneurial ecosystem for migrants, refugees, international students, and women, then implement initiatives to address these gaps.</w:t>
      </w:r>
      <w:r w:rsidR="002B3515">
        <w:br w:type="page"/>
      </w:r>
    </w:p>
    <w:p w14:paraId="0405B229" w14:textId="77777777" w:rsidR="00F12C6B" w:rsidRPr="00F12C6B" w:rsidRDefault="00F12C6B" w:rsidP="002B3515">
      <w:pPr>
        <w:pStyle w:val="Heading1"/>
      </w:pPr>
      <w:bookmarkStart w:id="22" w:name="_Toc169860899"/>
      <w:r w:rsidRPr="00F12C6B">
        <w:t xml:space="preserve">Priority </w:t>
      </w:r>
      <w:proofErr w:type="gramStart"/>
      <w:r w:rsidRPr="00F12C6B">
        <w:t>3</w:t>
      </w:r>
      <w:proofErr w:type="gramEnd"/>
      <w:r w:rsidRPr="00F12C6B">
        <w:t xml:space="preserve">. Empowered participatory </w:t>
      </w:r>
      <w:proofErr w:type="gramStart"/>
      <w:r w:rsidRPr="00F12C6B">
        <w:t>communities</w:t>
      </w:r>
      <w:bookmarkEnd w:id="22"/>
      <w:proofErr w:type="gramEnd"/>
    </w:p>
    <w:p w14:paraId="22507783" w14:textId="64D3BCFD" w:rsidR="00F12C6B" w:rsidRDefault="00F12C6B" w:rsidP="00F12C6B">
      <w:r w:rsidRPr="004A17F0">
        <w:t xml:space="preserve">We want to encourage participation from all community members, ensuring that people feel heard, </w:t>
      </w:r>
      <w:r>
        <w:t xml:space="preserve">included, </w:t>
      </w:r>
      <w:r w:rsidRPr="004A17F0">
        <w:t>and their needs are addressed. </w:t>
      </w:r>
    </w:p>
    <w:p w14:paraId="11964344" w14:textId="678A7466" w:rsidR="00F12C6B" w:rsidRPr="008747DA" w:rsidRDefault="00F12C6B" w:rsidP="002B3515">
      <w:pPr>
        <w:pStyle w:val="Heading2"/>
      </w:pPr>
      <w:bookmarkStart w:id="23" w:name="_Toc169860900"/>
      <w:r w:rsidRPr="008747DA">
        <w:t xml:space="preserve">Theme: </w:t>
      </w:r>
      <w:r w:rsidRPr="00F12C6B">
        <w:t>Community voice and participation</w:t>
      </w:r>
      <w:bookmarkEnd w:id="23"/>
      <w:r w:rsidRPr="008747DA">
        <w:t xml:space="preserve"> </w:t>
      </w:r>
    </w:p>
    <w:p w14:paraId="1CBC0E9C" w14:textId="77777777" w:rsidR="00F12C6B" w:rsidRDefault="00F12C6B" w:rsidP="00F12C6B">
      <w:r w:rsidRPr="00F12C6B">
        <w:t xml:space="preserve">We want everyone in our community to feel heard, and that rights, aspirations and concerns have been considered within Council’s services, initiatives, and decision–making processes. </w:t>
      </w:r>
    </w:p>
    <w:p w14:paraId="5A1FB416" w14:textId="77777777" w:rsidR="00F12C6B" w:rsidRDefault="00F12C6B" w:rsidP="00F12C6B">
      <w:pPr>
        <w:rPr>
          <w:rFonts w:eastAsia="Times New Roman" w:cs="Arial"/>
          <w:lang w:eastAsia="en-AU"/>
        </w:rPr>
      </w:pPr>
      <w:r w:rsidRPr="00F12C6B">
        <w:rPr>
          <w:rFonts w:eastAsia="Times New Roman" w:cs="Arial"/>
          <w:lang w:eastAsia="en-AU"/>
        </w:rPr>
        <w:t xml:space="preserve">Ensuring everyone can participate in city decision–making and can take local action is essential to strong communities. Actions such as the Inclusive Community Engagement checklist, work of the existing Disability </w:t>
      </w:r>
      <w:r w:rsidRPr="00F12C6B">
        <w:rPr>
          <w:rFonts w:eastAsia="Times New Roman" w:cs="Arial"/>
          <w:lang w:eastAsia="en-AU"/>
        </w:rPr>
        <w:lastRenderedPageBreak/>
        <w:t>Advisory Committee and new First Nations Committee, and tools such as Participate Melbourne strengthen community voice and participation.</w:t>
      </w:r>
    </w:p>
    <w:p w14:paraId="5AF8A7C3" w14:textId="26565C4D" w:rsidR="00F12C6B" w:rsidRPr="002B3515" w:rsidRDefault="00F12C6B" w:rsidP="002B3515">
      <w:pPr>
        <w:rPr>
          <w:rFonts w:ascii="Arial Bold" w:hAnsi="Arial Bold"/>
          <w:b/>
          <w:bCs/>
          <w:szCs w:val="18"/>
        </w:rPr>
      </w:pPr>
      <w:r w:rsidRPr="002B3515">
        <w:rPr>
          <w:rFonts w:ascii="Arial Bold" w:hAnsi="Arial Bold"/>
          <w:b/>
          <w:bCs/>
          <w:szCs w:val="18"/>
        </w:rPr>
        <w:t>Actions:</w:t>
      </w:r>
    </w:p>
    <w:p w14:paraId="1CA6C8FF" w14:textId="77777777" w:rsidR="00F12C6B" w:rsidRDefault="00F12C6B" w:rsidP="00F12C6B">
      <w:pPr>
        <w:pStyle w:val="ListNumber"/>
      </w:pPr>
      <w:r>
        <w:t>Scope and implement initiatives to increase engagement and participation from groups that are currently under–represented as seen in data gathered by the Neighbourhood Model, including young people, small businesses and multicultural communities.</w:t>
      </w:r>
    </w:p>
    <w:p w14:paraId="4579AFEF" w14:textId="77777777" w:rsidR="00F12C6B" w:rsidRDefault="00F12C6B" w:rsidP="00F12C6B">
      <w:pPr>
        <w:pStyle w:val="ListNumber"/>
      </w:pPr>
      <w:r>
        <w:t>Increase community awareness of the 2024 Local Government Elections and promote civic participation through a communications and community outreach campaign targeting international students, small businesses, and communities that face barriers to participating in the democratic process.</w:t>
      </w:r>
    </w:p>
    <w:p w14:paraId="685F40BC" w14:textId="77777777" w:rsidR="00F12C6B" w:rsidRDefault="00F12C6B" w:rsidP="00F12C6B">
      <w:pPr>
        <w:pStyle w:val="ListNumber"/>
      </w:pPr>
      <w:r>
        <w:t>Use neighbourhood–level data and community insights as a key input in the development of the next Council Plan and embed use of this data in Council’s annual planning and budgeting processes.</w:t>
      </w:r>
    </w:p>
    <w:p w14:paraId="29434F21" w14:textId="77777777" w:rsidR="00F12C6B" w:rsidRDefault="00F12C6B" w:rsidP="00F12C6B">
      <w:pPr>
        <w:pStyle w:val="ListNumber"/>
      </w:pPr>
      <w:r>
        <w:t>Undertake a research project to determine where disadvantage, poverty and lack of safety exists in the municipality, and utilise this to inform the development of the Council Plan 2025–29 and next Economic Development Strategy.</w:t>
      </w:r>
    </w:p>
    <w:p w14:paraId="1322B209" w14:textId="5912113A" w:rsidR="00C234B2" w:rsidRDefault="00F12C6B" w:rsidP="002B3515">
      <w:pPr>
        <w:pStyle w:val="ListNumber"/>
      </w:pPr>
      <w:r>
        <w:t>Increase diverse participation and elevate the voices of under–represented communities by embedding minimum requirements for inclusive engagement within relevant community engagement processes.</w:t>
      </w:r>
    </w:p>
    <w:p w14:paraId="67F7903F" w14:textId="73C692BF" w:rsidR="00F12C6B" w:rsidRPr="008747DA" w:rsidRDefault="00F12C6B" w:rsidP="002B3515">
      <w:pPr>
        <w:pStyle w:val="Heading2"/>
      </w:pPr>
      <w:bookmarkStart w:id="24" w:name="_Toc169860901"/>
      <w:r w:rsidRPr="008747DA">
        <w:t xml:space="preserve">Theme: </w:t>
      </w:r>
      <w:r w:rsidRPr="00F12C6B">
        <w:t>Community connection and social cohesion</w:t>
      </w:r>
      <w:bookmarkEnd w:id="24"/>
    </w:p>
    <w:p w14:paraId="19F04ED1" w14:textId="77777777" w:rsidR="00F12C6B" w:rsidRDefault="00F12C6B" w:rsidP="00F12C6B">
      <w:r w:rsidRPr="00F12C6B">
        <w:t xml:space="preserve">We support community–led action, partner with community and organisations, and build community capacity.  </w:t>
      </w:r>
    </w:p>
    <w:p w14:paraId="1BE175B9" w14:textId="4E186BE7" w:rsidR="00F12C6B" w:rsidRDefault="00F12C6B" w:rsidP="00F12C6B">
      <w:pPr>
        <w:rPr>
          <w:rFonts w:eastAsia="Times New Roman" w:cs="Arial"/>
          <w:lang w:eastAsia="en-AU"/>
        </w:rPr>
      </w:pPr>
      <w:r w:rsidRPr="00F12C6B">
        <w:rPr>
          <w:rFonts w:eastAsia="Times New Roman" w:cs="Arial"/>
          <w:lang w:eastAsia="en-AU"/>
        </w:rPr>
        <w:t>Considerable progress has been made on the place–based Neighbourhood Model and this will be built on to ensure even more local activities are identified and implemented, and an even greater diversity of community members can make connections with each other. Places such as Neighbourhood Houses and the Multicultural Hub will also continue to support people of different cultures to come together to meet, work, share, and learn in a safe and supportive environment. We will continue to build the capacity of the many organisations that support and connect our communities through our Community Grants and Partnerships Programs. Each year we invest $2.35 million into community–led initiatives, programs and events.</w:t>
      </w:r>
    </w:p>
    <w:p w14:paraId="336DF46D" w14:textId="77777777" w:rsidR="00F12C6B" w:rsidRDefault="00F12C6B" w:rsidP="00F12C6B">
      <w:pPr>
        <w:rPr>
          <w:rFonts w:ascii="Arial Bold" w:hAnsi="Arial Bold"/>
          <w:b/>
          <w:bCs/>
          <w:szCs w:val="18"/>
        </w:rPr>
      </w:pPr>
      <w:r w:rsidRPr="008747DA">
        <w:rPr>
          <w:rFonts w:ascii="Arial Bold" w:hAnsi="Arial Bold"/>
          <w:b/>
          <w:bCs/>
          <w:szCs w:val="18"/>
        </w:rPr>
        <w:t>Actions:</w:t>
      </w:r>
    </w:p>
    <w:p w14:paraId="5717399E" w14:textId="77777777" w:rsidR="00F12C6B" w:rsidRDefault="00F12C6B" w:rsidP="00F12C6B">
      <w:pPr>
        <w:pStyle w:val="ListNumber"/>
      </w:pPr>
      <w:r>
        <w:t>Enable residents, students, businesses, workers and visitors to identify local priorities in their neighbourhoods and activate community–led responses. This includes piloting a neighbourhood volunteer program and establishing local partnerships.</w:t>
      </w:r>
    </w:p>
    <w:p w14:paraId="2634CE66" w14:textId="5CEC0C9B" w:rsidR="004A26E3" w:rsidRPr="004A26E3" w:rsidRDefault="00F12C6B" w:rsidP="00C234B2">
      <w:pPr>
        <w:pStyle w:val="ListNumber"/>
      </w:pPr>
      <w:r>
        <w:t>Review City of Melbourne’s community, events and economic grants and sponsorships programs, ensuring that funding opportunities are accessible to diverse organisations and applicants, and inclusion, empowerment and participation of priority groups is a key consideration in funded projects.</w:t>
      </w:r>
    </w:p>
    <w:sectPr w:rsidR="004A26E3" w:rsidRPr="004A26E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93E73" w14:textId="77777777" w:rsidR="00604180" w:rsidRDefault="00604180" w:rsidP="00BC719D">
      <w:pPr>
        <w:spacing w:after="0"/>
      </w:pPr>
      <w:r>
        <w:separator/>
      </w:r>
    </w:p>
  </w:endnote>
  <w:endnote w:type="continuationSeparator" w:id="0">
    <w:p w14:paraId="328A2102" w14:textId="77777777" w:rsidR="00604180" w:rsidRDefault="00604180"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E7E1A" w14:textId="77777777" w:rsidR="00604180" w:rsidRDefault="00604180" w:rsidP="00577A39">
      <w:pPr>
        <w:spacing w:after="40" w:line="240" w:lineRule="auto"/>
      </w:pPr>
      <w:r>
        <w:separator/>
      </w:r>
    </w:p>
  </w:footnote>
  <w:footnote w:type="continuationSeparator" w:id="0">
    <w:p w14:paraId="4A46E8B7" w14:textId="77777777" w:rsidR="00604180" w:rsidRDefault="00604180"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C10957"/>
    <w:multiLevelType w:val="multilevel"/>
    <w:tmpl w:val="16506B6C"/>
    <w:numStyleLink w:val="ListNumbers"/>
  </w:abstractNum>
  <w:abstractNum w:abstractNumId="8"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1209CA"/>
    <w:multiLevelType w:val="multilevel"/>
    <w:tmpl w:val="16506B6C"/>
    <w:numStyleLink w:val="ListNumbers"/>
  </w:abstractNum>
  <w:abstractNum w:abstractNumId="10" w15:restartNumberingAfterBreak="0">
    <w:nsid w:val="7A2C43DC"/>
    <w:multiLevelType w:val="multilevel"/>
    <w:tmpl w:val="16506B6C"/>
    <w:numStyleLink w:val="ListNumbers"/>
  </w:abstractNum>
  <w:abstractNum w:abstractNumId="11"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288440423">
    <w:abstractNumId w:val="3"/>
  </w:num>
  <w:num w:numId="2" w16cid:durableId="188641849">
    <w:abstractNumId w:val="4"/>
  </w:num>
  <w:num w:numId="3" w16cid:durableId="525142800">
    <w:abstractNumId w:val="10"/>
  </w:num>
  <w:num w:numId="4" w16cid:durableId="1706254771">
    <w:abstractNumId w:val="0"/>
  </w:num>
  <w:num w:numId="5" w16cid:durableId="14184768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2874996">
    <w:abstractNumId w:val="5"/>
  </w:num>
  <w:num w:numId="7" w16cid:durableId="1160243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0225231">
    <w:abstractNumId w:val="9"/>
  </w:num>
  <w:num w:numId="9" w16cid:durableId="1131941504">
    <w:abstractNumId w:val="7"/>
  </w:num>
  <w:num w:numId="10" w16cid:durableId="19976859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878002">
    <w:abstractNumId w:val="1"/>
  </w:num>
  <w:num w:numId="12" w16cid:durableId="940406750">
    <w:abstractNumId w:val="6"/>
  </w:num>
  <w:num w:numId="13" w16cid:durableId="682635606">
    <w:abstractNumId w:val="8"/>
  </w:num>
  <w:num w:numId="14" w16cid:durableId="1123573036">
    <w:abstractNumId w:val="11"/>
  </w:num>
  <w:num w:numId="15" w16cid:durableId="12763300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3294968">
    <w:abstractNumId w:val="2"/>
  </w:num>
  <w:num w:numId="17" w16cid:durableId="2042389566">
    <w:abstractNumId w:val="11"/>
  </w:num>
  <w:num w:numId="18" w16cid:durableId="672223131">
    <w:abstractNumId w:val="11"/>
  </w:num>
  <w:num w:numId="19" w16cid:durableId="1273900813">
    <w:abstractNumId w:val="11"/>
  </w:num>
  <w:num w:numId="20" w16cid:durableId="755400597">
    <w:abstractNumId w:val="11"/>
  </w:num>
  <w:num w:numId="21" w16cid:durableId="726075910">
    <w:abstractNumId w:val="11"/>
  </w:num>
  <w:num w:numId="22" w16cid:durableId="94519411">
    <w:abstractNumId w:val="11"/>
  </w:num>
  <w:num w:numId="23" w16cid:durableId="1190491173">
    <w:abstractNumId w:val="3"/>
  </w:num>
  <w:num w:numId="24" w16cid:durableId="173620409">
    <w:abstractNumId w:val="3"/>
  </w:num>
  <w:num w:numId="25" w16cid:durableId="281546080">
    <w:abstractNumId w:val="3"/>
  </w:num>
  <w:num w:numId="26" w16cid:durableId="754740687">
    <w:abstractNumId w:val="3"/>
  </w:num>
  <w:num w:numId="27" w16cid:durableId="199768339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04180"/>
    <w:rsid w:val="00020B35"/>
    <w:rsid w:val="000437C5"/>
    <w:rsid w:val="000474AE"/>
    <w:rsid w:val="00060D39"/>
    <w:rsid w:val="00071857"/>
    <w:rsid w:val="000A2BDA"/>
    <w:rsid w:val="000A48D5"/>
    <w:rsid w:val="000B5EAA"/>
    <w:rsid w:val="000F3535"/>
    <w:rsid w:val="00190B0E"/>
    <w:rsid w:val="001B51BF"/>
    <w:rsid w:val="001F46B4"/>
    <w:rsid w:val="001F554D"/>
    <w:rsid w:val="002436A6"/>
    <w:rsid w:val="002438B7"/>
    <w:rsid w:val="0024773F"/>
    <w:rsid w:val="002B3515"/>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04180"/>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747DA"/>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234B2"/>
    <w:rsid w:val="00C37F6A"/>
    <w:rsid w:val="00C42412"/>
    <w:rsid w:val="00C73DA2"/>
    <w:rsid w:val="00CA3730"/>
    <w:rsid w:val="00CB6145"/>
    <w:rsid w:val="00CD382D"/>
    <w:rsid w:val="00D00427"/>
    <w:rsid w:val="00D02C4A"/>
    <w:rsid w:val="00D77363"/>
    <w:rsid w:val="00E4646D"/>
    <w:rsid w:val="00E5089C"/>
    <w:rsid w:val="00E86DCD"/>
    <w:rsid w:val="00E94A1C"/>
    <w:rsid w:val="00EA2130"/>
    <w:rsid w:val="00EC4AF9"/>
    <w:rsid w:val="00ED51DE"/>
    <w:rsid w:val="00ED7629"/>
    <w:rsid w:val="00EF11AE"/>
    <w:rsid w:val="00F03DF7"/>
    <w:rsid w:val="00F07FBE"/>
    <w:rsid w:val="00F12C6B"/>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TTF2X4MEUN6D-1188005670-7156</_dlc_DocId>
    <_dlc_DocIdUrl xmlns="d804f86b-3500-4658-8c9d-99491f71a5e9">
      <Url>https://cityofmelbourne.sharepoint.com/sites/commdev/_layouts/15/DocIdRedir.aspx?ID=TTF2X4MEUN6D-1188005670-7156</Url>
      <Description>TTF2X4MEUN6D-1188005670-7156</Description>
    </_dlc_DocIdUrl>
  </documentManagement>
</p:properties>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2.xml><?xml version="1.0" encoding="utf-8"?>
<ds:datastoreItem xmlns:ds="http://schemas.openxmlformats.org/officeDocument/2006/customXml" ds:itemID="{6423A699-F7C1-4E6A-BC0B-EE12930FAD8A}"/>
</file>

<file path=customXml/itemProps3.xml><?xml version="1.0" encoding="utf-8"?>
<ds:datastoreItem xmlns:ds="http://schemas.openxmlformats.org/officeDocument/2006/customXml" ds:itemID="{231F0C3E-43B8-4983-8FB8-D13184F16EB0}"/>
</file>

<file path=customXml/itemProps4.xml><?xml version="1.0" encoding="utf-8"?>
<ds:datastoreItem xmlns:ds="http://schemas.openxmlformats.org/officeDocument/2006/customXml" ds:itemID="{FC9DFE58-C925-437C-8E4F-93D2DFD19827}"/>
</file>

<file path=customXml/itemProps5.xml><?xml version="1.0" encoding="utf-8"?>
<ds:datastoreItem xmlns:ds="http://schemas.openxmlformats.org/officeDocument/2006/customXml" ds:itemID="{409CC349-1607-47E7-AC67-263993518549}"/>
</file>

<file path=docProps/app.xml><?xml version="1.0" encoding="utf-8"?>
<Properties xmlns="http://schemas.openxmlformats.org/officeDocument/2006/extended-properties" xmlns:vt="http://schemas.openxmlformats.org/officeDocument/2006/docPropsVTypes">
  <Template>CoM Digital Template.dotm</Template>
  <TotalTime>0</TotalTime>
  <Pages>8</Pages>
  <Words>2968</Words>
  <Characters>16921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2024-06-21T00:16:00Z</dcterms:created>
  <dcterms:modified xsi:type="dcterms:W3CDTF">2024-06-21T01:20:00Z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20240621101645352</vt:lpwstr>
  </property>
  <property fmtid="{D5CDD505-2E9C-101B-9397-08002B2CF9AE}" pid="3" name="ContentTypeId">
    <vt:lpwstr>0x0101001681DE773557C544A14A6F647A4C536F002F04C4E57AADE049924F3D286AD729A7</vt:lpwstr>
  </property>
  <property fmtid="{D5CDD505-2E9C-101B-9397-08002B2CF9AE}" pid="4" name="_dlc_DocIdItemGuid">
    <vt:lpwstr>c7587e28-a0aa-4151-95ac-f77e7a015838</vt:lpwstr>
  </property>
  <property fmtid="{D5CDD505-2E9C-101B-9397-08002B2CF9AE}" pid="5" name="MediaServiceImageTags">
    <vt:lpwstr/>
  </property>
</Properties>
</file>