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814F5" w:rsidR="00737A99" w:rsidP="00020B35" w:rsidRDefault="0091365A" w14:paraId="60C5D762" w14:textId="77777777">
      <w:pPr>
        <w:spacing w:after="0"/>
        <w:jc w:val="right"/>
      </w:pPr>
      <w:r>
        <w:rPr>
          <w:noProof/>
          <w:lang w:eastAsia="en-AU"/>
        </w:rPr>
        <w:drawing>
          <wp:inline distT="0" distB="0" distL="0" distR="0" wp14:anchorId="60C5D7A4" wp14:editId="60C5D7A5">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157985" w:rsidP="00343AFC" w:rsidRDefault="37084B98" w14:paraId="38BC5F78" w14:textId="77777777">
      <w:pPr>
        <w:pStyle w:val="DocumentTitle"/>
        <w:spacing w:before="3360" w:after="0"/>
      </w:pPr>
      <w:r>
        <w:t>Budget</w:t>
      </w:r>
      <w:r w:rsidR="00332638">
        <w:t xml:space="preserve"> </w:t>
      </w:r>
      <w:r w:rsidR="00157985">
        <w:t>2026–27</w:t>
      </w:r>
    </w:p>
    <w:p w:rsidR="000F3535" w:rsidP="00343AFC" w:rsidRDefault="00326EB0" w14:paraId="60C5D764" w14:textId="01230D28">
      <w:pPr>
        <w:pStyle w:val="DocumentTitle"/>
        <w:spacing w:before="0"/>
      </w:pPr>
      <w:r>
        <w:t>Community Engagement Report</w:t>
      </w:r>
    </w:p>
    <w:p w:rsidR="4D8F8A4D" w:rsidP="7983BE41" w:rsidRDefault="4D8F8A4D" w14:paraId="667D7353" w14:textId="29031A3E">
      <w:pPr>
        <w:pStyle w:val="Subtitle2"/>
      </w:pPr>
      <w:r>
        <w:t>May 2026</w:t>
      </w:r>
    </w:p>
    <w:p w:rsidRPr="00E5089C" w:rsidR="00B152AF" w:rsidP="00020B35" w:rsidRDefault="00020B35" w14:paraId="60C5D767" w14:textId="77777777">
      <w:pPr>
        <w:pStyle w:val="TOCHeading"/>
        <w:rPr>
          <w:rFonts w:hint="eastAsia"/>
        </w:rPr>
      </w:pPr>
      <w:r>
        <w:br w:type="page"/>
      </w:r>
      <w:bookmarkStart w:name="_Toc403992663" w:id="0"/>
      <w:bookmarkStart w:name="_Toc403992345" w:id="1"/>
      <w:bookmarkStart w:name="_Toc403992580" w:id="2"/>
      <w:r w:rsidRPr="00E5089C" w:rsidR="00B152AF">
        <w:t>Contents</w:t>
      </w:r>
      <w:bookmarkEnd w:id="0"/>
    </w:p>
    <w:p w:rsidR="00033AC7" w:rsidRDefault="00020B35" w14:paraId="1742C540" w14:textId="764399FA">
      <w:pPr>
        <w:pStyle w:val="TOC1"/>
        <w:tabs>
          <w:tab w:val="right" w:leader="dot" w:pos="9769"/>
        </w:tabs>
        <w:rPr>
          <w:rFonts w:asciiTheme="minorHAnsi" w:hAnsiTheme="minorHAnsi" w:eastAsiaTheme="minorEastAsia" w:cstheme="minorBidi"/>
          <w:noProof/>
          <w:kern w:val="2"/>
          <w:sz w:val="24"/>
          <w:lang w:eastAsia="en-AU"/>
          <w14:ligatures w14:val="standardContextual"/>
        </w:rPr>
      </w:pPr>
      <w:r>
        <w:fldChar w:fldCharType="begin"/>
      </w:r>
      <w:r w:rsidR="00B152AF">
        <w:instrText>TOC \o "1-3" \z \u \h</w:instrText>
      </w:r>
      <w:r>
        <w:fldChar w:fldCharType="separate"/>
      </w:r>
      <w:hyperlink w:history="1" w:anchor="_Toc229760349">
        <w:r w:rsidRPr="00BB6A58" w:rsidR="00033AC7">
          <w:rPr>
            <w:rStyle w:val="Hyperlink"/>
            <w:noProof/>
          </w:rPr>
          <w:t>Executive Summary</w:t>
        </w:r>
        <w:r w:rsidR="00033AC7">
          <w:rPr>
            <w:noProof/>
            <w:webHidden/>
          </w:rPr>
          <w:tab/>
        </w:r>
        <w:r w:rsidR="00033AC7">
          <w:rPr>
            <w:noProof/>
            <w:webHidden/>
          </w:rPr>
          <w:fldChar w:fldCharType="begin"/>
        </w:r>
        <w:r w:rsidR="00033AC7">
          <w:rPr>
            <w:noProof/>
            <w:webHidden/>
          </w:rPr>
          <w:instrText xml:space="preserve"> PAGEREF _Toc229760349 \h </w:instrText>
        </w:r>
        <w:r w:rsidR="00033AC7">
          <w:rPr>
            <w:noProof/>
            <w:webHidden/>
          </w:rPr>
        </w:r>
        <w:r w:rsidR="00033AC7">
          <w:rPr>
            <w:noProof/>
            <w:webHidden/>
          </w:rPr>
          <w:fldChar w:fldCharType="separate"/>
        </w:r>
        <w:r w:rsidR="00D70A0B">
          <w:rPr>
            <w:noProof/>
            <w:webHidden/>
          </w:rPr>
          <w:t>3</w:t>
        </w:r>
        <w:r w:rsidR="00033AC7">
          <w:rPr>
            <w:noProof/>
            <w:webHidden/>
          </w:rPr>
          <w:fldChar w:fldCharType="end"/>
        </w:r>
      </w:hyperlink>
    </w:p>
    <w:p w:rsidR="00033AC7" w:rsidRDefault="00033AC7" w14:paraId="7795F712" w14:textId="1852F979">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29760350">
        <w:r w:rsidRPr="00BB6A58">
          <w:rPr>
            <w:rStyle w:val="Hyperlink"/>
            <w:noProof/>
          </w:rPr>
          <w:t>Project background</w:t>
        </w:r>
        <w:r>
          <w:rPr>
            <w:noProof/>
            <w:webHidden/>
          </w:rPr>
          <w:tab/>
        </w:r>
        <w:r>
          <w:rPr>
            <w:noProof/>
            <w:webHidden/>
          </w:rPr>
          <w:fldChar w:fldCharType="begin"/>
        </w:r>
        <w:r>
          <w:rPr>
            <w:noProof/>
            <w:webHidden/>
          </w:rPr>
          <w:instrText xml:space="preserve"> PAGEREF _Toc229760350 \h </w:instrText>
        </w:r>
        <w:r>
          <w:rPr>
            <w:noProof/>
            <w:webHidden/>
          </w:rPr>
        </w:r>
        <w:r>
          <w:rPr>
            <w:noProof/>
            <w:webHidden/>
          </w:rPr>
          <w:fldChar w:fldCharType="separate"/>
        </w:r>
        <w:r w:rsidR="00D70A0B">
          <w:rPr>
            <w:noProof/>
            <w:webHidden/>
          </w:rPr>
          <w:t>5</w:t>
        </w:r>
        <w:r>
          <w:rPr>
            <w:noProof/>
            <w:webHidden/>
          </w:rPr>
          <w:fldChar w:fldCharType="end"/>
        </w:r>
      </w:hyperlink>
    </w:p>
    <w:p w:rsidR="00033AC7" w:rsidRDefault="00033AC7" w14:paraId="4F34710A" w14:textId="379DA482">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29760351">
        <w:r w:rsidRPr="00BB6A58">
          <w:rPr>
            <w:rStyle w:val="Hyperlink"/>
            <w:noProof/>
          </w:rPr>
          <w:t>Engagement overview</w:t>
        </w:r>
        <w:r>
          <w:rPr>
            <w:noProof/>
            <w:webHidden/>
          </w:rPr>
          <w:tab/>
        </w:r>
        <w:r>
          <w:rPr>
            <w:noProof/>
            <w:webHidden/>
          </w:rPr>
          <w:fldChar w:fldCharType="begin"/>
        </w:r>
        <w:r>
          <w:rPr>
            <w:noProof/>
            <w:webHidden/>
          </w:rPr>
          <w:instrText xml:space="preserve"> PAGEREF _Toc229760351 \h </w:instrText>
        </w:r>
        <w:r>
          <w:rPr>
            <w:noProof/>
            <w:webHidden/>
          </w:rPr>
        </w:r>
        <w:r>
          <w:rPr>
            <w:noProof/>
            <w:webHidden/>
          </w:rPr>
          <w:fldChar w:fldCharType="separate"/>
        </w:r>
        <w:r w:rsidR="00D70A0B">
          <w:rPr>
            <w:noProof/>
            <w:webHidden/>
          </w:rPr>
          <w:t>6</w:t>
        </w:r>
        <w:r>
          <w:rPr>
            <w:noProof/>
            <w:webHidden/>
          </w:rPr>
          <w:fldChar w:fldCharType="end"/>
        </w:r>
      </w:hyperlink>
    </w:p>
    <w:p w:rsidR="00033AC7" w:rsidRDefault="00033AC7" w14:paraId="29E15E15" w14:textId="1A4A5DD2">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29760352">
        <w:r w:rsidRPr="00BB6A58">
          <w:rPr>
            <w:rStyle w:val="Hyperlink"/>
            <w:noProof/>
          </w:rPr>
          <w:t>Who we heard from</w:t>
        </w:r>
        <w:r>
          <w:rPr>
            <w:noProof/>
            <w:webHidden/>
          </w:rPr>
          <w:tab/>
        </w:r>
        <w:r>
          <w:rPr>
            <w:noProof/>
            <w:webHidden/>
          </w:rPr>
          <w:fldChar w:fldCharType="begin"/>
        </w:r>
        <w:r>
          <w:rPr>
            <w:noProof/>
            <w:webHidden/>
          </w:rPr>
          <w:instrText xml:space="preserve"> PAGEREF _Toc229760352 \h </w:instrText>
        </w:r>
        <w:r>
          <w:rPr>
            <w:noProof/>
            <w:webHidden/>
          </w:rPr>
        </w:r>
        <w:r>
          <w:rPr>
            <w:noProof/>
            <w:webHidden/>
          </w:rPr>
          <w:fldChar w:fldCharType="separate"/>
        </w:r>
        <w:r w:rsidR="00D70A0B">
          <w:rPr>
            <w:noProof/>
            <w:webHidden/>
          </w:rPr>
          <w:t>10</w:t>
        </w:r>
        <w:r>
          <w:rPr>
            <w:noProof/>
            <w:webHidden/>
          </w:rPr>
          <w:fldChar w:fldCharType="end"/>
        </w:r>
      </w:hyperlink>
    </w:p>
    <w:p w:rsidR="00033AC7" w:rsidRDefault="00033AC7" w14:paraId="45E3101D" w14:textId="4296F567">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29760353">
        <w:r w:rsidRPr="00BB6A58">
          <w:rPr>
            <w:rStyle w:val="Hyperlink"/>
            <w:noProof/>
          </w:rPr>
          <w:t>What we heard</w:t>
        </w:r>
        <w:r>
          <w:rPr>
            <w:noProof/>
            <w:webHidden/>
          </w:rPr>
          <w:tab/>
        </w:r>
        <w:r>
          <w:rPr>
            <w:noProof/>
            <w:webHidden/>
          </w:rPr>
          <w:fldChar w:fldCharType="begin"/>
        </w:r>
        <w:r>
          <w:rPr>
            <w:noProof/>
            <w:webHidden/>
          </w:rPr>
          <w:instrText xml:space="preserve"> PAGEREF _Toc229760353 \h </w:instrText>
        </w:r>
        <w:r>
          <w:rPr>
            <w:noProof/>
            <w:webHidden/>
          </w:rPr>
        </w:r>
        <w:r>
          <w:rPr>
            <w:noProof/>
            <w:webHidden/>
          </w:rPr>
          <w:fldChar w:fldCharType="separate"/>
        </w:r>
        <w:r w:rsidR="00D70A0B">
          <w:rPr>
            <w:noProof/>
            <w:webHidden/>
          </w:rPr>
          <w:t>12</w:t>
        </w:r>
        <w:r>
          <w:rPr>
            <w:noProof/>
            <w:webHidden/>
          </w:rPr>
          <w:fldChar w:fldCharType="end"/>
        </w:r>
      </w:hyperlink>
    </w:p>
    <w:p w:rsidR="00033AC7" w:rsidRDefault="00033AC7" w14:paraId="32EE0320" w14:textId="491C8088">
      <w:pPr>
        <w:pStyle w:val="TOC2"/>
        <w:rPr>
          <w:rFonts w:asciiTheme="minorHAnsi" w:hAnsiTheme="minorHAnsi" w:eastAsiaTheme="minorEastAsia" w:cstheme="minorBidi"/>
          <w:noProof/>
          <w:kern w:val="2"/>
          <w:sz w:val="24"/>
          <w:lang w:eastAsia="en-AU"/>
          <w14:ligatures w14:val="standardContextual"/>
        </w:rPr>
      </w:pPr>
      <w:hyperlink w:history="1" w:anchor="_Toc229760354">
        <w:r w:rsidRPr="00BB6A58">
          <w:rPr>
            <w:rStyle w:val="Hyperlink"/>
            <w:noProof/>
          </w:rPr>
          <w:t>How we collected data</w:t>
        </w:r>
        <w:r>
          <w:rPr>
            <w:noProof/>
            <w:webHidden/>
          </w:rPr>
          <w:tab/>
        </w:r>
        <w:r>
          <w:rPr>
            <w:noProof/>
            <w:webHidden/>
          </w:rPr>
          <w:fldChar w:fldCharType="begin"/>
        </w:r>
        <w:r>
          <w:rPr>
            <w:noProof/>
            <w:webHidden/>
          </w:rPr>
          <w:instrText xml:space="preserve"> PAGEREF _Toc229760354 \h </w:instrText>
        </w:r>
        <w:r>
          <w:rPr>
            <w:noProof/>
            <w:webHidden/>
          </w:rPr>
        </w:r>
        <w:r>
          <w:rPr>
            <w:noProof/>
            <w:webHidden/>
          </w:rPr>
          <w:fldChar w:fldCharType="separate"/>
        </w:r>
        <w:r w:rsidR="00D70A0B">
          <w:rPr>
            <w:noProof/>
            <w:webHidden/>
          </w:rPr>
          <w:t>12</w:t>
        </w:r>
        <w:r>
          <w:rPr>
            <w:noProof/>
            <w:webHidden/>
          </w:rPr>
          <w:fldChar w:fldCharType="end"/>
        </w:r>
      </w:hyperlink>
    </w:p>
    <w:p w:rsidR="00033AC7" w:rsidRDefault="00033AC7" w14:paraId="6FFAAD40" w14:textId="6FD96721">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29760355">
        <w:r w:rsidRPr="00BB6A58">
          <w:rPr>
            <w:rStyle w:val="Hyperlink"/>
            <w:noProof/>
          </w:rPr>
          <w:t>Key engagement findings</w:t>
        </w:r>
        <w:r>
          <w:rPr>
            <w:noProof/>
            <w:webHidden/>
          </w:rPr>
          <w:tab/>
        </w:r>
        <w:r>
          <w:rPr>
            <w:noProof/>
            <w:webHidden/>
          </w:rPr>
          <w:fldChar w:fldCharType="begin"/>
        </w:r>
        <w:r>
          <w:rPr>
            <w:noProof/>
            <w:webHidden/>
          </w:rPr>
          <w:instrText xml:space="preserve"> PAGEREF _Toc229760355 \h </w:instrText>
        </w:r>
        <w:r>
          <w:rPr>
            <w:noProof/>
            <w:webHidden/>
          </w:rPr>
        </w:r>
        <w:r>
          <w:rPr>
            <w:noProof/>
            <w:webHidden/>
          </w:rPr>
          <w:fldChar w:fldCharType="separate"/>
        </w:r>
        <w:r w:rsidR="00D70A0B">
          <w:rPr>
            <w:noProof/>
            <w:webHidden/>
          </w:rPr>
          <w:t>12</w:t>
        </w:r>
        <w:r>
          <w:rPr>
            <w:noProof/>
            <w:webHidden/>
          </w:rPr>
          <w:fldChar w:fldCharType="end"/>
        </w:r>
      </w:hyperlink>
    </w:p>
    <w:p w:rsidR="00033AC7" w:rsidRDefault="00033AC7" w14:paraId="7ED56D27" w14:textId="5CD6A246">
      <w:pPr>
        <w:pStyle w:val="TOC2"/>
        <w:rPr>
          <w:rFonts w:asciiTheme="minorHAnsi" w:hAnsiTheme="minorHAnsi" w:eastAsiaTheme="minorEastAsia" w:cstheme="minorBidi"/>
          <w:noProof/>
          <w:kern w:val="2"/>
          <w:sz w:val="24"/>
          <w:lang w:eastAsia="en-AU"/>
          <w14:ligatures w14:val="standardContextual"/>
        </w:rPr>
      </w:pPr>
      <w:hyperlink w:history="1" w:anchor="_Toc229760356">
        <w:r w:rsidRPr="00BB6A58">
          <w:rPr>
            <w:rStyle w:val="Hyperlink"/>
            <w:noProof/>
          </w:rPr>
          <w:t>Community Safety Officers and CCTV</w:t>
        </w:r>
        <w:r>
          <w:rPr>
            <w:noProof/>
            <w:webHidden/>
          </w:rPr>
          <w:tab/>
        </w:r>
        <w:r>
          <w:rPr>
            <w:noProof/>
            <w:webHidden/>
          </w:rPr>
          <w:fldChar w:fldCharType="begin"/>
        </w:r>
        <w:r>
          <w:rPr>
            <w:noProof/>
            <w:webHidden/>
          </w:rPr>
          <w:instrText xml:space="preserve"> PAGEREF _Toc229760356 \h </w:instrText>
        </w:r>
        <w:r>
          <w:rPr>
            <w:noProof/>
            <w:webHidden/>
          </w:rPr>
        </w:r>
        <w:r>
          <w:rPr>
            <w:noProof/>
            <w:webHidden/>
          </w:rPr>
          <w:fldChar w:fldCharType="separate"/>
        </w:r>
        <w:r w:rsidR="00D70A0B">
          <w:rPr>
            <w:noProof/>
            <w:webHidden/>
          </w:rPr>
          <w:t>12</w:t>
        </w:r>
        <w:r>
          <w:rPr>
            <w:noProof/>
            <w:webHidden/>
          </w:rPr>
          <w:fldChar w:fldCharType="end"/>
        </w:r>
      </w:hyperlink>
    </w:p>
    <w:p w:rsidR="00033AC7" w:rsidRDefault="00033AC7" w14:paraId="5CC96994" w14:textId="29C0A89F">
      <w:pPr>
        <w:pStyle w:val="TOC2"/>
        <w:rPr>
          <w:rFonts w:asciiTheme="minorHAnsi" w:hAnsiTheme="minorHAnsi" w:eastAsiaTheme="minorEastAsia" w:cstheme="minorBidi"/>
          <w:noProof/>
          <w:kern w:val="2"/>
          <w:sz w:val="24"/>
          <w:lang w:eastAsia="en-AU"/>
          <w14:ligatures w14:val="standardContextual"/>
        </w:rPr>
      </w:pPr>
      <w:hyperlink w:history="1" w:anchor="_Toc229760357">
        <w:r w:rsidRPr="00BB6A58">
          <w:rPr>
            <w:rStyle w:val="Hyperlink"/>
            <w:noProof/>
          </w:rPr>
          <w:t>Little India Precinct and Docklands</w:t>
        </w:r>
        <w:r>
          <w:rPr>
            <w:noProof/>
            <w:webHidden/>
          </w:rPr>
          <w:tab/>
        </w:r>
        <w:r>
          <w:rPr>
            <w:noProof/>
            <w:webHidden/>
          </w:rPr>
          <w:fldChar w:fldCharType="begin"/>
        </w:r>
        <w:r>
          <w:rPr>
            <w:noProof/>
            <w:webHidden/>
          </w:rPr>
          <w:instrText xml:space="preserve"> PAGEREF _Toc229760357 \h </w:instrText>
        </w:r>
        <w:r>
          <w:rPr>
            <w:noProof/>
            <w:webHidden/>
          </w:rPr>
        </w:r>
        <w:r>
          <w:rPr>
            <w:noProof/>
            <w:webHidden/>
          </w:rPr>
          <w:fldChar w:fldCharType="separate"/>
        </w:r>
        <w:r w:rsidR="00D70A0B">
          <w:rPr>
            <w:noProof/>
            <w:webHidden/>
          </w:rPr>
          <w:t>15</w:t>
        </w:r>
        <w:r>
          <w:rPr>
            <w:noProof/>
            <w:webHidden/>
          </w:rPr>
          <w:fldChar w:fldCharType="end"/>
        </w:r>
      </w:hyperlink>
    </w:p>
    <w:p w:rsidR="00033AC7" w:rsidRDefault="00033AC7" w14:paraId="35E428B6" w14:textId="07B6993C">
      <w:pPr>
        <w:pStyle w:val="TOC2"/>
        <w:rPr>
          <w:rFonts w:asciiTheme="minorHAnsi" w:hAnsiTheme="minorHAnsi" w:eastAsiaTheme="minorEastAsia" w:cstheme="minorBidi"/>
          <w:noProof/>
          <w:kern w:val="2"/>
          <w:sz w:val="24"/>
          <w:lang w:eastAsia="en-AU"/>
          <w14:ligatures w14:val="standardContextual"/>
        </w:rPr>
      </w:pPr>
      <w:hyperlink w:history="1" w:anchor="_Toc229760358">
        <w:r w:rsidRPr="00BB6A58">
          <w:rPr>
            <w:rStyle w:val="Hyperlink"/>
            <w:noProof/>
          </w:rPr>
          <w:t>City cleaning and graffiti</w:t>
        </w:r>
        <w:r>
          <w:rPr>
            <w:noProof/>
            <w:webHidden/>
          </w:rPr>
          <w:tab/>
        </w:r>
        <w:r>
          <w:rPr>
            <w:noProof/>
            <w:webHidden/>
          </w:rPr>
          <w:fldChar w:fldCharType="begin"/>
        </w:r>
        <w:r>
          <w:rPr>
            <w:noProof/>
            <w:webHidden/>
          </w:rPr>
          <w:instrText xml:space="preserve"> PAGEREF _Toc229760358 \h </w:instrText>
        </w:r>
        <w:r>
          <w:rPr>
            <w:noProof/>
            <w:webHidden/>
          </w:rPr>
        </w:r>
        <w:r>
          <w:rPr>
            <w:noProof/>
            <w:webHidden/>
          </w:rPr>
          <w:fldChar w:fldCharType="separate"/>
        </w:r>
        <w:r w:rsidR="00D70A0B">
          <w:rPr>
            <w:noProof/>
            <w:webHidden/>
          </w:rPr>
          <w:t>18</w:t>
        </w:r>
        <w:r>
          <w:rPr>
            <w:noProof/>
            <w:webHidden/>
          </w:rPr>
          <w:fldChar w:fldCharType="end"/>
        </w:r>
      </w:hyperlink>
    </w:p>
    <w:p w:rsidR="00033AC7" w:rsidRDefault="00033AC7" w14:paraId="0CFA8EB5" w14:textId="6CEC176D">
      <w:pPr>
        <w:pStyle w:val="TOC2"/>
        <w:rPr>
          <w:rFonts w:asciiTheme="minorHAnsi" w:hAnsiTheme="minorHAnsi" w:eastAsiaTheme="minorEastAsia" w:cstheme="minorBidi"/>
          <w:noProof/>
          <w:kern w:val="2"/>
          <w:sz w:val="24"/>
          <w:lang w:eastAsia="en-AU"/>
          <w14:ligatures w14:val="standardContextual"/>
        </w:rPr>
      </w:pPr>
      <w:hyperlink w:history="1" w:anchor="_Toc229760359">
        <w:r w:rsidRPr="00BB6A58">
          <w:rPr>
            <w:rStyle w:val="Hyperlink"/>
            <w:noProof/>
          </w:rPr>
          <w:t>Greening and open space</w:t>
        </w:r>
        <w:r>
          <w:rPr>
            <w:noProof/>
            <w:webHidden/>
          </w:rPr>
          <w:tab/>
        </w:r>
        <w:r>
          <w:rPr>
            <w:noProof/>
            <w:webHidden/>
          </w:rPr>
          <w:fldChar w:fldCharType="begin"/>
        </w:r>
        <w:r>
          <w:rPr>
            <w:noProof/>
            <w:webHidden/>
          </w:rPr>
          <w:instrText xml:space="preserve"> PAGEREF _Toc229760359 \h </w:instrText>
        </w:r>
        <w:r>
          <w:rPr>
            <w:noProof/>
            <w:webHidden/>
          </w:rPr>
        </w:r>
        <w:r>
          <w:rPr>
            <w:noProof/>
            <w:webHidden/>
          </w:rPr>
          <w:fldChar w:fldCharType="separate"/>
        </w:r>
        <w:r w:rsidR="00D70A0B">
          <w:rPr>
            <w:noProof/>
            <w:webHidden/>
          </w:rPr>
          <w:t>19</w:t>
        </w:r>
        <w:r>
          <w:rPr>
            <w:noProof/>
            <w:webHidden/>
          </w:rPr>
          <w:fldChar w:fldCharType="end"/>
        </w:r>
      </w:hyperlink>
    </w:p>
    <w:p w:rsidR="00033AC7" w:rsidRDefault="00033AC7" w14:paraId="03417F43" w14:textId="499A8536">
      <w:pPr>
        <w:pStyle w:val="TOC2"/>
        <w:rPr>
          <w:rFonts w:asciiTheme="minorHAnsi" w:hAnsiTheme="minorHAnsi" w:eastAsiaTheme="minorEastAsia" w:cstheme="minorBidi"/>
          <w:noProof/>
          <w:kern w:val="2"/>
          <w:sz w:val="24"/>
          <w:lang w:eastAsia="en-AU"/>
          <w14:ligatures w14:val="standardContextual"/>
        </w:rPr>
      </w:pPr>
      <w:hyperlink w:history="1" w:anchor="_Toc229760360">
        <w:r w:rsidRPr="00BB6A58">
          <w:rPr>
            <w:rStyle w:val="Hyperlink"/>
            <w:noProof/>
          </w:rPr>
          <w:t>Transport</w:t>
        </w:r>
        <w:r>
          <w:rPr>
            <w:noProof/>
            <w:webHidden/>
          </w:rPr>
          <w:tab/>
        </w:r>
        <w:r>
          <w:rPr>
            <w:noProof/>
            <w:webHidden/>
          </w:rPr>
          <w:fldChar w:fldCharType="begin"/>
        </w:r>
        <w:r>
          <w:rPr>
            <w:noProof/>
            <w:webHidden/>
          </w:rPr>
          <w:instrText xml:space="preserve"> PAGEREF _Toc229760360 \h </w:instrText>
        </w:r>
        <w:r>
          <w:rPr>
            <w:noProof/>
            <w:webHidden/>
          </w:rPr>
        </w:r>
        <w:r>
          <w:rPr>
            <w:noProof/>
            <w:webHidden/>
          </w:rPr>
          <w:fldChar w:fldCharType="separate"/>
        </w:r>
        <w:r w:rsidR="00D70A0B">
          <w:rPr>
            <w:noProof/>
            <w:webHidden/>
          </w:rPr>
          <w:t>21</w:t>
        </w:r>
        <w:r>
          <w:rPr>
            <w:noProof/>
            <w:webHidden/>
          </w:rPr>
          <w:fldChar w:fldCharType="end"/>
        </w:r>
      </w:hyperlink>
    </w:p>
    <w:p w:rsidR="00033AC7" w:rsidRDefault="00033AC7" w14:paraId="02BBE816" w14:textId="68585D36">
      <w:pPr>
        <w:pStyle w:val="TOC2"/>
        <w:rPr>
          <w:rFonts w:asciiTheme="minorHAnsi" w:hAnsiTheme="minorHAnsi" w:eastAsiaTheme="minorEastAsia" w:cstheme="minorBidi"/>
          <w:noProof/>
          <w:kern w:val="2"/>
          <w:sz w:val="24"/>
          <w:lang w:eastAsia="en-AU"/>
          <w14:ligatures w14:val="standardContextual"/>
        </w:rPr>
      </w:pPr>
      <w:hyperlink w:history="1" w:anchor="_Toc229760361">
        <w:r w:rsidRPr="00BB6A58">
          <w:rPr>
            <w:rStyle w:val="Hyperlink"/>
            <w:noProof/>
          </w:rPr>
          <w:t>Other themes</w:t>
        </w:r>
        <w:r>
          <w:rPr>
            <w:noProof/>
            <w:webHidden/>
          </w:rPr>
          <w:tab/>
        </w:r>
        <w:r>
          <w:rPr>
            <w:noProof/>
            <w:webHidden/>
          </w:rPr>
          <w:fldChar w:fldCharType="begin"/>
        </w:r>
        <w:r>
          <w:rPr>
            <w:noProof/>
            <w:webHidden/>
          </w:rPr>
          <w:instrText xml:space="preserve"> PAGEREF _Toc229760361 \h </w:instrText>
        </w:r>
        <w:r>
          <w:rPr>
            <w:noProof/>
            <w:webHidden/>
          </w:rPr>
        </w:r>
        <w:r>
          <w:rPr>
            <w:noProof/>
            <w:webHidden/>
          </w:rPr>
          <w:fldChar w:fldCharType="separate"/>
        </w:r>
        <w:r w:rsidR="00D70A0B">
          <w:rPr>
            <w:noProof/>
            <w:webHidden/>
          </w:rPr>
          <w:t>23</w:t>
        </w:r>
        <w:r>
          <w:rPr>
            <w:noProof/>
            <w:webHidden/>
          </w:rPr>
          <w:fldChar w:fldCharType="end"/>
        </w:r>
      </w:hyperlink>
    </w:p>
    <w:p w:rsidR="00033AC7" w:rsidP="00033AC7" w:rsidRDefault="00033AC7" w14:paraId="7DC3570D" w14:textId="44983A27">
      <w:pPr>
        <w:pStyle w:val="TOC3"/>
        <w:rPr>
          <w:rFonts w:asciiTheme="minorHAnsi" w:hAnsiTheme="minorHAnsi" w:eastAsiaTheme="minorEastAsia" w:cstheme="minorBidi"/>
          <w:kern w:val="2"/>
          <w:sz w:val="24"/>
          <w:lang w:eastAsia="en-AU"/>
          <w14:ligatures w14:val="standardContextual"/>
        </w:rPr>
      </w:pPr>
      <w:hyperlink w:history="1" w:anchor="_Toc229760362">
        <w:r w:rsidRPr="00BB6A58">
          <w:rPr>
            <w:rStyle w:val="Hyperlink"/>
          </w:rPr>
          <w:t>Homelessness and substance abuse support services</w:t>
        </w:r>
        <w:r>
          <w:rPr>
            <w:webHidden/>
          </w:rPr>
          <w:tab/>
        </w:r>
        <w:r>
          <w:rPr>
            <w:webHidden/>
          </w:rPr>
          <w:fldChar w:fldCharType="begin"/>
        </w:r>
        <w:r>
          <w:rPr>
            <w:webHidden/>
          </w:rPr>
          <w:instrText xml:space="preserve"> PAGEREF _Toc229760362 \h </w:instrText>
        </w:r>
        <w:r>
          <w:rPr>
            <w:webHidden/>
          </w:rPr>
        </w:r>
        <w:r>
          <w:rPr>
            <w:webHidden/>
          </w:rPr>
          <w:fldChar w:fldCharType="separate"/>
        </w:r>
        <w:r w:rsidR="00D70A0B">
          <w:rPr>
            <w:webHidden/>
          </w:rPr>
          <w:t>23</w:t>
        </w:r>
        <w:r>
          <w:rPr>
            <w:webHidden/>
          </w:rPr>
          <w:fldChar w:fldCharType="end"/>
        </w:r>
      </w:hyperlink>
    </w:p>
    <w:p w:rsidR="00033AC7" w:rsidP="00033AC7" w:rsidRDefault="00033AC7" w14:paraId="49EF945D" w14:textId="110EBC03">
      <w:pPr>
        <w:pStyle w:val="TOC3"/>
        <w:rPr>
          <w:rFonts w:asciiTheme="minorHAnsi" w:hAnsiTheme="minorHAnsi" w:eastAsiaTheme="minorEastAsia" w:cstheme="minorBidi"/>
          <w:kern w:val="2"/>
          <w:sz w:val="24"/>
          <w:lang w:eastAsia="en-AU"/>
          <w14:ligatures w14:val="standardContextual"/>
        </w:rPr>
      </w:pPr>
      <w:hyperlink w:history="1" w:anchor="_Toc229760363">
        <w:r w:rsidRPr="00BB6A58">
          <w:rPr>
            <w:rStyle w:val="Hyperlink"/>
          </w:rPr>
          <w:t>Greenline and Swimmable Yarra</w:t>
        </w:r>
        <w:r>
          <w:rPr>
            <w:webHidden/>
          </w:rPr>
          <w:tab/>
        </w:r>
        <w:r>
          <w:rPr>
            <w:webHidden/>
          </w:rPr>
          <w:fldChar w:fldCharType="begin"/>
        </w:r>
        <w:r>
          <w:rPr>
            <w:webHidden/>
          </w:rPr>
          <w:instrText xml:space="preserve"> PAGEREF _Toc229760363 \h </w:instrText>
        </w:r>
        <w:r>
          <w:rPr>
            <w:webHidden/>
          </w:rPr>
        </w:r>
        <w:r>
          <w:rPr>
            <w:webHidden/>
          </w:rPr>
          <w:fldChar w:fldCharType="separate"/>
        </w:r>
        <w:r w:rsidR="00D70A0B">
          <w:rPr>
            <w:webHidden/>
          </w:rPr>
          <w:t>24</w:t>
        </w:r>
        <w:r>
          <w:rPr>
            <w:webHidden/>
          </w:rPr>
          <w:fldChar w:fldCharType="end"/>
        </w:r>
      </w:hyperlink>
    </w:p>
    <w:p w:rsidR="00033AC7" w:rsidP="00033AC7" w:rsidRDefault="00033AC7" w14:paraId="071B95B8" w14:textId="4BD2F3D3">
      <w:pPr>
        <w:pStyle w:val="TOC3"/>
        <w:rPr>
          <w:rFonts w:asciiTheme="minorHAnsi" w:hAnsiTheme="minorHAnsi" w:eastAsiaTheme="minorEastAsia" w:cstheme="minorBidi"/>
          <w:kern w:val="2"/>
          <w:sz w:val="24"/>
          <w:lang w:eastAsia="en-AU"/>
          <w14:ligatures w14:val="standardContextual"/>
        </w:rPr>
      </w:pPr>
      <w:hyperlink w:history="1" w:anchor="_Toc229760364">
        <w:r w:rsidRPr="00BB6A58">
          <w:rPr>
            <w:rStyle w:val="Hyperlink"/>
          </w:rPr>
          <w:t>Youth services and spaces</w:t>
        </w:r>
        <w:r>
          <w:rPr>
            <w:webHidden/>
          </w:rPr>
          <w:tab/>
        </w:r>
        <w:r>
          <w:rPr>
            <w:webHidden/>
          </w:rPr>
          <w:fldChar w:fldCharType="begin"/>
        </w:r>
        <w:r>
          <w:rPr>
            <w:webHidden/>
          </w:rPr>
          <w:instrText xml:space="preserve"> PAGEREF _Toc229760364 \h </w:instrText>
        </w:r>
        <w:r>
          <w:rPr>
            <w:webHidden/>
          </w:rPr>
        </w:r>
        <w:r>
          <w:rPr>
            <w:webHidden/>
          </w:rPr>
          <w:fldChar w:fldCharType="separate"/>
        </w:r>
        <w:r w:rsidR="00D70A0B">
          <w:rPr>
            <w:webHidden/>
          </w:rPr>
          <w:t>25</w:t>
        </w:r>
        <w:r>
          <w:rPr>
            <w:webHidden/>
          </w:rPr>
          <w:fldChar w:fldCharType="end"/>
        </w:r>
      </w:hyperlink>
    </w:p>
    <w:p w:rsidR="00033AC7" w:rsidP="00033AC7" w:rsidRDefault="00033AC7" w14:paraId="484B76D4" w14:textId="30D1E4B4">
      <w:pPr>
        <w:pStyle w:val="TOC3"/>
        <w:rPr>
          <w:rFonts w:asciiTheme="minorHAnsi" w:hAnsiTheme="minorHAnsi" w:eastAsiaTheme="minorEastAsia" w:cstheme="minorBidi"/>
          <w:kern w:val="2"/>
          <w:sz w:val="24"/>
          <w:lang w:eastAsia="en-AU"/>
          <w14:ligatures w14:val="standardContextual"/>
        </w:rPr>
      </w:pPr>
      <w:hyperlink w:history="1" w:anchor="_Toc229760365">
        <w:r w:rsidRPr="00BB6A58">
          <w:rPr>
            <w:rStyle w:val="Hyperlink"/>
          </w:rPr>
          <w:t>Events, festivals and arts grants</w:t>
        </w:r>
        <w:r>
          <w:rPr>
            <w:webHidden/>
          </w:rPr>
          <w:tab/>
        </w:r>
        <w:r>
          <w:rPr>
            <w:webHidden/>
          </w:rPr>
          <w:fldChar w:fldCharType="begin"/>
        </w:r>
        <w:r>
          <w:rPr>
            <w:webHidden/>
          </w:rPr>
          <w:instrText xml:space="preserve"> PAGEREF _Toc229760365 \h </w:instrText>
        </w:r>
        <w:r>
          <w:rPr>
            <w:webHidden/>
          </w:rPr>
        </w:r>
        <w:r>
          <w:rPr>
            <w:webHidden/>
          </w:rPr>
          <w:fldChar w:fldCharType="separate"/>
        </w:r>
        <w:r w:rsidR="00D70A0B">
          <w:rPr>
            <w:webHidden/>
          </w:rPr>
          <w:t>25</w:t>
        </w:r>
        <w:r>
          <w:rPr>
            <w:webHidden/>
          </w:rPr>
          <w:fldChar w:fldCharType="end"/>
        </w:r>
      </w:hyperlink>
    </w:p>
    <w:p w:rsidR="00033AC7" w:rsidP="00033AC7" w:rsidRDefault="00033AC7" w14:paraId="121A8BB2" w14:textId="79F1DD64">
      <w:pPr>
        <w:pStyle w:val="TOC3"/>
        <w:rPr>
          <w:rFonts w:asciiTheme="minorHAnsi" w:hAnsiTheme="minorHAnsi" w:eastAsiaTheme="minorEastAsia" w:cstheme="minorBidi"/>
          <w:kern w:val="2"/>
          <w:sz w:val="24"/>
          <w:lang w:eastAsia="en-AU"/>
          <w14:ligatures w14:val="standardContextual"/>
        </w:rPr>
      </w:pPr>
      <w:hyperlink w:history="1" w:anchor="_Toc229760366">
        <w:r w:rsidRPr="00BB6A58">
          <w:rPr>
            <w:rStyle w:val="Hyperlink"/>
          </w:rPr>
          <w:t>Local Markets, tourism and small business</w:t>
        </w:r>
        <w:r>
          <w:rPr>
            <w:webHidden/>
          </w:rPr>
          <w:tab/>
        </w:r>
        <w:r>
          <w:rPr>
            <w:webHidden/>
          </w:rPr>
          <w:fldChar w:fldCharType="begin"/>
        </w:r>
        <w:r>
          <w:rPr>
            <w:webHidden/>
          </w:rPr>
          <w:instrText xml:space="preserve"> PAGEREF _Toc229760366 \h </w:instrText>
        </w:r>
        <w:r>
          <w:rPr>
            <w:webHidden/>
          </w:rPr>
        </w:r>
        <w:r>
          <w:rPr>
            <w:webHidden/>
          </w:rPr>
          <w:fldChar w:fldCharType="separate"/>
        </w:r>
        <w:r w:rsidR="00D70A0B">
          <w:rPr>
            <w:webHidden/>
          </w:rPr>
          <w:t>26</w:t>
        </w:r>
        <w:r>
          <w:rPr>
            <w:webHidden/>
          </w:rPr>
          <w:fldChar w:fldCharType="end"/>
        </w:r>
      </w:hyperlink>
    </w:p>
    <w:p w:rsidR="00033AC7" w:rsidP="00033AC7" w:rsidRDefault="00033AC7" w14:paraId="1F6DD5A0" w14:textId="4F94B422">
      <w:pPr>
        <w:pStyle w:val="TOC3"/>
        <w:rPr>
          <w:rFonts w:asciiTheme="minorHAnsi" w:hAnsiTheme="minorHAnsi" w:eastAsiaTheme="minorEastAsia" w:cstheme="minorBidi"/>
          <w:kern w:val="2"/>
          <w:sz w:val="24"/>
          <w:lang w:eastAsia="en-AU"/>
          <w14:ligatures w14:val="standardContextual"/>
        </w:rPr>
      </w:pPr>
      <w:hyperlink w:history="1" w:anchor="_Toc229760367">
        <w:r w:rsidRPr="00BB6A58">
          <w:rPr>
            <w:rStyle w:val="Hyperlink"/>
          </w:rPr>
          <w:t>Queen Victoria Market</w:t>
        </w:r>
        <w:r>
          <w:rPr>
            <w:webHidden/>
          </w:rPr>
          <w:tab/>
        </w:r>
        <w:r>
          <w:rPr>
            <w:webHidden/>
          </w:rPr>
          <w:fldChar w:fldCharType="begin"/>
        </w:r>
        <w:r>
          <w:rPr>
            <w:webHidden/>
          </w:rPr>
          <w:instrText xml:space="preserve"> PAGEREF _Toc229760367 \h </w:instrText>
        </w:r>
        <w:r>
          <w:rPr>
            <w:webHidden/>
          </w:rPr>
        </w:r>
        <w:r>
          <w:rPr>
            <w:webHidden/>
          </w:rPr>
          <w:fldChar w:fldCharType="separate"/>
        </w:r>
        <w:r w:rsidR="00D70A0B">
          <w:rPr>
            <w:webHidden/>
          </w:rPr>
          <w:t>26</w:t>
        </w:r>
        <w:r>
          <w:rPr>
            <w:webHidden/>
          </w:rPr>
          <w:fldChar w:fldCharType="end"/>
        </w:r>
      </w:hyperlink>
    </w:p>
    <w:p w:rsidR="00033AC7" w:rsidP="00033AC7" w:rsidRDefault="00033AC7" w14:paraId="53A92A2C" w14:textId="3E3AA4CA">
      <w:pPr>
        <w:pStyle w:val="TOC3"/>
        <w:rPr>
          <w:rFonts w:asciiTheme="minorHAnsi" w:hAnsiTheme="minorHAnsi" w:eastAsiaTheme="minorEastAsia" w:cstheme="minorBidi"/>
          <w:kern w:val="2"/>
          <w:sz w:val="24"/>
          <w:lang w:eastAsia="en-AU"/>
          <w14:ligatures w14:val="standardContextual"/>
        </w:rPr>
      </w:pPr>
      <w:hyperlink w:history="1" w:anchor="_Toc229760368">
        <w:r w:rsidRPr="00BB6A58">
          <w:rPr>
            <w:rStyle w:val="Hyperlink"/>
          </w:rPr>
          <w:t>Food security</w:t>
        </w:r>
        <w:r>
          <w:rPr>
            <w:webHidden/>
          </w:rPr>
          <w:tab/>
        </w:r>
        <w:r>
          <w:rPr>
            <w:webHidden/>
          </w:rPr>
          <w:fldChar w:fldCharType="begin"/>
        </w:r>
        <w:r>
          <w:rPr>
            <w:webHidden/>
          </w:rPr>
          <w:instrText xml:space="preserve"> PAGEREF _Toc229760368 \h </w:instrText>
        </w:r>
        <w:r>
          <w:rPr>
            <w:webHidden/>
          </w:rPr>
        </w:r>
        <w:r>
          <w:rPr>
            <w:webHidden/>
          </w:rPr>
          <w:fldChar w:fldCharType="separate"/>
        </w:r>
        <w:r w:rsidR="00D70A0B">
          <w:rPr>
            <w:webHidden/>
          </w:rPr>
          <w:t>26</w:t>
        </w:r>
        <w:r>
          <w:rPr>
            <w:webHidden/>
          </w:rPr>
          <w:fldChar w:fldCharType="end"/>
        </w:r>
      </w:hyperlink>
    </w:p>
    <w:p w:rsidRPr="00033AC7" w:rsidR="00033AC7" w:rsidP="00033AC7" w:rsidRDefault="00033AC7" w14:paraId="1BC3CC07" w14:textId="5FBAAC73">
      <w:pPr>
        <w:pStyle w:val="TOC3"/>
        <w:rPr>
          <w:rFonts w:asciiTheme="minorHAnsi" w:hAnsiTheme="minorHAnsi" w:eastAsiaTheme="minorEastAsia" w:cstheme="minorBidi"/>
          <w:kern w:val="2"/>
          <w:sz w:val="24"/>
          <w:lang w:eastAsia="en-AU"/>
          <w14:ligatures w14:val="standardContextual"/>
        </w:rPr>
      </w:pPr>
      <w:hyperlink w:history="1" w:anchor="_Toc229760369">
        <w:r w:rsidRPr="00033AC7">
          <w:rPr>
            <w:rStyle w:val="Hyperlink"/>
          </w:rPr>
          <w:t>Kiosks and cylinders</w:t>
        </w:r>
        <w:r w:rsidRPr="00033AC7">
          <w:rPr>
            <w:webHidden/>
          </w:rPr>
          <w:tab/>
        </w:r>
        <w:r w:rsidRPr="00033AC7">
          <w:rPr>
            <w:webHidden/>
          </w:rPr>
          <w:fldChar w:fldCharType="begin"/>
        </w:r>
        <w:r w:rsidRPr="00033AC7">
          <w:rPr>
            <w:webHidden/>
          </w:rPr>
          <w:instrText xml:space="preserve"> PAGEREF _Toc229760369 \h </w:instrText>
        </w:r>
        <w:r w:rsidRPr="00033AC7">
          <w:rPr>
            <w:webHidden/>
          </w:rPr>
        </w:r>
        <w:r w:rsidRPr="00033AC7">
          <w:rPr>
            <w:webHidden/>
          </w:rPr>
          <w:fldChar w:fldCharType="separate"/>
        </w:r>
        <w:r w:rsidR="00D70A0B">
          <w:rPr>
            <w:webHidden/>
          </w:rPr>
          <w:t>27</w:t>
        </w:r>
        <w:r w:rsidRPr="00033AC7">
          <w:rPr>
            <w:webHidden/>
          </w:rPr>
          <w:fldChar w:fldCharType="end"/>
        </w:r>
      </w:hyperlink>
    </w:p>
    <w:p w:rsidR="00033AC7" w:rsidRDefault="00033AC7" w14:paraId="4176ED8D" w14:textId="73725CD4">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29760370">
        <w:r w:rsidRPr="00BB6A58">
          <w:rPr>
            <w:rStyle w:val="Hyperlink"/>
            <w:noProof/>
          </w:rPr>
          <w:t>Impact</w:t>
        </w:r>
        <w:r>
          <w:rPr>
            <w:noProof/>
            <w:webHidden/>
          </w:rPr>
          <w:tab/>
        </w:r>
        <w:r>
          <w:rPr>
            <w:noProof/>
            <w:webHidden/>
          </w:rPr>
          <w:fldChar w:fldCharType="begin"/>
        </w:r>
        <w:r>
          <w:rPr>
            <w:noProof/>
            <w:webHidden/>
          </w:rPr>
          <w:instrText xml:space="preserve"> PAGEREF _Toc229760370 \h </w:instrText>
        </w:r>
        <w:r>
          <w:rPr>
            <w:noProof/>
            <w:webHidden/>
          </w:rPr>
        </w:r>
        <w:r>
          <w:rPr>
            <w:noProof/>
            <w:webHidden/>
          </w:rPr>
          <w:fldChar w:fldCharType="separate"/>
        </w:r>
        <w:r w:rsidR="00D70A0B">
          <w:rPr>
            <w:noProof/>
            <w:webHidden/>
          </w:rPr>
          <w:t>28</w:t>
        </w:r>
        <w:r>
          <w:rPr>
            <w:noProof/>
            <w:webHidden/>
          </w:rPr>
          <w:fldChar w:fldCharType="end"/>
        </w:r>
      </w:hyperlink>
    </w:p>
    <w:p w:rsidR="00033AC7" w:rsidRDefault="00033AC7" w14:paraId="0A841F3B" w14:textId="44780DB9">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29760371">
        <w:r w:rsidRPr="00BB6A58">
          <w:rPr>
            <w:rStyle w:val="Hyperlink"/>
            <w:noProof/>
          </w:rPr>
          <w:t>Conclusion</w:t>
        </w:r>
        <w:r>
          <w:rPr>
            <w:noProof/>
            <w:webHidden/>
          </w:rPr>
          <w:tab/>
        </w:r>
        <w:r>
          <w:rPr>
            <w:noProof/>
            <w:webHidden/>
          </w:rPr>
          <w:fldChar w:fldCharType="begin"/>
        </w:r>
        <w:r>
          <w:rPr>
            <w:noProof/>
            <w:webHidden/>
          </w:rPr>
          <w:instrText xml:space="preserve"> PAGEREF _Toc229760371 \h </w:instrText>
        </w:r>
        <w:r>
          <w:rPr>
            <w:noProof/>
            <w:webHidden/>
          </w:rPr>
        </w:r>
        <w:r>
          <w:rPr>
            <w:noProof/>
            <w:webHidden/>
          </w:rPr>
          <w:fldChar w:fldCharType="separate"/>
        </w:r>
        <w:r w:rsidR="00D70A0B">
          <w:rPr>
            <w:noProof/>
            <w:webHidden/>
          </w:rPr>
          <w:t>28</w:t>
        </w:r>
        <w:r>
          <w:rPr>
            <w:noProof/>
            <w:webHidden/>
          </w:rPr>
          <w:fldChar w:fldCharType="end"/>
        </w:r>
      </w:hyperlink>
    </w:p>
    <w:p w:rsidR="00020B35" w:rsidP="5A07A8A7" w:rsidRDefault="00020B35" w14:paraId="60C5D76B" w14:textId="09AEC838">
      <w:pPr>
        <w:pStyle w:val="TOC2"/>
        <w:tabs>
          <w:tab w:val="clear" w:pos="9769"/>
          <w:tab w:val="right" w:leader="dot" w:pos="9765"/>
        </w:tabs>
        <w:rPr>
          <w:rFonts w:asciiTheme="minorHAnsi" w:hAnsiTheme="minorHAnsi" w:eastAsiaTheme="minorEastAsia" w:cstheme="minorBidi"/>
          <w:noProof/>
          <w:sz w:val="22"/>
          <w:szCs w:val="22"/>
          <w:lang w:eastAsia="en-AU"/>
        </w:rPr>
      </w:pPr>
      <w:r>
        <w:fldChar w:fldCharType="end"/>
      </w:r>
    </w:p>
    <w:p w:rsidRPr="00802A52" w:rsidR="00BE6801" w:rsidP="00802A52" w:rsidRDefault="00B152AF" w14:paraId="60C5D76D" w14:textId="155A7DB7">
      <w:pPr>
        <w:pStyle w:val="Heading1"/>
        <w:rPr>
          <w:rFonts w:hint="eastAsia"/>
        </w:rPr>
      </w:pPr>
      <w:r>
        <w:br w:type="page"/>
      </w:r>
      <w:bookmarkStart w:name="_Toc229760349" w:id="3"/>
      <w:bookmarkEnd w:id="1"/>
      <w:bookmarkEnd w:id="2"/>
      <w:r w:rsidR="00B13BBA">
        <w:t>Executive Summary</w:t>
      </w:r>
      <w:bookmarkEnd w:id="3"/>
    </w:p>
    <w:p w:rsidR="000675F2" w:rsidP="00D04840" w:rsidRDefault="008F2031" w14:paraId="3FEA9EC9" w14:textId="38FDBC4A">
      <w:r w:rsidR="008F2031">
        <w:rPr/>
        <w:t xml:space="preserve">Community engagement for the draft 2026-27 budget </w:t>
      </w:r>
      <w:r w:rsidRPr="0577BB0F" w:rsidR="008F2031">
        <w:rPr>
          <w:lang w:val="en-US"/>
        </w:rPr>
        <w:t>ran from </w:t>
      </w:r>
      <w:r w:rsidRPr="0577BB0F" w:rsidR="008F2031">
        <w:rPr>
          <w:b w:val="1"/>
          <w:bCs w:val="1"/>
          <w:lang w:val="en-US"/>
        </w:rPr>
        <w:t>31 March to 28 April</w:t>
      </w:r>
      <w:r w:rsidRPr="0577BB0F" w:rsidR="008F2031">
        <w:rPr>
          <w:lang w:val="en-US"/>
        </w:rPr>
        <w:t xml:space="preserve"> </w:t>
      </w:r>
      <w:r w:rsidRPr="0577BB0F" w:rsidR="00723610">
        <w:rPr>
          <w:lang w:val="en-US"/>
        </w:rPr>
        <w:t xml:space="preserve">with more than </w:t>
      </w:r>
      <w:r w:rsidRPr="0577BB0F" w:rsidR="00723610">
        <w:rPr>
          <w:b w:val="1"/>
          <w:bCs w:val="1"/>
          <w:lang w:val="en-US"/>
        </w:rPr>
        <w:t>550</w:t>
      </w:r>
      <w:r w:rsidRPr="0577BB0F" w:rsidR="00723610">
        <w:rPr>
          <w:lang w:val="en-US"/>
        </w:rPr>
        <w:t xml:space="preserve"> people contributing </w:t>
      </w:r>
      <w:r w:rsidRPr="0577BB0F" w:rsidR="007C46C8">
        <w:rPr>
          <w:lang w:val="en-US"/>
        </w:rPr>
        <w:t>feedback</w:t>
      </w:r>
      <w:r w:rsidRPr="0577BB0F" w:rsidR="00A157E4">
        <w:rPr>
          <w:lang w:val="en-US"/>
        </w:rPr>
        <w:t xml:space="preserve">. </w:t>
      </w:r>
      <w:r w:rsidRPr="0577BB0F" w:rsidR="000675F2">
        <w:rPr>
          <w:lang w:val="en-US"/>
        </w:rPr>
        <w:t>T</w:t>
      </w:r>
      <w:r w:rsidR="002A6351">
        <w:rPr/>
        <w:t xml:space="preserve">o </w:t>
      </w:r>
      <w:r w:rsidRPr="0577BB0F" w:rsidR="00A20E1A">
        <w:rPr>
          <w:lang w:val="en-US"/>
        </w:rPr>
        <w:t>encourage broad participation</w:t>
      </w:r>
      <w:r w:rsidRPr="0577BB0F" w:rsidR="054D5A67">
        <w:rPr>
          <w:lang w:val="en-US"/>
        </w:rPr>
        <w:t>,</w:t>
      </w:r>
      <w:r w:rsidRPr="0577BB0F" w:rsidR="000675F2">
        <w:rPr>
          <w:lang w:val="en-US"/>
        </w:rPr>
        <w:t xml:space="preserve"> </w:t>
      </w:r>
      <w:r w:rsidRPr="0577BB0F" w:rsidR="000675F2">
        <w:rPr>
          <w:lang w:val="en-US"/>
        </w:rPr>
        <w:t>t</w:t>
      </w:r>
      <w:r w:rsidR="000675F2">
        <w:rPr/>
        <w:t>he budget</w:t>
      </w:r>
      <w:r w:rsidR="000675F2">
        <w:rPr/>
        <w:t xml:space="preserve"> engagement </w:t>
      </w:r>
      <w:r w:rsidR="66E53197">
        <w:rPr/>
        <w:t>and communication</w:t>
      </w:r>
      <w:r w:rsidR="000675F2">
        <w:rPr/>
        <w:t xml:space="preserve"> included a range o</w:t>
      </w:r>
      <w:r w:rsidR="73A7FB46">
        <w:rPr/>
        <w:t>f</w:t>
      </w:r>
      <w:r w:rsidR="000675F2">
        <w:rPr/>
        <w:t xml:space="preserve"> initiatives and activities including:</w:t>
      </w:r>
    </w:p>
    <w:p w:rsidRPr="00D04840" w:rsidR="000675F2" w:rsidP="00D04840" w:rsidRDefault="002D066C" w14:paraId="438C5A0E" w14:textId="38331228">
      <w:pPr>
        <w:pStyle w:val="ListBullet"/>
        <w:rPr>
          <w:b w:val="0"/>
          <w:bCs w:val="0"/>
        </w:rPr>
      </w:pPr>
      <w:r w:rsidR="002D066C">
        <w:rPr>
          <w:b w:val="0"/>
          <w:bCs w:val="0"/>
        </w:rPr>
        <w:t xml:space="preserve">Listening </w:t>
      </w:r>
      <w:r w:rsidR="002D066C">
        <w:rPr>
          <w:b w:val="0"/>
          <w:bCs w:val="0"/>
        </w:rPr>
        <w:t>Post</w:t>
      </w:r>
      <w:r w:rsidR="59154FCF">
        <w:rPr>
          <w:b w:val="0"/>
          <w:bCs w:val="0"/>
        </w:rPr>
        <w:t xml:space="preserve"> event</w:t>
      </w:r>
      <w:r w:rsidR="002D066C">
        <w:rPr>
          <w:b w:val="0"/>
          <w:bCs w:val="0"/>
        </w:rPr>
        <w:t>s</w:t>
      </w:r>
      <w:r w:rsidR="002D066C">
        <w:rPr>
          <w:b w:val="0"/>
          <w:bCs w:val="0"/>
        </w:rPr>
        <w:t xml:space="preserve"> at locations </w:t>
      </w:r>
      <w:r w:rsidR="2DD534C3">
        <w:rPr>
          <w:b w:val="0"/>
          <w:bCs w:val="0"/>
        </w:rPr>
        <w:t>across</w:t>
      </w:r>
      <w:r w:rsidR="002D066C">
        <w:rPr>
          <w:b w:val="0"/>
          <w:bCs w:val="0"/>
        </w:rPr>
        <w:t xml:space="preserve"> the city </w:t>
      </w:r>
      <w:r w:rsidR="5E1AEC58">
        <w:rPr>
          <w:b w:val="0"/>
          <w:bCs w:val="0"/>
        </w:rPr>
        <w:t xml:space="preserve">which </w:t>
      </w:r>
      <w:r w:rsidR="54F5ACDC">
        <w:rPr>
          <w:b w:val="0"/>
          <w:bCs w:val="0"/>
        </w:rPr>
        <w:t>g</w:t>
      </w:r>
      <w:r w:rsidR="7FE04C91">
        <w:rPr>
          <w:b w:val="0"/>
          <w:bCs w:val="0"/>
        </w:rPr>
        <w:t>a</w:t>
      </w:r>
      <w:r w:rsidR="54F5ACDC">
        <w:rPr>
          <w:b w:val="0"/>
          <w:bCs w:val="0"/>
        </w:rPr>
        <w:t>v</w:t>
      </w:r>
      <w:r w:rsidR="6963F791">
        <w:rPr>
          <w:b w:val="0"/>
          <w:bCs w:val="0"/>
        </w:rPr>
        <w:t>e</w:t>
      </w:r>
      <w:r w:rsidR="002D066C">
        <w:rPr>
          <w:b w:val="0"/>
          <w:bCs w:val="0"/>
        </w:rPr>
        <w:t xml:space="preserve"> residents, </w:t>
      </w:r>
      <w:r w:rsidR="002D066C">
        <w:rPr>
          <w:b w:val="0"/>
          <w:bCs w:val="0"/>
        </w:rPr>
        <w:t>workers</w:t>
      </w:r>
      <w:r w:rsidR="002D066C">
        <w:rPr>
          <w:b w:val="0"/>
          <w:bCs w:val="0"/>
        </w:rPr>
        <w:t xml:space="preserve"> and visitors </w:t>
      </w:r>
      <w:r w:rsidR="7B8201A8">
        <w:rPr>
          <w:b w:val="0"/>
          <w:bCs w:val="0"/>
        </w:rPr>
        <w:t xml:space="preserve">a chance </w:t>
      </w:r>
      <w:r w:rsidR="002D066C">
        <w:rPr>
          <w:b w:val="0"/>
          <w:bCs w:val="0"/>
        </w:rPr>
        <w:t>to provide feedback directly to Councilors and staff</w:t>
      </w:r>
    </w:p>
    <w:p w:rsidRPr="00D04840" w:rsidR="002D066C" w:rsidP="00D04840" w:rsidRDefault="1A3F311E" w14:paraId="644F50CF" w14:textId="299571B7">
      <w:pPr>
        <w:pStyle w:val="ListBullet"/>
        <w:rPr>
          <w:b w:val="0"/>
          <w:bCs w:val="0"/>
        </w:rPr>
      </w:pPr>
      <w:r>
        <w:rPr>
          <w:b w:val="0"/>
          <w:bCs w:val="0"/>
        </w:rPr>
        <w:t>P</w:t>
      </w:r>
      <w:r w:rsidR="00804FE3">
        <w:rPr>
          <w:b w:val="0"/>
          <w:bCs w:val="0"/>
        </w:rPr>
        <w:t>roduction</w:t>
      </w:r>
      <w:r w:rsidRPr="00D04840" w:rsidR="00804FE3">
        <w:rPr>
          <w:b w:val="0"/>
          <w:bCs w:val="0"/>
        </w:rPr>
        <w:t xml:space="preserve"> of a </w:t>
      </w:r>
      <w:r w:rsidR="6417DD80">
        <w:rPr>
          <w:b w:val="0"/>
          <w:bCs w:val="0"/>
        </w:rPr>
        <w:t>‘B</w:t>
      </w:r>
      <w:r w:rsidRPr="00D04840" w:rsidR="009D3F7B">
        <w:rPr>
          <w:b w:val="0"/>
          <w:bCs w:val="0"/>
        </w:rPr>
        <w:t xml:space="preserve">udget </w:t>
      </w:r>
      <w:r w:rsidR="6C144E69">
        <w:rPr>
          <w:b w:val="0"/>
          <w:bCs w:val="0"/>
        </w:rPr>
        <w:t>S</w:t>
      </w:r>
      <w:r w:rsidR="009D3F7B">
        <w:rPr>
          <w:b w:val="0"/>
          <w:bCs w:val="0"/>
        </w:rPr>
        <w:t>napsho</w:t>
      </w:r>
      <w:r w:rsidR="0BBAF510">
        <w:rPr>
          <w:b w:val="0"/>
          <w:bCs w:val="0"/>
        </w:rPr>
        <w:t>t’</w:t>
      </w:r>
      <w:r w:rsidRPr="00D04840" w:rsidR="00804FE3">
        <w:rPr>
          <w:b w:val="0"/>
          <w:bCs w:val="0"/>
        </w:rPr>
        <w:t xml:space="preserve"> </w:t>
      </w:r>
      <w:r w:rsidRPr="00D04840" w:rsidR="00257E9D">
        <w:rPr>
          <w:b w:val="0"/>
          <w:bCs w:val="0"/>
        </w:rPr>
        <w:t xml:space="preserve">document that provided </w:t>
      </w:r>
      <w:r w:rsidRPr="00D04840" w:rsidR="003126FA">
        <w:rPr>
          <w:b w:val="0"/>
          <w:bCs w:val="0"/>
        </w:rPr>
        <w:t xml:space="preserve">a </w:t>
      </w:r>
      <w:r w:rsidRPr="00D04840" w:rsidR="006E7F06">
        <w:rPr>
          <w:b w:val="0"/>
          <w:bCs w:val="0"/>
        </w:rPr>
        <w:t>high-</w:t>
      </w:r>
      <w:r w:rsidRPr="00D04840" w:rsidR="003126FA">
        <w:rPr>
          <w:b w:val="0"/>
          <w:bCs w:val="0"/>
        </w:rPr>
        <w:t>level</w:t>
      </w:r>
      <w:r w:rsidR="4A16FCF7">
        <w:rPr>
          <w:b w:val="0"/>
          <w:bCs w:val="0"/>
        </w:rPr>
        <w:t xml:space="preserve">, easy to understand </w:t>
      </w:r>
      <w:r w:rsidRPr="00D04840" w:rsidR="003126FA">
        <w:rPr>
          <w:b w:val="0"/>
          <w:bCs w:val="0"/>
        </w:rPr>
        <w:t xml:space="preserve">overview of major budget </w:t>
      </w:r>
      <w:proofErr w:type="gramStart"/>
      <w:r w:rsidRPr="00D04840" w:rsidR="003126FA">
        <w:rPr>
          <w:b w:val="0"/>
          <w:bCs w:val="0"/>
        </w:rPr>
        <w:t>initiatives</w:t>
      </w:r>
      <w:proofErr w:type="gramEnd"/>
      <w:r w:rsidRPr="00D04840" w:rsidR="003126FA">
        <w:rPr>
          <w:b w:val="0"/>
          <w:bCs w:val="0"/>
        </w:rPr>
        <w:t xml:space="preserve"> </w:t>
      </w:r>
    </w:p>
    <w:p w:rsidR="56649CA5" w:rsidP="363D8579" w:rsidRDefault="56649CA5" w14:paraId="78480307" w14:textId="64FFC4CA">
      <w:pPr>
        <w:pStyle w:val="ListBullet"/>
        <w:rPr>
          <w:b w:val="0"/>
          <w:bCs w:val="0"/>
        </w:rPr>
      </w:pPr>
      <w:r w:rsidR="56649CA5">
        <w:rPr>
          <w:b w:val="0"/>
          <w:bCs w:val="0"/>
        </w:rPr>
        <w:t>Targeted social media campaign t</w:t>
      </w:r>
      <w:r w:rsidR="1031926B">
        <w:rPr>
          <w:b w:val="0"/>
          <w:bCs w:val="0"/>
        </w:rPr>
        <w:t xml:space="preserve">hat </w:t>
      </w:r>
      <w:r w:rsidR="56649CA5">
        <w:rPr>
          <w:b w:val="0"/>
          <w:bCs w:val="0"/>
        </w:rPr>
        <w:t>reach</w:t>
      </w:r>
      <w:r w:rsidR="2D2112A3">
        <w:rPr>
          <w:b w:val="0"/>
          <w:bCs w:val="0"/>
        </w:rPr>
        <w:t>ed</w:t>
      </w:r>
      <w:r w:rsidR="56649CA5">
        <w:rPr>
          <w:b w:val="0"/>
          <w:bCs w:val="0"/>
        </w:rPr>
        <w:t xml:space="preserve"> a broad range of </w:t>
      </w:r>
      <w:r w:rsidR="56649CA5">
        <w:rPr>
          <w:b w:val="0"/>
          <w:bCs w:val="0"/>
        </w:rPr>
        <w:t>community</w:t>
      </w:r>
    </w:p>
    <w:p w:rsidRPr="00D04840" w:rsidR="00F524DD" w:rsidP="00D04840" w:rsidRDefault="00F524DD" w14:paraId="59475A1A" w14:textId="38DFD008">
      <w:pPr>
        <w:pStyle w:val="ListBullet"/>
        <w:rPr>
          <w:b w:val="0"/>
          <w:bCs w:val="0"/>
        </w:rPr>
      </w:pPr>
      <w:r w:rsidRPr="00D04840">
        <w:rPr>
          <w:b w:val="0"/>
          <w:bCs w:val="0"/>
        </w:rPr>
        <w:t xml:space="preserve">Translations of the </w:t>
      </w:r>
      <w:r w:rsidR="34493F92">
        <w:rPr>
          <w:b w:val="0"/>
          <w:bCs w:val="0"/>
        </w:rPr>
        <w:t>Budget S</w:t>
      </w:r>
      <w:r w:rsidRPr="00D04840" w:rsidR="009D3F7B">
        <w:rPr>
          <w:b w:val="0"/>
          <w:bCs w:val="0"/>
        </w:rPr>
        <w:t xml:space="preserve">napshot document </w:t>
      </w:r>
      <w:r w:rsidR="66040C45">
        <w:rPr>
          <w:b w:val="0"/>
          <w:bCs w:val="0"/>
        </w:rPr>
        <w:t>and paid social media</w:t>
      </w:r>
      <w:r w:rsidRPr="00D04840" w:rsidR="009D3F7B">
        <w:rPr>
          <w:b w:val="0"/>
          <w:bCs w:val="0"/>
        </w:rPr>
        <w:t xml:space="preserve"> into Spanish, Traditional Chinese and Simplified Chinese, the </w:t>
      </w:r>
      <w:proofErr w:type="gramStart"/>
      <w:r w:rsidRPr="00D04840" w:rsidR="009D3F7B">
        <w:rPr>
          <w:b w:val="0"/>
          <w:bCs w:val="0"/>
        </w:rPr>
        <w:t>most commonly spoken</w:t>
      </w:r>
      <w:proofErr w:type="gramEnd"/>
      <w:r w:rsidRPr="00D04840" w:rsidR="009D3F7B">
        <w:rPr>
          <w:b w:val="0"/>
          <w:bCs w:val="0"/>
        </w:rPr>
        <w:t xml:space="preserve"> languages in Melbourne other than </w:t>
      </w:r>
      <w:proofErr w:type="gramStart"/>
      <w:r w:rsidRPr="00D04840" w:rsidR="009D3F7B">
        <w:rPr>
          <w:b w:val="0"/>
          <w:bCs w:val="0"/>
        </w:rPr>
        <w:t>English</w:t>
      </w:r>
      <w:proofErr w:type="gramEnd"/>
    </w:p>
    <w:p w:rsidRPr="00D04840" w:rsidR="009D3F7B" w:rsidP="00D04840" w:rsidRDefault="007B7406" w14:paraId="5D1238A7" w14:textId="357D2163">
      <w:pPr>
        <w:pStyle w:val="ListBullet"/>
        <w:rPr>
          <w:b w:val="0"/>
          <w:bCs w:val="0"/>
        </w:rPr>
      </w:pPr>
      <w:r w:rsidR="007B7406">
        <w:rPr>
          <w:b w:val="0"/>
          <w:bCs w:val="0"/>
        </w:rPr>
        <w:t>Hosted conversations between senior Council leaders and key community groups</w:t>
      </w:r>
      <w:r w:rsidR="0FC08A78">
        <w:rPr>
          <w:b w:val="0"/>
          <w:bCs w:val="0"/>
        </w:rPr>
        <w:t>,</w:t>
      </w:r>
      <w:r w:rsidR="007B7406">
        <w:rPr>
          <w:b w:val="0"/>
          <w:bCs w:val="0"/>
        </w:rPr>
        <w:t xml:space="preserve"> </w:t>
      </w:r>
      <w:r w:rsidR="00D04840">
        <w:rPr>
          <w:b w:val="0"/>
          <w:bCs w:val="0"/>
        </w:rPr>
        <w:t>representatives</w:t>
      </w:r>
      <w:r w:rsidR="05FB0EB4">
        <w:rPr>
          <w:b w:val="0"/>
          <w:bCs w:val="0"/>
        </w:rPr>
        <w:t xml:space="preserve"> and stakeholders</w:t>
      </w:r>
    </w:p>
    <w:p w:rsidR="12CE3CB9" w:rsidP="0577BB0F" w:rsidRDefault="12CE3CB9" w14:paraId="5D1836BC" w14:textId="7444DDEC">
      <w:pPr>
        <w:pStyle w:val="ListBullet"/>
        <w:rPr>
          <w:b w:val="0"/>
          <w:bCs w:val="0"/>
        </w:rPr>
      </w:pPr>
      <w:r w:rsidR="12CE3CB9">
        <w:rPr>
          <w:b w:val="0"/>
          <w:bCs w:val="0"/>
        </w:rPr>
        <w:t>A survey on Participate Melbourne where people could share feedback and find meaningful explainer information and a draft of the Budget</w:t>
      </w:r>
    </w:p>
    <w:p w:rsidR="005A467B" w:rsidP="00EB13F2" w:rsidRDefault="005A467B" w14:paraId="628D1820" w14:textId="3BEE66CD">
      <w:pPr>
        <w:pStyle w:val="ListBullet"/>
        <w:numPr>
          <w:ilvl w:val="0"/>
          <w:numId w:val="0"/>
        </w:numPr>
        <w:ind w:left="714"/>
        <w:rPr>
          <w:b w:val="0"/>
          <w:bCs w:val="0"/>
        </w:rPr>
      </w:pPr>
    </w:p>
    <w:p w:rsidRPr="00914B83" w:rsidR="00914B83" w:rsidP="00914B83" w:rsidRDefault="00914B83" w14:paraId="507687E9" w14:textId="3E6D1413">
      <w:pPr>
        <w:rPr>
          <w:b/>
          <w:bCs/>
        </w:rPr>
      </w:pPr>
      <w:r w:rsidRPr="00914B83">
        <w:rPr>
          <w:b/>
          <w:bCs/>
        </w:rPr>
        <w:t xml:space="preserve">Activities and </w:t>
      </w:r>
      <w:r w:rsidRPr="363D8579" w:rsidR="49989051">
        <w:rPr>
          <w:b/>
          <w:bCs/>
        </w:rPr>
        <w:t>p</w:t>
      </w:r>
      <w:r w:rsidRPr="00914B83">
        <w:rPr>
          <w:b/>
          <w:bCs/>
        </w:rPr>
        <w:t>articipation</w:t>
      </w:r>
    </w:p>
    <w:p w:rsidRPr="00914B83" w:rsidR="003A18CE" w:rsidP="00914B83" w:rsidRDefault="003A18CE" w14:paraId="3BE33AED" w14:textId="1A62CB65">
      <w:proofErr w:type="gramStart"/>
      <w:r w:rsidRPr="00914B83">
        <w:t>A number of</w:t>
      </w:r>
      <w:proofErr w:type="gramEnd"/>
      <w:r w:rsidRPr="00914B83" w:rsidR="007D1F33">
        <w:t xml:space="preserve"> activities were held </w:t>
      </w:r>
      <w:r w:rsidRPr="00914B83" w:rsidR="004225B9">
        <w:t>as part of the budget engagement process</w:t>
      </w:r>
      <w:r w:rsidRPr="00914B83" w:rsidR="007F7267">
        <w:t>:</w:t>
      </w:r>
    </w:p>
    <w:tbl>
      <w:tblPr>
        <w:tblStyle w:val="TableGrid"/>
        <w:tblW w:w="0" w:type="auto"/>
        <w:tblLook w:val="04A0" w:firstRow="1" w:lastRow="0" w:firstColumn="1" w:lastColumn="0" w:noHBand="0" w:noVBand="1"/>
      </w:tblPr>
      <w:tblGrid>
        <w:gridCol w:w="4884"/>
        <w:gridCol w:w="4885"/>
      </w:tblGrid>
      <w:tr w:rsidRPr="00D319D0" w:rsidR="00A26D9E" w:rsidTr="0577BB0F" w14:paraId="14F7F925" w14:textId="77777777">
        <w:trPr>
          <w:trHeight w:val="182"/>
          <w:tblHeader/>
        </w:trPr>
        <w:tc>
          <w:tcPr>
            <w:tcW w:w="4884" w:type="dxa"/>
            <w:shd w:val="clear" w:color="auto" w:fill="F2F2F2" w:themeFill="background1" w:themeFillShade="F2"/>
            <w:tcMar/>
          </w:tcPr>
          <w:p w:rsidRPr="00D319D0" w:rsidR="00A26D9E" w:rsidP="00EA2DBD" w:rsidRDefault="00A26D9E" w14:paraId="3E025260" w14:textId="77777777">
            <w:pPr>
              <w:rPr>
                <w:b/>
                <w:bCs/>
              </w:rPr>
            </w:pPr>
            <w:r w:rsidRPr="00D319D0">
              <w:rPr>
                <w:b/>
                <w:bCs/>
              </w:rPr>
              <w:t>Activity</w:t>
            </w:r>
          </w:p>
        </w:tc>
        <w:tc>
          <w:tcPr>
            <w:tcW w:w="4885" w:type="dxa"/>
            <w:shd w:val="clear" w:color="auto" w:fill="F2F2F2" w:themeFill="background1" w:themeFillShade="F2"/>
            <w:tcMar/>
          </w:tcPr>
          <w:p w:rsidRPr="00D319D0" w:rsidR="00A26D9E" w:rsidP="00EA2DBD" w:rsidRDefault="00A26D9E" w14:paraId="7A1F11BA" w14:textId="77777777">
            <w:pPr>
              <w:rPr>
                <w:b/>
                <w:bCs/>
              </w:rPr>
            </w:pPr>
            <w:r w:rsidRPr="00D319D0">
              <w:rPr>
                <w:b/>
                <w:bCs/>
              </w:rPr>
              <w:t>Participation</w:t>
            </w:r>
          </w:p>
        </w:tc>
      </w:tr>
      <w:tr w:rsidRPr="00C57950" w:rsidR="00A26D9E" w:rsidTr="0577BB0F" w14:paraId="52F06E10" w14:textId="77777777">
        <w:trPr>
          <w:trHeight w:val="462"/>
          <w:tblHeader/>
        </w:trPr>
        <w:tc>
          <w:tcPr>
            <w:tcW w:w="4884" w:type="dxa"/>
            <w:tcMar/>
          </w:tcPr>
          <w:p w:rsidRPr="00A26D9E" w:rsidR="00A26D9E" w:rsidP="00A26D9E" w:rsidRDefault="00A26D9E" w14:paraId="665E803B" w14:textId="32B4BBD3">
            <w:pPr>
              <w:rPr>
                <w:b w:val="1"/>
                <w:bCs w:val="1"/>
              </w:rPr>
            </w:pPr>
            <w:r w:rsidRPr="0577BB0F" w:rsidR="6558A51D">
              <w:rPr>
                <w:b w:val="1"/>
                <w:bCs w:val="1"/>
              </w:rPr>
              <w:t>Participate Melbourne su</w:t>
            </w:r>
            <w:r w:rsidRPr="0577BB0F" w:rsidR="16A1A14E">
              <w:rPr>
                <w:b w:val="1"/>
                <w:bCs w:val="1"/>
              </w:rPr>
              <w:t>rvey</w:t>
            </w:r>
          </w:p>
        </w:tc>
        <w:tc>
          <w:tcPr>
            <w:tcW w:w="4885" w:type="dxa"/>
            <w:tcMar/>
          </w:tcPr>
          <w:p w:rsidRPr="00C57950" w:rsidR="00A26D9E" w:rsidP="00EA2DBD" w:rsidRDefault="00A26D9E" w14:paraId="526A4BF2" w14:textId="77777777">
            <w:r>
              <w:t>380 open written responses of which 41 were uploaded documents</w:t>
            </w:r>
          </w:p>
        </w:tc>
      </w:tr>
      <w:tr w:rsidRPr="00D8343A" w:rsidR="00A26D9E" w:rsidTr="0577BB0F" w14:paraId="17A40581" w14:textId="77777777">
        <w:trPr>
          <w:tblHeader/>
        </w:trPr>
        <w:tc>
          <w:tcPr>
            <w:tcW w:w="4884" w:type="dxa"/>
            <w:tcMar/>
          </w:tcPr>
          <w:p w:rsidRPr="00A26D9E" w:rsidR="00A26D9E" w:rsidP="00EA2DBD" w:rsidRDefault="00A26D9E" w14:paraId="63906A26" w14:textId="5C1E74BD">
            <w:pPr>
              <w:rPr>
                <w:b/>
                <w:bCs/>
              </w:rPr>
            </w:pPr>
            <w:r w:rsidRPr="00EC58B1">
              <w:rPr>
                <w:b/>
                <w:bCs/>
              </w:rPr>
              <w:t xml:space="preserve">Lord </w:t>
            </w:r>
            <w:r w:rsidRPr="71348AD7">
              <w:rPr>
                <w:b/>
                <w:bCs/>
              </w:rPr>
              <w:t>Mayor’s</w:t>
            </w:r>
            <w:r w:rsidRPr="00EC58B1">
              <w:rPr>
                <w:b/>
                <w:bCs/>
              </w:rPr>
              <w:t xml:space="preserve"> </w:t>
            </w:r>
            <w:r w:rsidRPr="2C71DFEB">
              <w:rPr>
                <w:b/>
                <w:bCs/>
              </w:rPr>
              <w:t>forum</w:t>
            </w:r>
            <w:r w:rsidRPr="00EC58B1">
              <w:rPr>
                <w:b/>
                <w:bCs/>
              </w:rPr>
              <w:t xml:space="preserve"> </w:t>
            </w:r>
          </w:p>
        </w:tc>
        <w:tc>
          <w:tcPr>
            <w:tcW w:w="4885" w:type="dxa"/>
            <w:tcMar/>
          </w:tcPr>
          <w:p w:rsidRPr="00D8343A" w:rsidR="00A26D9E" w:rsidP="00EA2DBD" w:rsidRDefault="00A26D9E" w14:paraId="36453236" w14:textId="77777777">
            <w:r>
              <w:t>7 people attended in person and online</w:t>
            </w:r>
          </w:p>
        </w:tc>
      </w:tr>
      <w:tr w:rsidRPr="00C82C5F" w:rsidR="00A26D9E" w:rsidTr="0577BB0F" w14:paraId="7F644D19" w14:textId="77777777">
        <w:trPr>
          <w:tblHeader/>
        </w:trPr>
        <w:tc>
          <w:tcPr>
            <w:tcW w:w="4884" w:type="dxa"/>
            <w:tcMar/>
          </w:tcPr>
          <w:p w:rsidRPr="00A26D9E" w:rsidR="00A26D9E" w:rsidP="00EA2DBD" w:rsidRDefault="00A26D9E" w14:paraId="1CA74AC6" w14:textId="3AD9B6C9">
            <w:pPr>
              <w:rPr>
                <w:b/>
                <w:bCs/>
              </w:rPr>
            </w:pPr>
            <w:r w:rsidRPr="007D0EFE">
              <w:rPr>
                <w:b/>
                <w:bCs/>
              </w:rPr>
              <w:t xml:space="preserve">Youth </w:t>
            </w:r>
            <w:r w:rsidRPr="2C71DFEB">
              <w:rPr>
                <w:b/>
                <w:bCs/>
              </w:rPr>
              <w:t>workshop</w:t>
            </w:r>
          </w:p>
        </w:tc>
        <w:tc>
          <w:tcPr>
            <w:tcW w:w="4885" w:type="dxa"/>
            <w:tcMar/>
          </w:tcPr>
          <w:p w:rsidRPr="00C82C5F" w:rsidR="00A26D9E" w:rsidP="00EA2DBD" w:rsidRDefault="00A26D9E" w14:paraId="58EC6179" w14:textId="17D186E9">
            <w:r>
              <w:t>9</w:t>
            </w:r>
            <w:r w:rsidRPr="00510793">
              <w:t xml:space="preserve"> </w:t>
            </w:r>
            <w:r>
              <w:t>young people</w:t>
            </w:r>
            <w:r w:rsidRPr="00510793">
              <w:t xml:space="preserve"> </w:t>
            </w:r>
            <w:r>
              <w:t>attended</w:t>
            </w:r>
          </w:p>
        </w:tc>
      </w:tr>
      <w:tr w:rsidRPr="006760C7" w:rsidR="00A26D9E" w:rsidTr="0577BB0F" w14:paraId="57A8B01B" w14:textId="77777777">
        <w:trPr>
          <w:tblHeader/>
        </w:trPr>
        <w:tc>
          <w:tcPr>
            <w:tcW w:w="4884" w:type="dxa"/>
            <w:tcMar/>
          </w:tcPr>
          <w:p w:rsidRPr="00A26D9E" w:rsidR="00A26D9E" w:rsidP="00EA2DBD" w:rsidRDefault="00A26D9E" w14:paraId="7231D97D" w14:textId="596F8846">
            <w:pPr>
              <w:rPr>
                <w:b/>
                <w:bCs/>
              </w:rPr>
            </w:pPr>
            <w:r w:rsidRPr="75699F27">
              <w:rPr>
                <w:b/>
                <w:bCs/>
              </w:rPr>
              <w:t>Hosted conversations</w:t>
            </w:r>
          </w:p>
        </w:tc>
        <w:tc>
          <w:tcPr>
            <w:tcW w:w="4885" w:type="dxa"/>
            <w:tcMar/>
          </w:tcPr>
          <w:p w:rsidRPr="00A26D9E" w:rsidR="00A26D9E" w:rsidP="00A26D9E" w:rsidRDefault="00A26D9E" w14:paraId="78F4853F" w14:textId="55EEAAD2">
            <w:r>
              <w:t>4 hosted conversations with community organisations</w:t>
            </w:r>
          </w:p>
        </w:tc>
      </w:tr>
      <w:tr w:rsidRPr="00F97387" w:rsidR="00A26D9E" w:rsidTr="0577BB0F" w14:paraId="3A34A9D8" w14:textId="77777777">
        <w:trPr>
          <w:tblHeader/>
        </w:trPr>
        <w:tc>
          <w:tcPr>
            <w:tcW w:w="4884" w:type="dxa"/>
            <w:tcMar/>
          </w:tcPr>
          <w:p w:rsidRPr="00A26D9E" w:rsidR="00A26D9E" w:rsidP="00A26D9E" w:rsidRDefault="00A26D9E" w14:paraId="267955CA" w14:textId="5490A657">
            <w:pPr>
              <w:rPr>
                <w:b/>
                <w:bCs/>
              </w:rPr>
            </w:pPr>
            <w:r w:rsidRPr="00673BCF">
              <w:rPr>
                <w:b/>
                <w:bCs/>
              </w:rPr>
              <w:t>Listening post</w:t>
            </w:r>
            <w:r>
              <w:rPr>
                <w:b/>
                <w:bCs/>
              </w:rPr>
              <w:t>s</w:t>
            </w:r>
          </w:p>
        </w:tc>
        <w:tc>
          <w:tcPr>
            <w:tcW w:w="4885" w:type="dxa"/>
            <w:tcMar/>
          </w:tcPr>
          <w:p w:rsidRPr="00F97387" w:rsidR="00A26D9E" w:rsidP="00A26D9E" w:rsidRDefault="00A26D9E" w14:paraId="00BEFE76" w14:textId="5D62EC55">
            <w:r>
              <w:t>147 conversations were captured across 6 listening post</w:t>
            </w:r>
            <w:r w:rsidR="003A18CE">
              <w:t>s</w:t>
            </w:r>
          </w:p>
        </w:tc>
      </w:tr>
      <w:tr w:rsidR="00A26D9E" w:rsidTr="0577BB0F" w14:paraId="40EF5596" w14:textId="77777777">
        <w:trPr>
          <w:tblHeader/>
        </w:trPr>
        <w:tc>
          <w:tcPr>
            <w:tcW w:w="4884" w:type="dxa"/>
            <w:tcMar/>
          </w:tcPr>
          <w:p w:rsidRPr="00974228" w:rsidR="00A26D9E" w:rsidP="00EA2DBD" w:rsidRDefault="00A26D9E" w14:paraId="1164870F" w14:textId="77777777">
            <w:pPr>
              <w:rPr>
                <w:b/>
                <w:bCs/>
              </w:rPr>
            </w:pPr>
            <w:r w:rsidRPr="00974228">
              <w:rPr>
                <w:b/>
                <w:bCs/>
              </w:rPr>
              <w:t>Feedback via informal channels</w:t>
            </w:r>
          </w:p>
        </w:tc>
        <w:tc>
          <w:tcPr>
            <w:tcW w:w="4885" w:type="dxa"/>
            <w:tcMar/>
          </w:tcPr>
          <w:p w:rsidR="00A26D9E" w:rsidP="00EA2DBD" w:rsidRDefault="00A26D9E" w14:paraId="589E033E" w14:textId="2393B24C">
            <w:r>
              <w:t>9 emails sent directly to Councillors or staff</w:t>
            </w:r>
          </w:p>
        </w:tc>
      </w:tr>
      <w:tr w:rsidR="00A26D9E" w:rsidTr="0577BB0F" w14:paraId="468CA3C6" w14:textId="77777777">
        <w:trPr>
          <w:trHeight w:val="300"/>
          <w:tblHeader/>
        </w:trPr>
        <w:tc>
          <w:tcPr>
            <w:tcW w:w="4884" w:type="dxa"/>
            <w:tcMar/>
          </w:tcPr>
          <w:p w:rsidR="00A26D9E" w:rsidP="00EA2DBD" w:rsidRDefault="00A26D9E" w14:paraId="38B34332" w14:textId="2E442888">
            <w:pPr>
              <w:rPr>
                <w:b/>
                <w:bCs/>
              </w:rPr>
            </w:pPr>
            <w:r w:rsidRPr="0C4BEE67">
              <w:rPr>
                <w:b/>
                <w:bCs/>
              </w:rPr>
              <w:t xml:space="preserve">Future Melbourne Committee </w:t>
            </w:r>
          </w:p>
        </w:tc>
        <w:tc>
          <w:tcPr>
            <w:tcW w:w="4885" w:type="dxa"/>
            <w:tcMar/>
          </w:tcPr>
          <w:p w:rsidR="00A26D9E" w:rsidP="003A18CE" w:rsidRDefault="00A26D9E" w14:paraId="4D36B362" w14:textId="33EC96DF">
            <w:r>
              <w:t xml:space="preserve">35 people provided </w:t>
            </w:r>
            <w:r w:rsidR="003A18CE">
              <w:t>verbal</w:t>
            </w:r>
            <w:r>
              <w:t xml:space="preserve"> feedback  </w:t>
            </w:r>
          </w:p>
        </w:tc>
      </w:tr>
    </w:tbl>
    <w:p w:rsidR="00914B83" w:rsidRDefault="00914B83" w14:paraId="58E30A63" w14:textId="77777777">
      <w:pPr>
        <w:spacing w:after="0" w:line="240" w:lineRule="auto"/>
      </w:pPr>
    </w:p>
    <w:p w:rsidR="0577BB0F" w:rsidP="0577BB0F" w:rsidRDefault="0577BB0F" w14:paraId="15DF27EC" w14:textId="74900661">
      <w:pPr>
        <w:rPr>
          <w:b w:val="1"/>
          <w:bCs w:val="1"/>
        </w:rPr>
      </w:pPr>
    </w:p>
    <w:p w:rsidR="42B05713" w:rsidP="0577BB0F" w:rsidRDefault="42B05713" w14:paraId="50C2067E" w14:textId="68DC64FA">
      <w:pPr>
        <w:pStyle w:val="Normal"/>
        <w:rPr>
          <w:b w:val="1"/>
          <w:bCs w:val="1"/>
        </w:rPr>
      </w:pPr>
      <w:r w:rsidRPr="0577BB0F" w:rsidR="42B05713">
        <w:rPr>
          <w:b w:val="1"/>
          <w:bCs w:val="1"/>
          <w:noProof w:val="0"/>
          <w:sz w:val="20"/>
          <w:szCs w:val="20"/>
          <w:lang w:val="en-AU"/>
        </w:rPr>
        <w:t xml:space="preserve">Key themes: </w:t>
      </w:r>
    </w:p>
    <w:p w:rsidR="42B05713" w:rsidP="0577BB0F" w:rsidRDefault="42B05713" w14:paraId="2140F3E6" w14:textId="1DF48735">
      <w:pPr>
        <w:pStyle w:val="Normal"/>
        <w:rPr>
          <w:b w:val="0"/>
          <w:bCs w:val="0"/>
          <w:noProof w:val="0"/>
          <w:sz w:val="20"/>
          <w:szCs w:val="20"/>
          <w:lang w:val="en-AU"/>
        </w:rPr>
      </w:pPr>
      <w:r w:rsidRPr="0577BB0F" w:rsidR="42B05713">
        <w:rPr>
          <w:b w:val="0"/>
          <w:bCs w:val="0"/>
          <w:noProof w:val="0"/>
          <w:sz w:val="20"/>
          <w:szCs w:val="20"/>
          <w:lang w:val="en-AU"/>
        </w:rPr>
        <w:t xml:space="preserve">Several key themes </w:t>
      </w:r>
      <w:r w:rsidRPr="0577BB0F" w:rsidR="42B05713">
        <w:rPr>
          <w:b w:val="0"/>
          <w:bCs w:val="0"/>
          <w:noProof w:val="0"/>
          <w:sz w:val="20"/>
          <w:szCs w:val="20"/>
          <w:lang w:val="en-AU"/>
        </w:rPr>
        <w:t>emerged</w:t>
      </w:r>
      <w:r w:rsidRPr="0577BB0F" w:rsidR="42B05713">
        <w:rPr>
          <w:b w:val="0"/>
          <w:bCs w:val="0"/>
          <w:noProof w:val="0"/>
          <w:sz w:val="20"/>
          <w:szCs w:val="20"/>
          <w:lang w:val="en-AU"/>
        </w:rPr>
        <w:t xml:space="preserve"> from the community engagement:</w:t>
      </w:r>
    </w:p>
    <w:p w:rsidR="42B05713" w:rsidP="0577BB0F" w:rsidRDefault="42B05713" w14:paraId="2588E96E" w14:textId="157E644D">
      <w:pPr>
        <w:pStyle w:val="ListParagraph"/>
        <w:rPr>
          <w:noProof w:val="0"/>
          <w:sz w:val="20"/>
          <w:szCs w:val="20"/>
          <w:lang w:val="en-AU"/>
        </w:rPr>
      </w:pPr>
      <w:r w:rsidRPr="0577BB0F" w:rsidR="42B05713">
        <w:rPr>
          <w:b w:val="1"/>
          <w:bCs w:val="1"/>
          <w:noProof w:val="0"/>
          <w:sz w:val="20"/>
          <w:szCs w:val="20"/>
          <w:lang w:val="en-AU"/>
        </w:rPr>
        <w:t xml:space="preserve">Safety, Community Service </w:t>
      </w:r>
      <w:r w:rsidRPr="0577BB0F" w:rsidR="42B05713">
        <w:rPr>
          <w:b w:val="1"/>
          <w:bCs w:val="1"/>
          <w:noProof w:val="0"/>
          <w:sz w:val="20"/>
          <w:szCs w:val="20"/>
          <w:lang w:val="en-AU"/>
        </w:rPr>
        <w:t>Officers</w:t>
      </w:r>
      <w:r w:rsidRPr="0577BB0F" w:rsidR="42B05713">
        <w:rPr>
          <w:b w:val="1"/>
          <w:bCs w:val="1"/>
          <w:noProof w:val="0"/>
          <w:sz w:val="20"/>
          <w:szCs w:val="20"/>
          <w:lang w:val="en-AU"/>
        </w:rPr>
        <w:t xml:space="preserve"> and CCTV: </w:t>
      </w:r>
      <w:r w:rsidRPr="0577BB0F" w:rsidR="42B05713">
        <w:rPr>
          <w:noProof w:val="0"/>
          <w:sz w:val="20"/>
          <w:szCs w:val="20"/>
          <w:lang w:val="en-AU"/>
        </w:rPr>
        <w:t>A majority of</w:t>
      </w:r>
      <w:r w:rsidRPr="0577BB0F" w:rsidR="42B05713">
        <w:rPr>
          <w:noProof w:val="0"/>
          <w:sz w:val="20"/>
          <w:szCs w:val="20"/>
          <w:lang w:val="en-AU"/>
        </w:rPr>
        <w:t xml:space="preserve"> respondents supported increased funding for Community Safety Officers and safety measures such as CCTV while a minority, including </w:t>
      </w:r>
      <w:r w:rsidRPr="0577BB0F" w:rsidR="42B05713">
        <w:rPr>
          <w:noProof w:val="0"/>
          <w:sz w:val="20"/>
          <w:szCs w:val="20"/>
          <w:lang w:val="en-AU"/>
        </w:rPr>
        <w:t>a number of</w:t>
      </w:r>
      <w:r w:rsidRPr="0577BB0F" w:rsidR="42B05713">
        <w:rPr>
          <w:noProof w:val="0"/>
          <w:sz w:val="20"/>
          <w:szCs w:val="20"/>
          <w:lang w:val="en-AU"/>
        </w:rPr>
        <w:t xml:space="preserve"> homelessness advocacy groups, asked for more investment in support services.</w:t>
      </w:r>
    </w:p>
    <w:p w:rsidR="42B05713" w:rsidP="0577BB0F" w:rsidRDefault="42B05713" w14:paraId="13A1E30B" w14:textId="7D4C33B2">
      <w:pPr>
        <w:pStyle w:val="ListParagraph"/>
        <w:rPr>
          <w:noProof w:val="0"/>
          <w:sz w:val="20"/>
          <w:szCs w:val="20"/>
          <w:lang w:val="en-AU"/>
        </w:rPr>
      </w:pPr>
      <w:r w:rsidRPr="0577BB0F" w:rsidR="42B05713">
        <w:rPr>
          <w:b w:val="1"/>
          <w:bCs w:val="1"/>
          <w:noProof w:val="0"/>
          <w:sz w:val="20"/>
          <w:szCs w:val="20"/>
          <w:lang w:val="en-AU"/>
        </w:rPr>
        <w:t>Little India precinct and Docklands amenity:</w:t>
      </w:r>
      <w:r w:rsidRPr="0577BB0F" w:rsidR="42B05713">
        <w:rPr>
          <w:noProof w:val="0"/>
          <w:sz w:val="20"/>
          <w:szCs w:val="20"/>
          <w:lang w:val="en-AU"/>
        </w:rPr>
        <w:t xml:space="preserve"> Submissions included support for the Little India proposal, as well as feedback highlighting other community priorities in the Docklands area, including improvements to green space and broader amenity.</w:t>
      </w:r>
    </w:p>
    <w:p w:rsidR="42B05713" w:rsidP="0577BB0F" w:rsidRDefault="42B05713" w14:paraId="5DBD31BC" w14:textId="53785C9B">
      <w:pPr>
        <w:pStyle w:val="ListParagraph"/>
        <w:rPr>
          <w:noProof w:val="0"/>
          <w:sz w:val="20"/>
          <w:szCs w:val="20"/>
          <w:lang w:val="en-AU"/>
        </w:rPr>
      </w:pPr>
      <w:r w:rsidRPr="0577BB0F" w:rsidR="42B05713">
        <w:rPr>
          <w:b w:val="1"/>
          <w:bCs w:val="1"/>
          <w:noProof w:val="0"/>
          <w:sz w:val="20"/>
          <w:szCs w:val="20"/>
          <w:lang w:val="en-AU"/>
        </w:rPr>
        <w:t xml:space="preserve">City cleaning and graffiti: </w:t>
      </w:r>
      <w:r w:rsidRPr="0577BB0F" w:rsidR="42B05713">
        <w:rPr>
          <w:noProof w:val="0"/>
          <w:sz w:val="20"/>
          <w:szCs w:val="20"/>
          <w:lang w:val="en-AU"/>
        </w:rPr>
        <w:t>A majority of</w:t>
      </w:r>
      <w:r w:rsidRPr="0577BB0F" w:rsidR="42B05713">
        <w:rPr>
          <w:noProof w:val="0"/>
          <w:sz w:val="20"/>
          <w:szCs w:val="20"/>
          <w:lang w:val="en-AU"/>
        </w:rPr>
        <w:t xml:space="preserve"> respondents supported increased funding for city cleaning and graffiti removal, highlighting the importance of </w:t>
      </w:r>
      <w:r w:rsidRPr="0577BB0F" w:rsidR="42B05713">
        <w:rPr>
          <w:noProof w:val="0"/>
          <w:sz w:val="20"/>
          <w:szCs w:val="20"/>
          <w:lang w:val="en-AU"/>
        </w:rPr>
        <w:t>maintaining</w:t>
      </w:r>
      <w:r w:rsidRPr="0577BB0F" w:rsidR="42B05713">
        <w:rPr>
          <w:noProof w:val="0"/>
          <w:sz w:val="20"/>
          <w:szCs w:val="20"/>
          <w:lang w:val="en-AU"/>
        </w:rPr>
        <w:t xml:space="preserve"> a clean and welcoming environment.</w:t>
      </w:r>
    </w:p>
    <w:p w:rsidR="42B05713" w:rsidP="0577BB0F" w:rsidRDefault="42B05713" w14:paraId="59EA699E" w14:textId="51B2E759">
      <w:pPr>
        <w:pStyle w:val="ListParagraph"/>
        <w:rPr>
          <w:noProof w:val="0"/>
          <w:sz w:val="20"/>
          <w:szCs w:val="20"/>
          <w:lang w:val="en-AU"/>
        </w:rPr>
      </w:pPr>
      <w:r w:rsidRPr="0577BB0F" w:rsidR="42B05713">
        <w:rPr>
          <w:b w:val="1"/>
          <w:bCs w:val="1"/>
          <w:noProof w:val="0"/>
          <w:sz w:val="20"/>
          <w:szCs w:val="20"/>
          <w:lang w:val="en-AU"/>
        </w:rPr>
        <w:t>Greening and open space:</w:t>
      </w:r>
      <w:r w:rsidRPr="0577BB0F" w:rsidR="42B05713">
        <w:rPr>
          <w:noProof w:val="0"/>
          <w:sz w:val="20"/>
          <w:szCs w:val="20"/>
          <w:lang w:val="en-AU"/>
        </w:rPr>
        <w:t xml:space="preserve"> Submissions were strongly supportive of increased investment in greening initiatives and open space, with many respondents valuing more trees, </w:t>
      </w:r>
      <w:r w:rsidRPr="0577BB0F" w:rsidR="42B05713">
        <w:rPr>
          <w:noProof w:val="0"/>
          <w:sz w:val="20"/>
          <w:szCs w:val="20"/>
          <w:lang w:val="en-AU"/>
        </w:rPr>
        <w:t>greenery</w:t>
      </w:r>
      <w:r w:rsidRPr="0577BB0F" w:rsidR="42B05713">
        <w:rPr>
          <w:noProof w:val="0"/>
          <w:sz w:val="20"/>
          <w:szCs w:val="20"/>
          <w:lang w:val="en-AU"/>
        </w:rPr>
        <w:t xml:space="preserve"> and accessible outdoor areas across the city.</w:t>
      </w:r>
    </w:p>
    <w:p w:rsidR="42B05713" w:rsidP="0577BB0F" w:rsidRDefault="42B05713" w14:paraId="662206CD" w14:textId="5ADF23EC">
      <w:pPr>
        <w:pStyle w:val="ListParagraph"/>
        <w:rPr>
          <w:noProof w:val="0"/>
          <w:sz w:val="20"/>
          <w:szCs w:val="20"/>
          <w:lang w:val="en-AU"/>
        </w:rPr>
      </w:pPr>
      <w:r w:rsidRPr="0577BB0F" w:rsidR="42B05713">
        <w:rPr>
          <w:b w:val="1"/>
          <w:bCs w:val="1"/>
          <w:noProof w:val="0"/>
          <w:sz w:val="20"/>
          <w:szCs w:val="20"/>
          <w:lang w:val="en-AU"/>
        </w:rPr>
        <w:t xml:space="preserve">Transport: </w:t>
      </w:r>
      <w:r w:rsidRPr="0577BB0F" w:rsidR="42B05713">
        <w:rPr>
          <w:noProof w:val="0"/>
          <w:sz w:val="20"/>
          <w:szCs w:val="20"/>
          <w:lang w:val="en-AU"/>
        </w:rPr>
        <w:t xml:space="preserve">Submissions were supportive of increased pedestrianisation, </w:t>
      </w:r>
      <w:r w:rsidRPr="0577BB0F" w:rsidR="42B05713">
        <w:rPr>
          <w:noProof w:val="0"/>
          <w:sz w:val="20"/>
          <w:szCs w:val="20"/>
          <w:lang w:val="en-AU"/>
        </w:rPr>
        <w:t>maintaining</w:t>
      </w:r>
      <w:r w:rsidRPr="0577BB0F" w:rsidR="42B05713">
        <w:rPr>
          <w:noProof w:val="0"/>
          <w:sz w:val="20"/>
          <w:szCs w:val="20"/>
          <w:lang w:val="en-AU"/>
        </w:rPr>
        <w:t xml:space="preserve"> and expanding bicycle infrastructure, and advocating for improved public transport.</w:t>
      </w:r>
    </w:p>
    <w:p w:rsidR="42B05713" w:rsidP="0577BB0F" w:rsidRDefault="42B05713" w14:paraId="7B64CF3E" w14:textId="58B9DD4F">
      <w:pPr>
        <w:pStyle w:val="ListParagraph"/>
        <w:rPr>
          <w:noProof w:val="0"/>
          <w:sz w:val="20"/>
          <w:szCs w:val="20"/>
          <w:lang w:val="en-AU"/>
        </w:rPr>
      </w:pPr>
      <w:r w:rsidRPr="0577BB0F" w:rsidR="42B05713">
        <w:rPr>
          <w:b w:val="1"/>
          <w:bCs w:val="1"/>
          <w:noProof w:val="0"/>
          <w:sz w:val="20"/>
          <w:szCs w:val="20"/>
          <w:lang w:val="en-AU"/>
        </w:rPr>
        <w:t xml:space="preserve">Other themes: </w:t>
      </w:r>
      <w:r w:rsidRPr="0577BB0F" w:rsidR="42B05713">
        <w:rPr>
          <w:noProof w:val="0"/>
          <w:sz w:val="20"/>
          <w:szCs w:val="20"/>
          <w:lang w:val="en-AU"/>
        </w:rPr>
        <w:t xml:space="preserve">Other themes raised by the community included support for people experiencing homelessness and substance use challenges. projects such as Greenline and a swimmable Birrarung, youth services and dedicated spaces for young people, events, festivals and arts funding, local markets, tourism and support for small businesses, Queen Victoria Market, food security initiatives, </w:t>
      </w:r>
      <w:r w:rsidRPr="0577BB0F" w:rsidR="42B05713">
        <w:rPr>
          <w:noProof w:val="0"/>
          <w:sz w:val="20"/>
          <w:szCs w:val="20"/>
          <w:lang w:val="en-AU"/>
        </w:rPr>
        <w:t>kiosk</w:t>
      </w:r>
      <w:r w:rsidRPr="0577BB0F" w:rsidR="42B05713">
        <w:rPr>
          <w:noProof w:val="0"/>
          <w:sz w:val="20"/>
          <w:szCs w:val="20"/>
          <w:lang w:val="en-AU"/>
        </w:rPr>
        <w:t xml:space="preserve"> and cylinder fees</w:t>
      </w:r>
    </w:p>
    <w:p w:rsidR="0577BB0F" w:rsidP="0577BB0F" w:rsidRDefault="0577BB0F" w14:paraId="2CC54AC6" w14:textId="70D32B4F">
      <w:pPr>
        <w:rPr>
          <w:b w:val="1"/>
          <w:bCs w:val="1"/>
        </w:rPr>
      </w:pPr>
    </w:p>
    <w:p w:rsidR="00027C06" w:rsidP="0025152E" w:rsidRDefault="00027C06" w14:paraId="105B7F33" w14:textId="77777777">
      <w:pPr>
        <w:ind w:left="360"/>
        <w:rPr>
          <w:b/>
          <w:bCs/>
        </w:rPr>
      </w:pPr>
      <w:r w:rsidRPr="0577BB0F" w:rsidR="00027C06">
        <w:rPr>
          <w:b w:val="1"/>
          <w:bCs w:val="1"/>
        </w:rPr>
        <w:t>Impact</w:t>
      </w:r>
    </w:p>
    <w:p w:rsidRPr="00027C06" w:rsidR="00866F84" w:rsidP="0577BB0F" w:rsidRDefault="00230240" w14:paraId="4D68E959" w14:textId="196A8D24">
      <w:pPr>
        <w:pStyle w:val="ListBullet"/>
        <w:numPr>
          <w:ilvl w:val="0"/>
          <w:numId w:val="0"/>
        </w:numPr>
        <w:ind w:left="360"/>
        <w:rPr>
          <w:b w:val="0"/>
          <w:bCs w:val="0"/>
          <w:noProof w:val="0"/>
          <w:lang w:val="en-US"/>
        </w:rPr>
      </w:pPr>
      <w:r w:rsidRPr="0577BB0F" w:rsidR="2291DD4A">
        <w:rPr>
          <w:b w:val="0"/>
          <w:bCs w:val="0"/>
          <w:noProof w:val="0"/>
          <w:lang w:val="en-US"/>
        </w:rPr>
        <w:t xml:space="preserve">Community and stakeholder feedback played </w:t>
      </w:r>
      <w:r w:rsidRPr="0577BB0F" w:rsidR="2291DD4A">
        <w:rPr>
          <w:b w:val="0"/>
          <w:bCs w:val="0"/>
          <w:noProof w:val="0"/>
          <w:lang w:val="en-US"/>
        </w:rPr>
        <w:t>an important role</w:t>
      </w:r>
      <w:r w:rsidRPr="0577BB0F" w:rsidR="2291DD4A">
        <w:rPr>
          <w:b w:val="0"/>
          <w:bCs w:val="0"/>
          <w:noProof w:val="0"/>
          <w:lang w:val="en-US"/>
        </w:rPr>
        <w:t xml:space="preserve"> in shaping Council's decisions in the final Budget, including:</w:t>
      </w:r>
      <w:proofErr w:type="gramStart"/>
      <w:proofErr w:type="gramEnd"/>
    </w:p>
    <w:p w:rsidRPr="00027C06" w:rsidR="00866F84" w:rsidP="0577BB0F" w:rsidRDefault="00230240" w14:paraId="1CAF4906" w14:textId="44D12D3D">
      <w:pPr>
        <w:pStyle w:val="ListBullet"/>
        <w:rPr>
          <w:b w:val="0"/>
          <w:bCs w:val="0"/>
          <w:noProof w:val="0"/>
          <w:lang w:val="en-US"/>
        </w:rPr>
      </w:pPr>
      <w:r w:rsidRPr="0577BB0F" w:rsidR="2291DD4A">
        <w:rPr>
          <w:b w:val="1"/>
          <w:bCs w:val="1"/>
          <w:noProof w:val="0"/>
          <w:lang w:val="en-US"/>
        </w:rPr>
        <w:t>Strengthening food security support</w:t>
      </w:r>
      <w:r w:rsidRPr="0577BB0F" w:rsidR="2291DD4A">
        <w:rPr>
          <w:b w:val="0"/>
          <w:bCs w:val="0"/>
          <w:noProof w:val="0"/>
          <w:lang w:val="en-US"/>
        </w:rPr>
        <w:t>, with an additional $250,000 allocated to enhance food security initiatives and improve coordination between services, ensuring better support for people who need it most.</w:t>
      </w:r>
    </w:p>
    <w:p w:rsidRPr="00027C06" w:rsidR="00866F84" w:rsidP="0577BB0F" w:rsidRDefault="00230240" w14:paraId="56AB7BF4" w14:textId="793D377F">
      <w:pPr>
        <w:pStyle w:val="ListBullet"/>
        <w:rPr>
          <w:b w:val="0"/>
          <w:bCs w:val="0"/>
          <w:noProof w:val="0"/>
          <w:lang w:val="en-US"/>
        </w:rPr>
      </w:pPr>
      <w:r w:rsidRPr="0577BB0F" w:rsidR="2291DD4A">
        <w:rPr>
          <w:b w:val="1"/>
          <w:bCs w:val="1"/>
          <w:noProof w:val="0"/>
          <w:lang w:val="en-US"/>
        </w:rPr>
        <w:t>Focused action for Docklands</w:t>
      </w:r>
      <w:r w:rsidRPr="0577BB0F" w:rsidR="2291DD4A">
        <w:rPr>
          <w:b w:val="0"/>
          <w:bCs w:val="0"/>
          <w:noProof w:val="0"/>
          <w:lang w:val="en-US"/>
        </w:rPr>
        <w:t>, with a new key activity added to address infrastructure and amenity opportunities in Docklands. This will include advocating to the Victorian Government for more open space and the expansion of Docklands Primary School, exploring the development of a new off-lead dog park and finalising the Docklands Public Realm Improvement Plan, which is a long-term approach to creating a more active, connected and people-focused neighbourhood.</w:t>
      </w:r>
    </w:p>
    <w:p w:rsidRPr="00027C06" w:rsidR="00866F84" w:rsidP="0059286C" w:rsidRDefault="00230240" w14:paraId="6D37C749" w14:textId="52A42B8B">
      <w:pPr>
        <w:pStyle w:val="ListBullet"/>
        <w:rPr/>
      </w:pPr>
      <w:r w:rsidRPr="0577BB0F" w:rsidR="2291DD4A">
        <w:rPr>
          <w:b w:val="1"/>
          <w:bCs w:val="1"/>
          <w:noProof w:val="0"/>
          <w:lang w:val="en-US"/>
        </w:rPr>
        <w:t>Testing future ideas for Little India</w:t>
      </w:r>
      <w:r w:rsidRPr="0577BB0F" w:rsidR="2291DD4A">
        <w:rPr>
          <w:b w:val="0"/>
          <w:bCs w:val="0"/>
          <w:noProof w:val="0"/>
          <w:lang w:val="en-US"/>
        </w:rPr>
        <w:t>, with a commitment to engage extensively with Docklands residents and Indian communities, and to create trial experiences that give people the opportunity to experience the ideas and help shape future plans</w:t>
      </w:r>
      <w:r w:rsidR="004144DB">
        <w:rPr>
          <w:b w:val="0"/>
          <w:bCs w:val="0"/>
        </w:rPr>
        <w:t>.</w:t>
      </w:r>
      <w:r>
        <w:br w:type="page"/>
      </w:r>
    </w:p>
    <w:p w:rsidRPr="00AF02E0" w:rsidR="00BE6801" w:rsidP="00436413" w:rsidRDefault="009036D1" w14:paraId="60C5D76F" w14:textId="32DDE179">
      <w:pPr>
        <w:pStyle w:val="Heading1"/>
        <w:rPr>
          <w:rFonts w:hint="eastAsia"/>
        </w:rPr>
      </w:pPr>
      <w:bookmarkStart w:name="_Toc229760350" w:id="4"/>
      <w:r>
        <w:t>Project background</w:t>
      </w:r>
      <w:bookmarkEnd w:id="4"/>
    </w:p>
    <w:p w:rsidRPr="00612B43" w:rsidR="006C34C4" w:rsidP="363D8579" w:rsidRDefault="5A8C9B78" w14:paraId="35A12CCB" w14:textId="37A5FF6B">
      <w:pPr>
        <w:rPr>
          <w:rFonts w:eastAsia="Arial" w:cs="Arial"/>
          <w:szCs w:val="20"/>
          <w:lang w:val="en-US"/>
        </w:rPr>
      </w:pPr>
      <w:r w:rsidRPr="00612B43">
        <w:rPr>
          <w:rFonts w:eastAsia="Arial" w:cs="Arial"/>
          <w:szCs w:val="20"/>
          <w:lang w:val="en-US"/>
        </w:rPr>
        <w:t xml:space="preserve">The 2026–27 Budget sets out how Council </w:t>
      </w:r>
      <w:r w:rsidRPr="00612B43" w:rsidR="72FF8E09">
        <w:rPr>
          <w:rFonts w:eastAsia="Arial" w:cs="Arial"/>
          <w:szCs w:val="20"/>
          <w:lang w:val="en-US"/>
        </w:rPr>
        <w:t>will</w:t>
      </w:r>
      <w:r w:rsidRPr="00612B43">
        <w:rPr>
          <w:rFonts w:eastAsia="Arial" w:cs="Arial"/>
          <w:szCs w:val="20"/>
          <w:lang w:val="en-US"/>
        </w:rPr>
        <w:t xml:space="preserve"> spend and invest in the year ahead and </w:t>
      </w:r>
      <w:r w:rsidRPr="00612B43" w:rsidR="5C8751FB">
        <w:rPr>
          <w:rFonts w:eastAsia="Arial" w:cs="Arial"/>
          <w:szCs w:val="20"/>
          <w:lang w:val="en-US"/>
        </w:rPr>
        <w:t xml:space="preserve">what </w:t>
      </w:r>
      <w:proofErr w:type="gramStart"/>
      <w:r w:rsidRPr="00612B43" w:rsidR="5C8751FB">
        <w:rPr>
          <w:rFonts w:eastAsia="Arial" w:cs="Arial"/>
          <w:szCs w:val="20"/>
          <w:lang w:val="en-US"/>
        </w:rPr>
        <w:t>we’ll</w:t>
      </w:r>
      <w:proofErr w:type="gramEnd"/>
      <w:r w:rsidRPr="00612B43">
        <w:rPr>
          <w:rFonts w:eastAsia="Arial" w:cs="Arial"/>
          <w:szCs w:val="20"/>
          <w:lang w:val="en-US"/>
        </w:rPr>
        <w:t xml:space="preserve"> deliver for our community. It shows how we’ll fund services, projects and priorities like safer streets, well-lit laneways, local places including libraries and parks and services and programs that make a difference.</w:t>
      </w:r>
      <w:r w:rsidR="60EF3749">
        <w:br/>
      </w:r>
      <w:r w:rsidR="60EF3749">
        <w:br/>
      </w:r>
      <w:r w:rsidRPr="00612B43" w:rsidR="6540BEC2">
        <w:rPr>
          <w:rFonts w:eastAsia="Arial" w:cs="Arial"/>
          <w:szCs w:val="20"/>
          <w:lang w:val="en-US"/>
        </w:rPr>
        <w:t xml:space="preserve">The focus of the Budget reflects the priorities in City of Melbourne’s Council Plan 2025-29 and M2050 Vision (which were shaped by community input) and demonstrates how Council </w:t>
      </w:r>
      <w:r w:rsidRPr="00612B43" w:rsidR="71E19699">
        <w:rPr>
          <w:rFonts w:eastAsia="Arial" w:cs="Arial"/>
          <w:szCs w:val="20"/>
          <w:lang w:val="en-US"/>
        </w:rPr>
        <w:t>will</w:t>
      </w:r>
      <w:r w:rsidRPr="00612B43" w:rsidR="6540BEC2">
        <w:rPr>
          <w:rFonts w:eastAsia="Arial" w:cs="Arial"/>
          <w:szCs w:val="20"/>
          <w:lang w:val="en-US"/>
        </w:rPr>
        <w:t xml:space="preserve"> resource delivery of the plan and vision while maintaining a strong financial position.</w:t>
      </w:r>
    </w:p>
    <w:p w:rsidRPr="00612B43" w:rsidR="006C34C4" w:rsidP="00612B43" w:rsidRDefault="5A8C9B78" w14:paraId="18E44AFE" w14:textId="66BF2002">
      <w:pPr>
        <w:shd w:val="clear" w:color="auto" w:fill="FFFFFF" w:themeFill="background1"/>
        <w:spacing w:after="150"/>
        <w:rPr>
          <w:rFonts w:eastAsia="Arial" w:cs="Arial"/>
          <w:szCs w:val="20"/>
          <w:lang w:val="en-US"/>
        </w:rPr>
      </w:pPr>
      <w:r w:rsidRPr="00612B43">
        <w:rPr>
          <w:rFonts w:eastAsia="Arial" w:cs="Arial"/>
          <w:szCs w:val="20"/>
          <w:lang w:val="en-US"/>
        </w:rPr>
        <w:t xml:space="preserve">Each year, Council </w:t>
      </w:r>
      <w:proofErr w:type="gramStart"/>
      <w:r w:rsidRPr="00612B43">
        <w:rPr>
          <w:rFonts w:eastAsia="Arial" w:cs="Arial"/>
          <w:szCs w:val="20"/>
          <w:lang w:val="en-US"/>
        </w:rPr>
        <w:t>is required</w:t>
      </w:r>
      <w:proofErr w:type="gramEnd"/>
      <w:r w:rsidRPr="00612B43">
        <w:rPr>
          <w:rFonts w:eastAsia="Arial" w:cs="Arial"/>
          <w:szCs w:val="20"/>
          <w:lang w:val="en-US"/>
        </w:rPr>
        <w:t xml:space="preserve"> to prepare a Budget under the Local Government Act 2020. Putting a Budget together helps make sure decisions about public money are transparent and open to community feedback.</w:t>
      </w:r>
    </w:p>
    <w:p w:rsidRPr="00612B43" w:rsidR="006C34C4" w:rsidP="363D8579" w:rsidRDefault="23130899" w14:paraId="65000A68" w14:textId="65887D14">
      <w:pPr>
        <w:shd w:val="clear" w:color="auto" w:fill="FFFFFF" w:themeFill="background1"/>
        <w:spacing w:after="150"/>
        <w:rPr>
          <w:rFonts w:eastAsia="Arial" w:cs="Arial"/>
          <w:szCs w:val="20"/>
          <w:lang w:val="en-US"/>
        </w:rPr>
      </w:pPr>
      <w:r w:rsidRPr="00612B43">
        <w:rPr>
          <w:rFonts w:eastAsia="Arial" w:cs="Arial"/>
          <w:szCs w:val="20"/>
          <w:lang w:val="en-US"/>
        </w:rPr>
        <w:t xml:space="preserve">A draft of the Budget </w:t>
      </w:r>
      <w:proofErr w:type="gramStart"/>
      <w:r w:rsidRPr="00612B43">
        <w:rPr>
          <w:rFonts w:eastAsia="Arial" w:cs="Arial"/>
          <w:szCs w:val="20"/>
          <w:lang w:val="en-US"/>
        </w:rPr>
        <w:t>was released</w:t>
      </w:r>
      <w:proofErr w:type="gramEnd"/>
      <w:r w:rsidRPr="00612B43">
        <w:rPr>
          <w:rFonts w:eastAsia="Arial" w:cs="Arial"/>
          <w:szCs w:val="20"/>
          <w:lang w:val="en-US"/>
        </w:rPr>
        <w:t xml:space="preserve"> for a 4-week consultation period so the community could review it and share feedback before it was finalised.</w:t>
      </w:r>
    </w:p>
    <w:p w:rsidRPr="00612B43" w:rsidR="006C34C4" w:rsidP="00612B43" w:rsidRDefault="5A8C9B78" w14:paraId="3EBD4E25" w14:textId="3C88DEEF">
      <w:pPr>
        <w:shd w:val="clear" w:color="auto" w:fill="FFFFFF" w:themeFill="background1"/>
        <w:spacing w:after="150"/>
        <w:rPr>
          <w:rFonts w:eastAsia="Arial" w:cs="Arial"/>
          <w:szCs w:val="20"/>
          <w:lang w:val="en-US"/>
        </w:rPr>
      </w:pPr>
      <w:r w:rsidRPr="00612B43">
        <w:rPr>
          <w:rFonts w:eastAsia="Arial" w:cs="Arial"/>
          <w:szCs w:val="20"/>
          <w:lang w:val="en-US"/>
        </w:rPr>
        <w:t>The Budget includes information about:</w:t>
      </w:r>
    </w:p>
    <w:p w:rsidRPr="00612B43" w:rsidR="006C34C4" w:rsidP="00612B43" w:rsidRDefault="5A8C9B78" w14:paraId="63FA02D8" w14:textId="5207D2AC">
      <w:pPr>
        <w:pStyle w:val="ListParagraph"/>
        <w:shd w:val="clear" w:color="auto" w:fill="FFFFFF" w:themeFill="background1"/>
        <w:spacing w:after="0"/>
        <w:rPr>
          <w:rFonts w:eastAsia="Arial" w:cs="Arial"/>
          <w:szCs w:val="20"/>
        </w:rPr>
      </w:pPr>
      <w:r w:rsidRPr="00612B43">
        <w:rPr>
          <w:rFonts w:eastAsia="Arial" w:cs="Arial"/>
          <w:szCs w:val="20"/>
        </w:rPr>
        <w:t>everyday services and programs</w:t>
      </w:r>
    </w:p>
    <w:p w:rsidRPr="00612B43" w:rsidR="006C34C4" w:rsidP="00612B43" w:rsidRDefault="5A8C9B78" w14:paraId="366A5091" w14:textId="05DCD759">
      <w:pPr>
        <w:pStyle w:val="ListParagraph"/>
        <w:shd w:val="clear" w:color="auto" w:fill="FFFFFF" w:themeFill="background1"/>
        <w:spacing w:after="0"/>
        <w:rPr>
          <w:rFonts w:eastAsia="Arial" w:cs="Arial"/>
          <w:szCs w:val="20"/>
        </w:rPr>
      </w:pPr>
      <w:r w:rsidRPr="00612B43">
        <w:rPr>
          <w:rFonts w:eastAsia="Arial" w:cs="Arial"/>
          <w:szCs w:val="20"/>
        </w:rPr>
        <w:t>major projects and capital works</w:t>
      </w:r>
    </w:p>
    <w:p w:rsidRPr="00612B43" w:rsidR="006C34C4" w:rsidP="00612B43" w:rsidRDefault="5A8C9B78" w14:paraId="390D6C7B" w14:textId="5BB10D2F">
      <w:pPr>
        <w:pStyle w:val="ListParagraph"/>
        <w:shd w:val="clear" w:color="auto" w:fill="FFFFFF" w:themeFill="background1"/>
        <w:spacing w:after="0"/>
        <w:rPr>
          <w:rFonts w:eastAsia="Arial" w:cs="Arial"/>
          <w:szCs w:val="20"/>
        </w:rPr>
      </w:pPr>
      <w:r w:rsidRPr="00612B43">
        <w:rPr>
          <w:rFonts w:eastAsia="Arial" w:cs="Arial"/>
          <w:szCs w:val="20"/>
        </w:rPr>
        <w:t>staffing and resources</w:t>
      </w:r>
    </w:p>
    <w:p w:rsidRPr="00612B43" w:rsidR="006C34C4" w:rsidP="00612B43" w:rsidRDefault="5A8C9B78" w14:paraId="629BD3B8" w14:textId="725604F8">
      <w:pPr>
        <w:pStyle w:val="ListParagraph"/>
        <w:shd w:val="clear" w:color="auto" w:fill="FFFFFF" w:themeFill="background1"/>
        <w:spacing w:after="0"/>
        <w:rPr>
          <w:rFonts w:eastAsia="Arial" w:cs="Arial"/>
          <w:szCs w:val="20"/>
        </w:rPr>
      </w:pPr>
      <w:r w:rsidRPr="00612B43">
        <w:rPr>
          <w:rFonts w:eastAsia="Arial" w:cs="Arial"/>
          <w:szCs w:val="20"/>
        </w:rPr>
        <w:t>grants and partnerships</w:t>
      </w:r>
    </w:p>
    <w:p w:rsidRPr="00612B43" w:rsidR="006C34C4" w:rsidP="00612B43" w:rsidRDefault="5A8C9B78" w14:paraId="19867B9C" w14:textId="2980B53B">
      <w:pPr>
        <w:pStyle w:val="ListParagraph"/>
        <w:shd w:val="clear" w:color="auto" w:fill="FFFFFF" w:themeFill="background1"/>
        <w:spacing w:after="0"/>
        <w:rPr>
          <w:rFonts w:eastAsia="Arial" w:cs="Arial"/>
          <w:szCs w:val="20"/>
        </w:rPr>
      </w:pPr>
      <w:r w:rsidRPr="00612B43">
        <w:rPr>
          <w:rFonts w:eastAsia="Arial" w:cs="Arial"/>
          <w:szCs w:val="20"/>
        </w:rPr>
        <w:t>how rates and charges are set.</w:t>
      </w:r>
      <w:r w:rsidR="60EF3749">
        <w:br/>
      </w:r>
    </w:p>
    <w:p w:rsidR="0B733992" w:rsidP="0B733992" w:rsidRDefault="0B733992" w14:paraId="6499DE2D" w14:textId="23664DF3">
      <w:pPr>
        <w:rPr>
          <w:lang w:val="en-US"/>
        </w:rPr>
      </w:pPr>
    </w:p>
    <w:p w:rsidRPr="00E133F6" w:rsidR="00866F84" w:rsidP="00E133F6" w:rsidRDefault="00AA7EB2" w14:paraId="664E0FAE" w14:textId="2F4EA64F">
      <w:r>
        <w:br w:type="page"/>
      </w:r>
    </w:p>
    <w:p w:rsidRPr="00AF02E0" w:rsidR="00BE6801" w:rsidP="00805A20" w:rsidRDefault="002B1B1D" w14:paraId="60C5D771" w14:textId="3071A7E4">
      <w:pPr>
        <w:pStyle w:val="Heading1"/>
        <w:rPr>
          <w:rFonts w:hint="eastAsia"/>
        </w:rPr>
      </w:pPr>
      <w:bookmarkStart w:name="_Toc229760351" w:id="5"/>
      <w:r>
        <w:t xml:space="preserve">Engagement </w:t>
      </w:r>
      <w:r w:rsidR="00775960">
        <w:t>overview</w:t>
      </w:r>
      <w:bookmarkEnd w:id="5"/>
    </w:p>
    <w:p w:rsidR="51119600" w:rsidP="65C53422" w:rsidRDefault="51119600" w14:paraId="075E6668" w14:textId="7BC13727">
      <w:pPr>
        <w:rPr>
          <w:b/>
          <w:bCs/>
        </w:rPr>
      </w:pPr>
      <w:r w:rsidRPr="65C53422">
        <w:rPr>
          <w:b/>
          <w:bCs/>
        </w:rPr>
        <w:t>Engagement purpose and timelines</w:t>
      </w:r>
    </w:p>
    <w:p w:rsidR="51119600" w:rsidRDefault="51119600" w14:paraId="3495510D" w14:textId="5D183F37">
      <w:r w:rsidRPr="65C53422">
        <w:rPr>
          <w:lang w:val="en-US"/>
        </w:rPr>
        <w:t>The draft Budget consultation phase was an opportunity for community and stakeholders to review Council’s proposed plans and share feedback to help inform Council’s decisions on the final Budget.</w:t>
      </w:r>
      <w:r>
        <w:t> </w:t>
      </w:r>
    </w:p>
    <w:p w:rsidR="73406500" w:rsidP="363D8579" w:rsidRDefault="73406500" w14:paraId="158B714D" w14:textId="43D7BE21">
      <w:r>
        <w:t>A key goal of the engagement approach was to improve community understanding of the budget process, the projects and activities Council proposed to invest in, and the link to the Council Plan 2025-29.</w:t>
      </w:r>
    </w:p>
    <w:p w:rsidR="51119600" w:rsidRDefault="51119600" w14:paraId="23DA3E56" w14:textId="2FADE113">
      <w:pPr>
        <w:rPr>
          <w:lang w:val="en-US"/>
        </w:rPr>
      </w:pPr>
      <w:r w:rsidRPr="19E942E2">
        <w:rPr>
          <w:lang w:val="en-US"/>
        </w:rPr>
        <w:t>Community engagement ran from</w:t>
      </w:r>
      <w:r w:rsidR="00F7172F">
        <w:rPr>
          <w:lang w:val="en-US"/>
        </w:rPr>
        <w:t xml:space="preserve"> </w:t>
      </w:r>
      <w:r w:rsidR="00DB0947">
        <w:rPr>
          <w:lang w:val="en-US"/>
        </w:rPr>
        <w:t>31</w:t>
      </w:r>
      <w:r w:rsidRPr="00612B43">
        <w:rPr>
          <w:lang w:val="en-US"/>
        </w:rPr>
        <w:t> March to 28 April</w:t>
      </w:r>
      <w:r w:rsidRPr="19E942E2">
        <w:rPr>
          <w:lang w:val="en-US"/>
        </w:rPr>
        <w:t xml:space="preserve"> with </w:t>
      </w:r>
      <w:r w:rsidRPr="19E942E2" w:rsidR="00D353C9">
        <w:rPr>
          <w:lang w:val="en-US"/>
        </w:rPr>
        <w:t>submission</w:t>
      </w:r>
      <w:r w:rsidRPr="19E942E2" w:rsidR="00C20DBF">
        <w:rPr>
          <w:lang w:val="en-US"/>
        </w:rPr>
        <w:t>s collated through</w:t>
      </w:r>
      <w:r w:rsidRPr="19E942E2">
        <w:rPr>
          <w:lang w:val="en-US"/>
        </w:rPr>
        <w:t xml:space="preserve"> Participate Melbourne </w:t>
      </w:r>
      <w:r w:rsidRPr="19E942E2" w:rsidR="3F9BD667">
        <w:rPr>
          <w:lang w:val="en-US"/>
        </w:rPr>
        <w:t xml:space="preserve">and </w:t>
      </w:r>
      <w:r w:rsidRPr="5DC954D1" w:rsidR="5627CED3">
        <w:rPr>
          <w:lang w:val="en-US"/>
        </w:rPr>
        <w:t xml:space="preserve">community </w:t>
      </w:r>
      <w:r w:rsidRPr="5DC954D1" w:rsidR="5BE89D76">
        <w:rPr>
          <w:lang w:val="en-US"/>
        </w:rPr>
        <w:t>given the opportunity</w:t>
      </w:r>
      <w:r w:rsidRPr="19E942E2" w:rsidR="5627CED3">
        <w:rPr>
          <w:lang w:val="en-US"/>
        </w:rPr>
        <w:t xml:space="preserve"> to </w:t>
      </w:r>
      <w:r w:rsidRPr="3DBA3E2F" w:rsidR="15627A20">
        <w:rPr>
          <w:lang w:val="en-US"/>
        </w:rPr>
        <w:t xml:space="preserve">speak to their submission to Councillors face-to-face </w:t>
      </w:r>
      <w:r w:rsidRPr="19E942E2" w:rsidR="5627CED3">
        <w:rPr>
          <w:lang w:val="en-US"/>
        </w:rPr>
        <w:t>at the Future Melbourne Committee on 12 May.</w:t>
      </w:r>
    </w:p>
    <w:p w:rsidR="548675F0" w:rsidRDefault="2D48F1BC" w14:paraId="7C15C3B7" w14:textId="717DFD44">
      <w:r>
        <w:t>During the engagement period, a</w:t>
      </w:r>
      <w:r w:rsidR="548675F0">
        <w:t xml:space="preserve"> </w:t>
      </w:r>
      <w:r w:rsidR="521FC30C">
        <w:t>survey was open</w:t>
      </w:r>
      <w:bookmarkStart w:name="_Toc403992348" w:id="6"/>
      <w:bookmarkStart w:name="_Toc403992583" w:id="7"/>
      <w:r w:rsidR="5B5F0068">
        <w:t xml:space="preserve"> on Council’s online engagement platform Participate Melbourne </w:t>
      </w:r>
      <w:r w:rsidR="34F5BF63">
        <w:t xml:space="preserve">where </w:t>
      </w:r>
      <w:r w:rsidR="3EE91D2A">
        <w:t xml:space="preserve">people could </w:t>
      </w:r>
      <w:r w:rsidR="65CDE066">
        <w:t xml:space="preserve">share feedback and </w:t>
      </w:r>
      <w:r w:rsidR="3EE91D2A">
        <w:t>find</w:t>
      </w:r>
      <w:r w:rsidR="5B5F0068">
        <w:t xml:space="preserve"> meaningful </w:t>
      </w:r>
      <w:r w:rsidR="69952B07">
        <w:t xml:space="preserve">explainer </w:t>
      </w:r>
      <w:r w:rsidR="5B5F0068">
        <w:t xml:space="preserve">information and </w:t>
      </w:r>
      <w:r w:rsidR="26CF7A44">
        <w:t>a draft of the Budget</w:t>
      </w:r>
      <w:r w:rsidR="12C5DBBF">
        <w:t xml:space="preserve">.  </w:t>
      </w:r>
    </w:p>
    <w:p w:rsidR="548675F0" w:rsidRDefault="4A908E8A" w14:paraId="12532F1E" w14:textId="6074E9D4">
      <w:r>
        <w:t>S</w:t>
      </w:r>
      <w:r w:rsidR="7B4920CC">
        <w:t xml:space="preserve">ix </w:t>
      </w:r>
      <w:r w:rsidR="317C037B">
        <w:t xml:space="preserve">face-to-face </w:t>
      </w:r>
      <w:r w:rsidR="7B4920CC">
        <w:t xml:space="preserve">Listening Posts </w:t>
      </w:r>
      <w:r w:rsidR="523BF092">
        <w:t>events were</w:t>
      </w:r>
      <w:r w:rsidR="7B4920CC">
        <w:t xml:space="preserve"> </w:t>
      </w:r>
      <w:r w:rsidR="523BF092">
        <w:t xml:space="preserve">hosted by Councillors and staff </w:t>
      </w:r>
      <w:r w:rsidR="7B4920CC">
        <w:t>in the CBD, Kensington, North Melbourne, Docklands and Southbank</w:t>
      </w:r>
      <w:r w:rsidR="58AE97BA">
        <w:t>. C</w:t>
      </w:r>
      <w:r w:rsidR="6C15D774">
        <w:t>ommunity were invited to share their feedback on the spot or on</w:t>
      </w:r>
      <w:r w:rsidR="72BB3EE2">
        <w:t>line via the</w:t>
      </w:r>
      <w:r w:rsidR="6C15D774">
        <w:t xml:space="preserve"> Participate Melbourne</w:t>
      </w:r>
      <w:r w:rsidR="04426752">
        <w:t xml:space="preserve"> survey</w:t>
      </w:r>
      <w:r w:rsidR="6C15D774">
        <w:t xml:space="preserve">.  </w:t>
      </w:r>
    </w:p>
    <w:p w:rsidR="548675F0" w:rsidRDefault="00BF3FFC" w14:paraId="6EC9BCFE" w14:textId="0069886A">
      <w:r>
        <w:t>Underrepresented</w:t>
      </w:r>
      <w:r w:rsidR="5DF2632E">
        <w:t xml:space="preserve"> groups were also invited to participate in online and face to face </w:t>
      </w:r>
      <w:r w:rsidR="00BE6EF0">
        <w:t>discussions</w:t>
      </w:r>
      <w:r w:rsidR="4A29726A">
        <w:t xml:space="preserve"> including a</w:t>
      </w:r>
      <w:r w:rsidR="365EBBA8">
        <w:t>n</w:t>
      </w:r>
      <w:r w:rsidR="5DF2632E">
        <w:t xml:space="preserve"> online focus group with young people</w:t>
      </w:r>
      <w:r w:rsidR="2E086E87">
        <w:t xml:space="preserve">, </w:t>
      </w:r>
      <w:r w:rsidR="35D169FF">
        <w:t>and a forum with the Lord Mayor for the</w:t>
      </w:r>
      <w:r w:rsidR="5DF2632E">
        <w:t xml:space="preserve"> Presidents of R</w:t>
      </w:r>
      <w:r w:rsidR="3F4FD4FE">
        <w:t>e</w:t>
      </w:r>
      <w:r w:rsidR="5DF2632E">
        <w:t>sidents Associations and Business Precinc</w:t>
      </w:r>
      <w:r w:rsidR="584199F7">
        <w:t>t Associations</w:t>
      </w:r>
      <w:r w:rsidR="0E53425D">
        <w:t xml:space="preserve">. </w:t>
      </w:r>
      <w:r w:rsidR="496BCB3D">
        <w:t>Many key</w:t>
      </w:r>
      <w:r w:rsidR="0E53425D">
        <w:t xml:space="preserve"> stakeholders were also invited to </w:t>
      </w:r>
      <w:r w:rsidR="579DE297">
        <w:t>discuss the draft Budget</w:t>
      </w:r>
      <w:r w:rsidR="0E53425D">
        <w:t xml:space="preserve"> with Managers and staff</w:t>
      </w:r>
      <w:r w:rsidR="27487B61">
        <w:t>.</w:t>
      </w:r>
      <w:r w:rsidR="584199F7">
        <w:t xml:space="preserve"> </w:t>
      </w:r>
    </w:p>
    <w:p w:rsidR="0F5365F8" w:rsidP="78F7BCD5" w:rsidRDefault="0F5365F8" w14:paraId="36ED3785" w14:textId="1D957E4E">
      <w:r>
        <w:t>To support a clear understanding of the Budget, we made a range of easy to understand English and translated materials available at engagement events, locations including libraries, digitally alongside the survey page on Participate Melbourne and via internal team connections with community and stakeholders including through our Neighbourhood Partners and Multicultural Hub teams.</w:t>
      </w:r>
    </w:p>
    <w:p w:rsidR="00C20442" w:rsidP="00C20442" w:rsidRDefault="7550A7C6" w14:paraId="2E4D4C9A" w14:textId="1C866118">
      <w:r>
        <w:t>More than</w:t>
      </w:r>
      <w:r w:rsidR="00C20442">
        <w:t xml:space="preserve"> </w:t>
      </w:r>
      <w:r w:rsidR="00A107BD">
        <w:rPr>
          <w:b/>
          <w:bCs/>
        </w:rPr>
        <w:t xml:space="preserve">550 </w:t>
      </w:r>
      <w:r w:rsidR="00C20442">
        <w:t xml:space="preserve">people with a connection to Melbourne provided </w:t>
      </w:r>
      <w:r w:rsidR="00C87411">
        <w:t xml:space="preserve">feedback </w:t>
      </w:r>
      <w:r w:rsidR="00C20442">
        <w:t xml:space="preserve">through various engagement activities including attending an online or in person event during the consultation period. </w:t>
      </w:r>
    </w:p>
    <w:p w:rsidR="00753E88" w:rsidP="00AF2F32" w:rsidRDefault="00C20442" w14:paraId="1AEB7987" w14:textId="48C38D42">
      <w:r>
        <w:t>The table below is an overview of all activities. Further detail, including what we heard, is provided in the Engagement Insights section of this report.</w:t>
      </w:r>
    </w:p>
    <w:tbl>
      <w:tblPr>
        <w:tblStyle w:val="TableGrid"/>
        <w:tblW w:w="0" w:type="auto"/>
        <w:tblLook w:val="04A0" w:firstRow="1" w:lastRow="0" w:firstColumn="1" w:lastColumn="0" w:noHBand="0" w:noVBand="1"/>
      </w:tblPr>
      <w:tblGrid>
        <w:gridCol w:w="4884"/>
        <w:gridCol w:w="4885"/>
      </w:tblGrid>
      <w:tr w:rsidR="00515FE8" w14:paraId="46FD94C3" w14:textId="77777777">
        <w:trPr>
          <w:trHeight w:val="182"/>
          <w:tblHeader/>
        </w:trPr>
        <w:tc>
          <w:tcPr>
            <w:tcW w:w="4884" w:type="dxa"/>
            <w:shd w:val="clear" w:color="auto" w:fill="F2F2F2" w:themeFill="background1" w:themeFillShade="F2"/>
          </w:tcPr>
          <w:p w:rsidRPr="00D319D0" w:rsidR="00515FE8" w:rsidP="004625B8" w:rsidRDefault="00515FE8" w14:paraId="26372A27" w14:textId="77777777">
            <w:pPr>
              <w:rPr>
                <w:b/>
                <w:bCs/>
              </w:rPr>
            </w:pPr>
            <w:r w:rsidRPr="00D319D0">
              <w:rPr>
                <w:b/>
                <w:bCs/>
              </w:rPr>
              <w:t>Activity</w:t>
            </w:r>
          </w:p>
        </w:tc>
        <w:tc>
          <w:tcPr>
            <w:tcW w:w="4885" w:type="dxa"/>
            <w:shd w:val="clear" w:color="auto" w:fill="F2F2F2" w:themeFill="background1" w:themeFillShade="F2"/>
          </w:tcPr>
          <w:p w:rsidRPr="00D319D0" w:rsidR="00515FE8" w:rsidP="004625B8" w:rsidRDefault="00515FE8" w14:paraId="2D58E95E" w14:textId="77777777">
            <w:pPr>
              <w:rPr>
                <w:b/>
                <w:bCs/>
              </w:rPr>
            </w:pPr>
            <w:r w:rsidRPr="00D319D0">
              <w:rPr>
                <w:b/>
                <w:bCs/>
              </w:rPr>
              <w:t>Participation</w:t>
            </w:r>
          </w:p>
        </w:tc>
      </w:tr>
      <w:tr w:rsidR="00515FE8" w14:paraId="35D6E47D" w14:textId="77777777">
        <w:trPr>
          <w:tblHeader/>
        </w:trPr>
        <w:tc>
          <w:tcPr>
            <w:tcW w:w="4884" w:type="dxa"/>
          </w:tcPr>
          <w:p w:rsidRPr="00EC58B1" w:rsidR="00EC58B1" w:rsidP="004625B8" w:rsidRDefault="00EC58B1" w14:paraId="12677022" w14:textId="5328AF89">
            <w:pPr>
              <w:rPr>
                <w:b/>
                <w:bCs/>
              </w:rPr>
            </w:pPr>
            <w:r w:rsidRPr="00EC58B1">
              <w:rPr>
                <w:b/>
                <w:bCs/>
              </w:rPr>
              <w:t>Participate Melbourne</w:t>
            </w:r>
          </w:p>
          <w:p w:rsidR="00515FE8" w:rsidP="004625B8" w:rsidRDefault="001E5A89" w14:paraId="0940DFF9" w14:textId="6229C6CA">
            <w:r>
              <w:t>Community members were invited to send through submissions</w:t>
            </w:r>
            <w:r w:rsidR="00FB3C4D">
              <w:t xml:space="preserve"> on the</w:t>
            </w:r>
            <w:r w:rsidR="00A00672">
              <w:t xml:space="preserve"> </w:t>
            </w:r>
            <w:r w:rsidR="00515FE8">
              <w:t xml:space="preserve">Participate Melbourne </w:t>
            </w:r>
            <w:r w:rsidR="00A00672">
              <w:t xml:space="preserve">website </w:t>
            </w:r>
            <w:r w:rsidR="00FB3C4D">
              <w:t xml:space="preserve">Between </w:t>
            </w:r>
            <w:r w:rsidRPr="001514AB" w:rsidR="00515FE8">
              <w:rPr>
                <w:b/>
                <w:bCs/>
              </w:rPr>
              <w:t>31 March – 28 April</w:t>
            </w:r>
            <w:r w:rsidRPr="001514AB" w:rsidR="00FB3C4D">
              <w:rPr>
                <w:b/>
                <w:bCs/>
              </w:rPr>
              <w:t>.</w:t>
            </w:r>
          </w:p>
          <w:p w:rsidRPr="00165AD6" w:rsidR="00515FE8" w:rsidP="00165AD6" w:rsidRDefault="00FB3C4D" w14:paraId="7428DBEE" w14:textId="3E115D58">
            <w:r>
              <w:t xml:space="preserve">Submissions were </w:t>
            </w:r>
            <w:r w:rsidR="006C5B30">
              <w:t xml:space="preserve">received by </w:t>
            </w:r>
            <w:r w:rsidR="00E85EC8">
              <w:t xml:space="preserve">completing an open text response </w:t>
            </w:r>
            <w:r w:rsidR="002C7DFF">
              <w:t xml:space="preserve">on the website or by uploading a </w:t>
            </w:r>
            <w:r w:rsidR="00165AD6">
              <w:t>document</w:t>
            </w:r>
          </w:p>
        </w:tc>
        <w:tc>
          <w:tcPr>
            <w:tcW w:w="4885" w:type="dxa"/>
          </w:tcPr>
          <w:p w:rsidRPr="00C57950" w:rsidR="00515FE8" w:rsidP="004625B8" w:rsidRDefault="00D16A0C" w14:paraId="774BE681" w14:textId="7A846849">
            <w:r>
              <w:t>380</w:t>
            </w:r>
            <w:r w:rsidR="00515FE8">
              <w:t xml:space="preserve"> open written responses of which </w:t>
            </w:r>
            <w:r w:rsidR="007F1AA4">
              <w:t>41</w:t>
            </w:r>
            <w:r w:rsidR="00515FE8">
              <w:t xml:space="preserve"> were</w:t>
            </w:r>
            <w:r w:rsidR="008D15FF">
              <w:t xml:space="preserve"> </w:t>
            </w:r>
            <w:r w:rsidR="00515FE8">
              <w:t>uploaded documents</w:t>
            </w:r>
          </w:p>
        </w:tc>
      </w:tr>
      <w:tr w:rsidR="00515FE8" w14:paraId="17734DB5" w14:textId="77777777">
        <w:trPr>
          <w:tblHeader/>
        </w:trPr>
        <w:tc>
          <w:tcPr>
            <w:tcW w:w="4884" w:type="dxa"/>
          </w:tcPr>
          <w:p w:rsidRPr="00EC58B1" w:rsidR="00EC58B1" w:rsidP="004625B8" w:rsidRDefault="00EC58B1" w14:paraId="1CC71057" w14:textId="49F6C607">
            <w:pPr>
              <w:rPr>
                <w:b/>
                <w:bCs/>
              </w:rPr>
            </w:pPr>
            <w:r w:rsidRPr="00EC58B1">
              <w:rPr>
                <w:b/>
                <w:bCs/>
              </w:rPr>
              <w:t xml:space="preserve">Lord </w:t>
            </w:r>
            <w:r w:rsidRPr="71348AD7" w:rsidR="794BD964">
              <w:rPr>
                <w:b/>
                <w:bCs/>
              </w:rPr>
              <w:t>Mayor</w:t>
            </w:r>
            <w:r w:rsidRPr="71348AD7" w:rsidR="3E332828">
              <w:rPr>
                <w:b/>
                <w:bCs/>
              </w:rPr>
              <w:t>’</w:t>
            </w:r>
            <w:r w:rsidRPr="71348AD7" w:rsidR="794BD964">
              <w:rPr>
                <w:b/>
                <w:bCs/>
              </w:rPr>
              <w:t>s</w:t>
            </w:r>
            <w:r w:rsidRPr="00EC58B1">
              <w:rPr>
                <w:b/>
                <w:bCs/>
              </w:rPr>
              <w:t xml:space="preserve"> </w:t>
            </w:r>
            <w:r w:rsidRPr="2C71DFEB" w:rsidR="2A725BC5">
              <w:rPr>
                <w:b/>
                <w:bCs/>
              </w:rPr>
              <w:t>f</w:t>
            </w:r>
            <w:r w:rsidRPr="2C71DFEB" w:rsidR="794BD964">
              <w:rPr>
                <w:b/>
                <w:bCs/>
              </w:rPr>
              <w:t>orum</w:t>
            </w:r>
            <w:r w:rsidRPr="00EC58B1">
              <w:rPr>
                <w:b/>
                <w:bCs/>
              </w:rPr>
              <w:t xml:space="preserve"> </w:t>
            </w:r>
          </w:p>
          <w:p w:rsidR="00515FE8" w:rsidP="004625B8" w:rsidRDefault="008D15FF" w14:paraId="1008728B" w14:textId="2B5B600E">
            <w:r>
              <w:t xml:space="preserve">The </w:t>
            </w:r>
            <w:r w:rsidR="00515FE8">
              <w:t>Lord Mayor</w:t>
            </w:r>
            <w:r>
              <w:t xml:space="preserve"> held a </w:t>
            </w:r>
            <w:r w:rsidR="00515FE8">
              <w:t xml:space="preserve">briefing </w:t>
            </w:r>
            <w:r w:rsidRPr="00D37B98" w:rsidR="00515FE8">
              <w:t xml:space="preserve">with </w:t>
            </w:r>
            <w:r w:rsidR="0944C40A">
              <w:t>Presidents of</w:t>
            </w:r>
            <w:r w:rsidR="55D452CE">
              <w:t xml:space="preserve"> </w:t>
            </w:r>
            <w:r w:rsidRPr="00D37B98" w:rsidR="00515FE8">
              <w:t xml:space="preserve">Residents </w:t>
            </w:r>
            <w:r w:rsidR="0049513B">
              <w:t>Associations</w:t>
            </w:r>
            <w:r w:rsidR="3E2BDFAE">
              <w:t xml:space="preserve"> </w:t>
            </w:r>
            <w:r w:rsidRPr="00D37B98" w:rsidR="00515FE8">
              <w:t>and Business Precinct</w:t>
            </w:r>
            <w:r w:rsidR="00515FE8">
              <w:t xml:space="preserve"> </w:t>
            </w:r>
            <w:r w:rsidRPr="00D37B98" w:rsidR="00515FE8">
              <w:t>Associations</w:t>
            </w:r>
            <w:r w:rsidR="001514AB">
              <w:t xml:space="preserve"> </w:t>
            </w:r>
            <w:r w:rsidR="7D9E7DFE">
              <w:t>on</w:t>
            </w:r>
            <w:r w:rsidR="6A819301">
              <w:t xml:space="preserve"> </w:t>
            </w:r>
            <w:r w:rsidRPr="140E5C53" w:rsidR="6A819301">
              <w:rPr>
                <w:b/>
                <w:bCs/>
              </w:rPr>
              <w:t>13</w:t>
            </w:r>
            <w:r w:rsidRPr="001514AB" w:rsidR="001514AB">
              <w:rPr>
                <w:b/>
                <w:bCs/>
              </w:rPr>
              <w:t xml:space="preserve"> April</w:t>
            </w:r>
            <w:r w:rsidR="001E1A60">
              <w:t xml:space="preserve"> to present the budget and receive feedback.</w:t>
            </w:r>
          </w:p>
        </w:tc>
        <w:tc>
          <w:tcPr>
            <w:tcW w:w="4885" w:type="dxa"/>
          </w:tcPr>
          <w:p w:rsidRPr="00D8343A" w:rsidR="00515FE8" w:rsidP="00D8343A" w:rsidRDefault="1C2FC46F" w14:paraId="114822FF" w14:textId="575663B5">
            <w:r>
              <w:t xml:space="preserve">7 </w:t>
            </w:r>
            <w:r w:rsidR="21F49995">
              <w:t>people</w:t>
            </w:r>
            <w:r w:rsidR="00515FE8">
              <w:t xml:space="preserve"> </w:t>
            </w:r>
            <w:r w:rsidR="007D0D97">
              <w:t>attended</w:t>
            </w:r>
            <w:r w:rsidR="00D8343A">
              <w:t xml:space="preserve"> in person and online</w:t>
            </w:r>
          </w:p>
        </w:tc>
      </w:tr>
      <w:tr w:rsidR="00515FE8" w14:paraId="4062449B" w14:textId="77777777">
        <w:trPr>
          <w:tblHeader/>
        </w:trPr>
        <w:tc>
          <w:tcPr>
            <w:tcW w:w="4884" w:type="dxa"/>
          </w:tcPr>
          <w:p w:rsidRPr="007D0EFE" w:rsidR="007D0EFE" w:rsidP="004625B8" w:rsidRDefault="007D0EFE" w14:paraId="63C1D263" w14:textId="35510D22">
            <w:pPr>
              <w:rPr>
                <w:b/>
                <w:bCs/>
              </w:rPr>
            </w:pPr>
            <w:r w:rsidRPr="007D0EFE">
              <w:rPr>
                <w:b/>
                <w:bCs/>
              </w:rPr>
              <w:t xml:space="preserve">Youth </w:t>
            </w:r>
            <w:r w:rsidRPr="2C71DFEB" w:rsidR="40D00749">
              <w:rPr>
                <w:b/>
                <w:bCs/>
              </w:rPr>
              <w:t>w</w:t>
            </w:r>
            <w:r w:rsidRPr="2C71DFEB" w:rsidR="6C3A0C3D">
              <w:rPr>
                <w:b/>
                <w:bCs/>
              </w:rPr>
              <w:t>orkshop</w:t>
            </w:r>
          </w:p>
          <w:p w:rsidR="00515FE8" w:rsidP="004625B8" w:rsidRDefault="001514AB" w14:paraId="3D78CDA7" w14:textId="3AA574AF">
            <w:r>
              <w:t>An online workshop</w:t>
            </w:r>
            <w:r w:rsidR="00C82C5F">
              <w:t xml:space="preserve"> was held on </w:t>
            </w:r>
            <w:r w:rsidRPr="1D114E06" w:rsidR="1AA323F1">
              <w:rPr>
                <w:b/>
                <w:bCs/>
              </w:rPr>
              <w:t>28</w:t>
            </w:r>
            <w:r w:rsidRPr="00974228" w:rsidR="00C82C5F">
              <w:rPr>
                <w:b/>
                <w:bCs/>
              </w:rPr>
              <w:t xml:space="preserve"> April</w:t>
            </w:r>
            <w:r w:rsidR="008C6C10">
              <w:t xml:space="preserve"> </w:t>
            </w:r>
            <w:r w:rsidR="76B66468">
              <w:t>to</w:t>
            </w:r>
            <w:r w:rsidR="00CE7848">
              <w:t xml:space="preserve"> </w:t>
            </w:r>
            <w:r w:rsidR="1634A1A0">
              <w:t xml:space="preserve">discuss the budget </w:t>
            </w:r>
            <w:r w:rsidR="3A63659B">
              <w:t>hear</w:t>
            </w:r>
            <w:r w:rsidR="06D603A8">
              <w:t xml:space="preserve"> </w:t>
            </w:r>
            <w:r w:rsidR="3A63659B">
              <w:t xml:space="preserve">feedback </w:t>
            </w:r>
            <w:r w:rsidR="1D723783">
              <w:t>from community members aged 18-25</w:t>
            </w:r>
            <w:r w:rsidR="79AA20EB">
              <w:t>.</w:t>
            </w:r>
          </w:p>
        </w:tc>
        <w:tc>
          <w:tcPr>
            <w:tcW w:w="4885" w:type="dxa"/>
          </w:tcPr>
          <w:p w:rsidRPr="00C82C5F" w:rsidR="00515FE8" w:rsidP="00C82C5F" w:rsidRDefault="00E4151E" w14:paraId="7EB3521E" w14:textId="43F90595">
            <w:r>
              <w:t>9</w:t>
            </w:r>
            <w:r w:rsidRPr="00510793" w:rsidR="00515FE8">
              <w:t xml:space="preserve"> </w:t>
            </w:r>
            <w:r w:rsidR="00E208ED">
              <w:t>young people</w:t>
            </w:r>
            <w:r w:rsidRPr="00510793" w:rsidR="00515FE8">
              <w:t xml:space="preserve"> </w:t>
            </w:r>
            <w:r w:rsidR="0CB44357">
              <w:t>attended</w:t>
            </w:r>
            <w:r w:rsidR="4652C2AE">
              <w:t xml:space="preserve">, </w:t>
            </w:r>
            <w:r w:rsidR="1EB06522">
              <w:t>representing</w:t>
            </w:r>
            <w:r w:rsidR="007D0D97">
              <w:t xml:space="preserve"> </w:t>
            </w:r>
            <w:r w:rsidR="00E208ED">
              <w:t xml:space="preserve">residents, </w:t>
            </w:r>
            <w:r w:rsidR="007D0D97">
              <w:t>students, visitors</w:t>
            </w:r>
            <w:r w:rsidR="00E208ED">
              <w:t xml:space="preserve"> and workers</w:t>
            </w:r>
          </w:p>
        </w:tc>
      </w:tr>
      <w:tr w:rsidR="00515FE8" w14:paraId="020696D6" w14:textId="77777777">
        <w:trPr>
          <w:tblHeader/>
        </w:trPr>
        <w:tc>
          <w:tcPr>
            <w:tcW w:w="4884" w:type="dxa"/>
          </w:tcPr>
          <w:p w:rsidRPr="003C6921" w:rsidR="00673BCF" w:rsidP="004625B8" w:rsidRDefault="6D865735" w14:paraId="1D7D7A82" w14:textId="7725672F">
            <w:pPr>
              <w:rPr>
                <w:b/>
                <w:bCs/>
              </w:rPr>
            </w:pPr>
            <w:r w:rsidRPr="75699F27">
              <w:rPr>
                <w:b/>
                <w:bCs/>
              </w:rPr>
              <w:t xml:space="preserve">Hosted </w:t>
            </w:r>
            <w:r w:rsidRPr="75699F27" w:rsidR="7BFF7304">
              <w:rPr>
                <w:b/>
                <w:bCs/>
              </w:rPr>
              <w:t>c</w:t>
            </w:r>
            <w:r w:rsidRPr="75699F27">
              <w:rPr>
                <w:b/>
                <w:bCs/>
              </w:rPr>
              <w:t>onversations</w:t>
            </w:r>
          </w:p>
          <w:p w:rsidR="00B34930" w:rsidP="00AE27CA" w:rsidRDefault="0FD2823E" w14:paraId="14EEC3F4" w14:textId="1E8FA777">
            <w:r>
              <w:t>Council staff h</w:t>
            </w:r>
            <w:r w:rsidR="0CB44357">
              <w:t>osted</w:t>
            </w:r>
            <w:r w:rsidRPr="003C6921" w:rsidR="00515FE8">
              <w:t xml:space="preserve"> conversations with </w:t>
            </w:r>
            <w:r w:rsidR="6D35F312">
              <w:t>key stakeholder</w:t>
            </w:r>
            <w:r w:rsidRPr="003C6921" w:rsidR="00515FE8">
              <w:t xml:space="preserve"> </w:t>
            </w:r>
            <w:r w:rsidR="74B274E5">
              <w:t>to share the budget and invite feedback</w:t>
            </w:r>
            <w:r w:rsidRPr="003C6921" w:rsidR="00B34930">
              <w:t xml:space="preserve">. </w:t>
            </w:r>
            <w:r w:rsidR="4F7ED003">
              <w:t>Invitations were sent to 53 organisations and formal groups</w:t>
            </w:r>
            <w:r w:rsidR="122A220B">
              <w:t>.</w:t>
            </w:r>
          </w:p>
        </w:tc>
        <w:tc>
          <w:tcPr>
            <w:tcW w:w="4885" w:type="dxa"/>
          </w:tcPr>
          <w:p w:rsidR="00515FE8" w:rsidP="004625B8" w:rsidRDefault="4F7ED003" w14:paraId="11CA0B52" w14:textId="0818301D">
            <w:r>
              <w:t>4</w:t>
            </w:r>
            <w:r w:rsidR="34216F73">
              <w:t xml:space="preserve"> </w:t>
            </w:r>
            <w:r w:rsidR="115FD97C">
              <w:t>hosted</w:t>
            </w:r>
            <w:r w:rsidR="003C6921">
              <w:t xml:space="preserve"> conversations were held with </w:t>
            </w:r>
            <w:r w:rsidR="0027208B">
              <w:t>the following community organisations:</w:t>
            </w:r>
          </w:p>
          <w:p w:rsidR="0027208B" w:rsidP="00FE57A8" w:rsidRDefault="006760C7" w14:paraId="3BD7B248" w14:textId="77777777">
            <w:pPr>
              <w:pStyle w:val="ListParagraph"/>
              <w:numPr>
                <w:ilvl w:val="0"/>
                <w:numId w:val="16"/>
              </w:numPr>
            </w:pPr>
            <w:r>
              <w:t>Committee for Melbourne</w:t>
            </w:r>
          </w:p>
          <w:p w:rsidR="006760C7" w:rsidP="7E375B73" w:rsidRDefault="006760C7" w14:paraId="582D57E0" w14:textId="4803319C">
            <w:pPr>
              <w:pStyle w:val="ListParagraph"/>
            </w:pPr>
            <w:r>
              <w:t xml:space="preserve">Homeless </w:t>
            </w:r>
            <w:r w:rsidR="1CD7EA87">
              <w:t>P</w:t>
            </w:r>
            <w:r w:rsidR="21152ABC">
              <w:t xml:space="preserve">ersons </w:t>
            </w:r>
            <w:r w:rsidR="61F8BEA1">
              <w:t>U</w:t>
            </w:r>
            <w:r w:rsidR="21152ABC">
              <w:t>nion</w:t>
            </w:r>
          </w:p>
          <w:p w:rsidRPr="006760C7" w:rsidR="006760C7" w:rsidP="1286D48C" w:rsidRDefault="006A4011" w14:paraId="1D13854E" w14:textId="379BDAA4">
            <w:pPr>
              <w:pStyle w:val="ListParagraph"/>
            </w:pPr>
            <w:r>
              <w:t xml:space="preserve">Justice </w:t>
            </w:r>
            <w:r w:rsidR="5BB5073B">
              <w:t>C</w:t>
            </w:r>
            <w:r w:rsidR="102EBD9D">
              <w:t>onnect</w:t>
            </w:r>
          </w:p>
          <w:p w:rsidRPr="006760C7" w:rsidR="006760C7" w:rsidP="1286D48C" w:rsidRDefault="649D9C30" w14:paraId="26E032B8" w14:textId="65DA77DE">
            <w:pPr>
              <w:pStyle w:val="ListParagraph"/>
            </w:pPr>
            <w:r>
              <w:t>Inner Melbourne Community Legal</w:t>
            </w:r>
          </w:p>
        </w:tc>
      </w:tr>
      <w:tr w:rsidR="00515FE8" w14:paraId="72A1A471" w14:textId="77777777">
        <w:trPr>
          <w:tblHeader/>
        </w:trPr>
        <w:tc>
          <w:tcPr>
            <w:tcW w:w="4884" w:type="dxa"/>
          </w:tcPr>
          <w:p w:rsidR="00515FE8" w:rsidP="004625B8" w:rsidRDefault="00515FE8" w14:paraId="51D548FD" w14:textId="37100CA4">
            <w:pPr>
              <w:rPr>
                <w:b/>
                <w:bCs/>
              </w:rPr>
            </w:pPr>
            <w:r w:rsidRPr="00673BCF">
              <w:rPr>
                <w:b/>
                <w:bCs/>
              </w:rPr>
              <w:t>Listening posts</w:t>
            </w:r>
          </w:p>
          <w:p w:rsidR="00673BCF" w:rsidP="004625B8" w:rsidRDefault="4435BE82" w14:paraId="51EE3FD1" w14:textId="5C74212A">
            <w:r>
              <w:t>Councillors and staff spoke to c</w:t>
            </w:r>
            <w:r w:rsidR="2111F720">
              <w:t>ommunity</w:t>
            </w:r>
            <w:r w:rsidR="00451DF7">
              <w:t xml:space="preserve"> members</w:t>
            </w:r>
            <w:r w:rsidR="71933A39">
              <w:t xml:space="preserve"> at 6 pop-up events across the city from 8 –</w:t>
            </w:r>
            <w:r w:rsidR="1AFD94D1">
              <w:t xml:space="preserve"> </w:t>
            </w:r>
            <w:r w:rsidR="16386004">
              <w:t>27</w:t>
            </w:r>
            <w:r w:rsidR="71933A39">
              <w:t xml:space="preserve"> April. People had the opportunity to learn </w:t>
            </w:r>
            <w:r w:rsidR="2111F720">
              <w:t>about</w:t>
            </w:r>
            <w:r w:rsidR="00451DF7">
              <w:t xml:space="preserve"> the budget</w:t>
            </w:r>
            <w:r w:rsidR="20AC1D50">
              <w:t xml:space="preserve">, ask </w:t>
            </w:r>
            <w:r w:rsidR="2111F720">
              <w:t>questions</w:t>
            </w:r>
            <w:r w:rsidR="00451DF7">
              <w:t xml:space="preserve"> </w:t>
            </w:r>
            <w:r w:rsidR="52FF814B">
              <w:t>and share their feedback</w:t>
            </w:r>
            <w:r w:rsidR="00E43B2B">
              <w:t>.</w:t>
            </w:r>
          </w:p>
          <w:p w:rsidRPr="00B32F32" w:rsidR="0002085A" w:rsidP="004625B8" w:rsidRDefault="5F8DCB14" w14:paraId="2096E24C" w14:textId="63C5893D">
            <w:r>
              <w:t>L</w:t>
            </w:r>
            <w:r w:rsidR="51B5AAF2">
              <w:t xml:space="preserve">istening post </w:t>
            </w:r>
            <w:r w:rsidR="01F9240F">
              <w:t>locations:</w:t>
            </w:r>
          </w:p>
          <w:p w:rsidR="00515FE8" w:rsidP="00FE57A8" w:rsidRDefault="00515FE8" w14:paraId="7E5DE30E" w14:textId="77777777">
            <w:pPr>
              <w:pStyle w:val="ListParagraph"/>
              <w:numPr>
                <w:ilvl w:val="0"/>
                <w:numId w:val="10"/>
              </w:numPr>
            </w:pPr>
            <w:r>
              <w:t>City Square, CBD, 8 April</w:t>
            </w:r>
          </w:p>
          <w:p w:rsidR="00515FE8" w:rsidP="00FE57A8" w:rsidRDefault="00515FE8" w14:paraId="72DC9C6D" w14:textId="77777777">
            <w:pPr>
              <w:pStyle w:val="ListParagraph"/>
              <w:numPr>
                <w:ilvl w:val="0"/>
                <w:numId w:val="10"/>
              </w:numPr>
            </w:pPr>
            <w:r>
              <w:t>Queen Victoria Market, CBD, 17 April</w:t>
            </w:r>
          </w:p>
          <w:p w:rsidR="00515FE8" w:rsidP="00FE57A8" w:rsidRDefault="00515FE8" w14:paraId="1469E3AF" w14:textId="77777777">
            <w:pPr>
              <w:pStyle w:val="ListParagraph"/>
              <w:numPr>
                <w:ilvl w:val="0"/>
                <w:numId w:val="10"/>
              </w:numPr>
            </w:pPr>
            <w:r>
              <w:t>Kensington, 18 April</w:t>
            </w:r>
          </w:p>
          <w:p w:rsidR="00515FE8" w:rsidP="00FE57A8" w:rsidRDefault="00515FE8" w14:paraId="3D505B35" w14:textId="77777777">
            <w:pPr>
              <w:pStyle w:val="ListParagraph"/>
              <w:numPr>
                <w:ilvl w:val="0"/>
                <w:numId w:val="10"/>
              </w:numPr>
            </w:pPr>
            <w:r>
              <w:t>Docklands, 24 April</w:t>
            </w:r>
          </w:p>
          <w:p w:rsidR="00515FE8" w:rsidP="00FE57A8" w:rsidRDefault="00515FE8" w14:paraId="4EC7E7A8" w14:textId="77777777">
            <w:pPr>
              <w:pStyle w:val="ListParagraph"/>
              <w:numPr>
                <w:ilvl w:val="0"/>
                <w:numId w:val="10"/>
              </w:numPr>
            </w:pPr>
            <w:r>
              <w:t>Southbank, 24 April</w:t>
            </w:r>
          </w:p>
          <w:p w:rsidRPr="00DB1057" w:rsidR="00515FE8" w:rsidP="00FE57A8" w:rsidRDefault="00515FE8" w14:paraId="660EE4FB" w14:textId="77777777">
            <w:pPr>
              <w:pStyle w:val="ListParagraph"/>
              <w:numPr>
                <w:ilvl w:val="0"/>
                <w:numId w:val="10"/>
              </w:numPr>
            </w:pPr>
            <w:r>
              <w:t>North Melbourne, 27 April</w:t>
            </w:r>
          </w:p>
        </w:tc>
        <w:tc>
          <w:tcPr>
            <w:tcW w:w="4885" w:type="dxa"/>
          </w:tcPr>
          <w:p w:rsidR="00515FE8" w:rsidP="004625B8" w:rsidRDefault="537E0DC4" w14:paraId="64735FED" w14:textId="01765E05">
            <w:r>
              <w:t>147</w:t>
            </w:r>
            <w:r w:rsidR="00515FE8">
              <w:t xml:space="preserve"> conversations were captured across all listening posts with hundreds of postcards distributed</w:t>
            </w:r>
          </w:p>
          <w:p w:rsidR="00515FE8" w:rsidP="00FE57A8" w:rsidRDefault="00515FE8" w14:paraId="3933F2C5" w14:textId="35AD3D94">
            <w:pPr>
              <w:pStyle w:val="ListParagraph"/>
              <w:numPr>
                <w:ilvl w:val="0"/>
                <w:numId w:val="10"/>
              </w:numPr>
            </w:pPr>
            <w:r>
              <w:t xml:space="preserve">City Square, CBD, </w:t>
            </w:r>
            <w:proofErr w:type="gramStart"/>
            <w:r w:rsidR="00E4151E">
              <w:t>22</w:t>
            </w:r>
            <w:proofErr w:type="gramEnd"/>
            <w:r>
              <w:t xml:space="preserve"> conversations </w:t>
            </w:r>
            <w:proofErr w:type="gramStart"/>
            <w:r>
              <w:t>captured</w:t>
            </w:r>
            <w:proofErr w:type="gramEnd"/>
          </w:p>
          <w:p w:rsidR="00515FE8" w:rsidP="00FE57A8" w:rsidRDefault="00515FE8" w14:paraId="18F54A15" w14:textId="302A0F70">
            <w:pPr>
              <w:pStyle w:val="ListParagraph"/>
              <w:numPr>
                <w:ilvl w:val="0"/>
                <w:numId w:val="10"/>
              </w:numPr>
            </w:pPr>
            <w:r>
              <w:t xml:space="preserve">Queen Victoria Market, CBD, </w:t>
            </w:r>
            <w:proofErr w:type="gramStart"/>
            <w:r w:rsidR="00E4151E">
              <w:t>24</w:t>
            </w:r>
            <w:proofErr w:type="gramEnd"/>
            <w:r>
              <w:t xml:space="preserve"> conversations </w:t>
            </w:r>
            <w:proofErr w:type="gramStart"/>
            <w:r>
              <w:t>captured</w:t>
            </w:r>
            <w:proofErr w:type="gramEnd"/>
          </w:p>
          <w:p w:rsidR="00515FE8" w:rsidP="00FE57A8" w:rsidRDefault="00515FE8" w14:paraId="1527CB4B" w14:textId="518BCB1D">
            <w:pPr>
              <w:pStyle w:val="ListParagraph"/>
              <w:numPr>
                <w:ilvl w:val="0"/>
                <w:numId w:val="10"/>
              </w:numPr>
            </w:pPr>
            <w:r>
              <w:t xml:space="preserve">Kensington, </w:t>
            </w:r>
            <w:proofErr w:type="gramStart"/>
            <w:r w:rsidR="00E4151E">
              <w:t>15</w:t>
            </w:r>
            <w:proofErr w:type="gramEnd"/>
            <w:r>
              <w:t xml:space="preserve"> conversations </w:t>
            </w:r>
            <w:proofErr w:type="gramStart"/>
            <w:r>
              <w:t>captured</w:t>
            </w:r>
            <w:proofErr w:type="gramEnd"/>
          </w:p>
          <w:p w:rsidR="00515FE8" w:rsidP="00FE57A8" w:rsidRDefault="00515FE8" w14:paraId="32AEB08C" w14:textId="09B9C470">
            <w:pPr>
              <w:pStyle w:val="ListParagraph"/>
              <w:numPr>
                <w:ilvl w:val="0"/>
                <w:numId w:val="10"/>
              </w:numPr>
            </w:pPr>
            <w:r>
              <w:t xml:space="preserve">Docklands, </w:t>
            </w:r>
            <w:proofErr w:type="gramStart"/>
            <w:r w:rsidR="00E4151E">
              <w:t>24</w:t>
            </w:r>
            <w:proofErr w:type="gramEnd"/>
            <w:r>
              <w:t xml:space="preserve"> conversations </w:t>
            </w:r>
            <w:proofErr w:type="gramStart"/>
            <w:r>
              <w:t>captured</w:t>
            </w:r>
            <w:proofErr w:type="gramEnd"/>
          </w:p>
          <w:p w:rsidR="00515FE8" w:rsidP="00FE57A8" w:rsidRDefault="00515FE8" w14:paraId="72B7BC74" w14:textId="26579071">
            <w:pPr>
              <w:pStyle w:val="ListParagraph"/>
              <w:numPr>
                <w:ilvl w:val="0"/>
                <w:numId w:val="10"/>
              </w:numPr>
            </w:pPr>
            <w:r>
              <w:t xml:space="preserve">Southbank, </w:t>
            </w:r>
            <w:proofErr w:type="gramStart"/>
            <w:r w:rsidR="00E4151E">
              <w:t>42</w:t>
            </w:r>
            <w:proofErr w:type="gramEnd"/>
            <w:r>
              <w:t xml:space="preserve"> conversations </w:t>
            </w:r>
            <w:proofErr w:type="gramStart"/>
            <w:r>
              <w:t>captured</w:t>
            </w:r>
            <w:proofErr w:type="gramEnd"/>
          </w:p>
          <w:p w:rsidRPr="00F97387" w:rsidR="00515FE8" w:rsidP="00FE57A8" w:rsidRDefault="00515FE8" w14:paraId="0DC5A6EE" w14:textId="7F7467FF">
            <w:pPr>
              <w:pStyle w:val="ListParagraph"/>
              <w:numPr>
                <w:ilvl w:val="0"/>
                <w:numId w:val="10"/>
              </w:numPr>
            </w:pPr>
            <w:r w:rsidRPr="00F97387">
              <w:t xml:space="preserve">North Melbourne, </w:t>
            </w:r>
            <w:proofErr w:type="gramStart"/>
            <w:r w:rsidR="00E4151E">
              <w:t>20</w:t>
            </w:r>
            <w:proofErr w:type="gramEnd"/>
            <w:r>
              <w:t xml:space="preserve"> conversations captured</w:t>
            </w:r>
          </w:p>
        </w:tc>
      </w:tr>
      <w:tr w:rsidR="00515FE8" w14:paraId="0EAF82C1" w14:textId="77777777">
        <w:trPr>
          <w:tblHeader/>
        </w:trPr>
        <w:tc>
          <w:tcPr>
            <w:tcW w:w="4884" w:type="dxa"/>
          </w:tcPr>
          <w:p w:rsidRPr="00974228" w:rsidR="00515FE8" w:rsidP="004625B8" w:rsidRDefault="00515FE8" w14:paraId="3E2E74CB" w14:textId="77777777">
            <w:pPr>
              <w:rPr>
                <w:b/>
                <w:bCs/>
              </w:rPr>
            </w:pPr>
            <w:r w:rsidRPr="00974228">
              <w:rPr>
                <w:b/>
                <w:bCs/>
              </w:rPr>
              <w:t>Feedback via informal channels</w:t>
            </w:r>
          </w:p>
        </w:tc>
        <w:tc>
          <w:tcPr>
            <w:tcW w:w="4885" w:type="dxa"/>
          </w:tcPr>
          <w:p w:rsidR="00515FE8" w:rsidP="004625B8" w:rsidRDefault="009B78DF" w14:paraId="17435F66" w14:textId="692AC321">
            <w:r>
              <w:t xml:space="preserve">9 </w:t>
            </w:r>
            <w:r w:rsidR="007E0D97">
              <w:t>emails</w:t>
            </w:r>
            <w:r>
              <w:t xml:space="preserve"> sent directly to Councillors or staff</w:t>
            </w:r>
            <w:r w:rsidR="00F7501B">
              <w:t xml:space="preserve">. </w:t>
            </w:r>
          </w:p>
        </w:tc>
      </w:tr>
      <w:tr w:rsidR="0C4BEE67" w:rsidTr="0C4BEE67" w14:paraId="6E2FEE3F" w14:textId="77777777">
        <w:trPr>
          <w:trHeight w:val="300"/>
          <w:tblHeader/>
        </w:trPr>
        <w:tc>
          <w:tcPr>
            <w:tcW w:w="4884" w:type="dxa"/>
          </w:tcPr>
          <w:p w:rsidR="1F0C155A" w:rsidP="0C4BEE67" w:rsidRDefault="1F0C155A" w14:paraId="0A919308" w14:textId="3AFB6DB6">
            <w:pPr>
              <w:rPr>
                <w:b/>
                <w:bCs/>
              </w:rPr>
            </w:pPr>
            <w:r w:rsidRPr="0C4BEE67">
              <w:rPr>
                <w:b/>
                <w:bCs/>
              </w:rPr>
              <w:t xml:space="preserve">Invitation to speak to Future Melbourne </w:t>
            </w:r>
            <w:r w:rsidRPr="0C4BEE67" w:rsidR="00264E13">
              <w:rPr>
                <w:b/>
                <w:bCs/>
              </w:rPr>
              <w:t>Committee</w:t>
            </w:r>
            <w:r w:rsidRPr="0C4BEE67">
              <w:rPr>
                <w:b/>
                <w:bCs/>
              </w:rPr>
              <w:t xml:space="preserve"> on </w:t>
            </w:r>
            <w:r w:rsidRPr="03261EB8" w:rsidR="4DDD345E">
              <w:rPr>
                <w:b/>
                <w:bCs/>
              </w:rPr>
              <w:t>12</w:t>
            </w:r>
            <w:r w:rsidRPr="0C4BEE67">
              <w:rPr>
                <w:b/>
                <w:bCs/>
              </w:rPr>
              <w:t xml:space="preserve"> May </w:t>
            </w:r>
          </w:p>
        </w:tc>
        <w:tc>
          <w:tcPr>
            <w:tcW w:w="4885" w:type="dxa"/>
          </w:tcPr>
          <w:p w:rsidR="007934E7" w:rsidP="0C4BEE67" w:rsidRDefault="00BE721C" w14:paraId="551E5FD0" w14:textId="02C6C7AE">
            <w:r>
              <w:t>62</w:t>
            </w:r>
            <w:r w:rsidR="00264E13">
              <w:t xml:space="preserve"> p</w:t>
            </w:r>
            <w:r w:rsidR="7DE08F3B">
              <w:t>eople indicated they would like to talk to their submission or feedback at FMC</w:t>
            </w:r>
            <w:r w:rsidR="00FC2B4E">
              <w:t xml:space="preserve"> with 35</w:t>
            </w:r>
            <w:r w:rsidR="00614A49">
              <w:t xml:space="preserve"> </w:t>
            </w:r>
            <w:r w:rsidR="00030584">
              <w:t>electing to speak</w:t>
            </w:r>
            <w:r w:rsidR="7DE08F3B">
              <w:t>.</w:t>
            </w:r>
          </w:p>
          <w:p w:rsidR="7DE08F3B" w:rsidP="0C4BEE67" w:rsidRDefault="007934E7" w14:paraId="7146A707" w14:textId="2D189655">
            <w:r>
              <w:t xml:space="preserve">5 additional written submissions were provided </w:t>
            </w:r>
            <w:r w:rsidR="00C15F78">
              <w:t xml:space="preserve">as part of the </w:t>
            </w:r>
            <w:r w:rsidR="00AB6607">
              <w:t>FMC</w:t>
            </w:r>
            <w:r w:rsidR="00230C13">
              <w:t xml:space="preserve"> registration process.</w:t>
            </w:r>
            <w:r w:rsidR="7DE08F3B">
              <w:t xml:space="preserve"> </w:t>
            </w:r>
          </w:p>
        </w:tc>
      </w:tr>
    </w:tbl>
    <w:p w:rsidR="00C63F5A" w:rsidP="00805A20" w:rsidRDefault="00C63F5A" w14:paraId="7344A4BC" w14:textId="77777777"/>
    <w:p w:rsidRPr="00CD0E93" w:rsidR="00D72144" w:rsidP="00D72144" w:rsidRDefault="00D72144" w14:paraId="07268E0B" w14:textId="77777777">
      <w:pPr>
        <w:rPr>
          <w:rFonts w:eastAsia="Arial" w:cs="Arial"/>
          <w:b/>
          <w:sz w:val="24"/>
        </w:rPr>
      </w:pPr>
      <w:r w:rsidRPr="7CEEE190">
        <w:rPr>
          <w:rFonts w:eastAsia="Arial" w:cs="Arial"/>
          <w:b/>
          <w:sz w:val="24"/>
        </w:rPr>
        <w:t>Communications approach</w:t>
      </w:r>
    </w:p>
    <w:p w:rsidR="65C53422" w:rsidP="03261EB8" w:rsidRDefault="0A09B9E8" w14:paraId="1774ECB8" w14:textId="7CBA60F9">
      <w:pPr>
        <w:shd w:val="clear" w:color="auto" w:fill="FFFFFF" w:themeFill="background1"/>
        <w:spacing w:after="0" w:line="285" w:lineRule="auto"/>
        <w:rPr>
          <w:rFonts w:eastAsia="Arial" w:cs="Arial"/>
          <w:color w:val="000000" w:themeColor="text1"/>
          <w:szCs w:val="20"/>
          <w:lang w:val="en-US"/>
        </w:rPr>
      </w:pPr>
      <w:r w:rsidRPr="03261EB8">
        <w:rPr>
          <w:rFonts w:eastAsia="Arial" w:cs="Arial"/>
          <w:color w:val="000000" w:themeColor="text1"/>
          <w:szCs w:val="20"/>
        </w:rPr>
        <w:t>A comprehensive</w:t>
      </w:r>
      <w:r w:rsidRPr="03261EB8" w:rsidR="53D9645B">
        <w:rPr>
          <w:rFonts w:eastAsia="Arial" w:cs="Arial"/>
          <w:color w:val="000000" w:themeColor="text1"/>
          <w:szCs w:val="20"/>
        </w:rPr>
        <w:t xml:space="preserve"> communications approach was designed to increase community understanding of the draft Budget and support meaningful participation in the consultation.</w:t>
      </w:r>
    </w:p>
    <w:p w:rsidR="65C53422" w:rsidP="03261EB8" w:rsidRDefault="65C53422" w14:paraId="5DD4D113" w14:textId="16639BFB">
      <w:pPr>
        <w:shd w:val="clear" w:color="auto" w:fill="FFFFFF" w:themeFill="background1"/>
        <w:spacing w:after="0" w:line="285" w:lineRule="auto"/>
        <w:rPr>
          <w:rFonts w:eastAsia="Arial" w:cs="Arial"/>
          <w:color w:val="000000" w:themeColor="text1"/>
          <w:szCs w:val="20"/>
        </w:rPr>
      </w:pPr>
    </w:p>
    <w:p w:rsidR="65C53422" w:rsidP="03261EB8" w:rsidRDefault="53D9645B" w14:paraId="5C40E315" w14:textId="248FA348">
      <w:pPr>
        <w:shd w:val="clear" w:color="auto" w:fill="FFFFFF" w:themeFill="background1"/>
        <w:spacing w:after="0" w:line="285" w:lineRule="auto"/>
        <w:rPr>
          <w:rFonts w:eastAsia="Arial" w:cs="Arial"/>
          <w:color w:val="000000" w:themeColor="text1"/>
          <w:szCs w:val="20"/>
          <w:lang w:val="en-US"/>
        </w:rPr>
      </w:pPr>
      <w:r w:rsidRPr="03261EB8">
        <w:rPr>
          <w:rFonts w:eastAsia="Arial" w:cs="Arial"/>
          <w:color w:val="000000" w:themeColor="text1"/>
          <w:szCs w:val="20"/>
        </w:rPr>
        <w:t>Clear, accessible information was provided to explain how Council proposes to prioritise spending and how community feedback could influence decision-making. A strong focus was placed on simplifying complex budget information and making it easy for people to learn, discuss and have their say.</w:t>
      </w:r>
    </w:p>
    <w:p w:rsidR="65C53422" w:rsidP="03261EB8" w:rsidRDefault="65C53422" w14:paraId="6CB16795" w14:textId="06257D1D">
      <w:pPr>
        <w:shd w:val="clear" w:color="auto" w:fill="FFFFFF" w:themeFill="background1"/>
        <w:spacing w:after="0" w:line="285" w:lineRule="auto"/>
        <w:rPr>
          <w:rFonts w:eastAsia="Arial" w:cs="Arial"/>
          <w:color w:val="000000" w:themeColor="text1"/>
          <w:szCs w:val="20"/>
        </w:rPr>
      </w:pPr>
    </w:p>
    <w:p w:rsidR="65C53422" w:rsidP="03261EB8" w:rsidRDefault="53D9645B" w14:paraId="41920E66" w14:textId="50DF65BE">
      <w:pPr>
        <w:shd w:val="clear" w:color="auto" w:fill="FFFFFF" w:themeFill="background1"/>
        <w:spacing w:after="0" w:line="285" w:lineRule="auto"/>
        <w:rPr>
          <w:rFonts w:eastAsia="Arial" w:cs="Arial"/>
          <w:color w:val="000000" w:themeColor="text1"/>
          <w:szCs w:val="20"/>
          <w:lang w:val="en-US"/>
        </w:rPr>
      </w:pPr>
      <w:r w:rsidRPr="03261EB8">
        <w:rPr>
          <w:rFonts w:eastAsia="Arial" w:cs="Arial"/>
          <w:color w:val="000000" w:themeColor="text1"/>
          <w:szCs w:val="20"/>
        </w:rPr>
        <w:t>The draft Budget consultation was promoted across a wide range of digital, print and face-to-face channels to reach a broad and diverse audience, including residents, businesses, workers, students and visitors.</w:t>
      </w:r>
    </w:p>
    <w:p w:rsidR="65C53422" w:rsidP="03261EB8" w:rsidRDefault="65C53422" w14:paraId="3667306F" w14:textId="331B925A">
      <w:pPr>
        <w:shd w:val="clear" w:color="auto" w:fill="FFFFFF" w:themeFill="background1"/>
        <w:spacing w:after="0" w:line="285" w:lineRule="auto"/>
        <w:rPr>
          <w:rFonts w:eastAsia="Arial" w:cs="Arial"/>
          <w:color w:val="000000" w:themeColor="text1"/>
          <w:szCs w:val="20"/>
        </w:rPr>
      </w:pPr>
    </w:p>
    <w:p w:rsidR="65C53422" w:rsidP="03261EB8" w:rsidRDefault="53D9645B" w14:paraId="52C788A9" w14:textId="407A1F84">
      <w:pPr>
        <w:shd w:val="clear" w:color="auto" w:fill="FFFFFF" w:themeFill="background1"/>
        <w:spacing w:after="0" w:line="285" w:lineRule="auto"/>
        <w:rPr>
          <w:rFonts w:eastAsia="Arial" w:cs="Arial"/>
          <w:color w:val="000000" w:themeColor="text1"/>
          <w:szCs w:val="20"/>
          <w:lang w:val="en-US"/>
        </w:rPr>
      </w:pPr>
      <w:r w:rsidRPr="03261EB8">
        <w:rPr>
          <w:rFonts w:eastAsia="Arial" w:cs="Arial"/>
          <w:b/>
          <w:bCs/>
          <w:color w:val="000000" w:themeColor="text1"/>
          <w:szCs w:val="20"/>
        </w:rPr>
        <w:t>Communication</w:t>
      </w:r>
      <w:r w:rsidRPr="03261EB8" w:rsidR="4F1DBDD0">
        <w:rPr>
          <w:rFonts w:eastAsia="Arial" w:cs="Arial"/>
          <w:b/>
          <w:bCs/>
          <w:color w:val="000000" w:themeColor="text1"/>
          <w:szCs w:val="20"/>
        </w:rPr>
        <w:t>s</w:t>
      </w:r>
      <w:r w:rsidRPr="03261EB8">
        <w:rPr>
          <w:rFonts w:eastAsia="Arial" w:cs="Arial"/>
          <w:b/>
          <w:bCs/>
          <w:color w:val="000000" w:themeColor="text1"/>
          <w:szCs w:val="20"/>
        </w:rPr>
        <w:t xml:space="preserve"> included</w:t>
      </w:r>
      <w:r w:rsidRPr="03261EB8" w:rsidR="31005C7C">
        <w:rPr>
          <w:rFonts w:eastAsia="Arial" w:cs="Arial"/>
          <w:b/>
          <w:bCs/>
          <w:color w:val="000000" w:themeColor="text1"/>
          <w:szCs w:val="20"/>
        </w:rPr>
        <w:t>:</w:t>
      </w:r>
    </w:p>
    <w:p w:rsidR="65C53422" w:rsidP="03261EB8" w:rsidRDefault="53D9645B" w14:paraId="359A6A95" w14:textId="43C060CD">
      <w:pPr>
        <w:pStyle w:val="ListParagraph"/>
        <w:shd w:val="clear" w:color="auto" w:fill="FFFFFF" w:themeFill="background1"/>
        <w:spacing w:before="220" w:after="220" w:line="285" w:lineRule="auto"/>
        <w:rPr>
          <w:rFonts w:eastAsia="Arial" w:cs="Arial"/>
          <w:color w:val="000000" w:themeColor="text1"/>
          <w:szCs w:val="20"/>
        </w:rPr>
      </w:pPr>
      <w:r w:rsidRPr="03261EB8">
        <w:rPr>
          <w:rFonts w:eastAsia="Arial" w:cs="Arial"/>
          <w:color w:val="000000" w:themeColor="text1"/>
          <w:szCs w:val="20"/>
          <w:lang w:val="en-AU"/>
        </w:rPr>
        <w:t>Social media (organic and paid, including translated content in Traditional Chinese, Simplified Chinese and Spanish)</w:t>
      </w:r>
    </w:p>
    <w:p w:rsidR="65C53422" w:rsidP="03261EB8" w:rsidRDefault="53D9645B" w14:paraId="1B76B344" w14:textId="3BA0A64A">
      <w:pPr>
        <w:pStyle w:val="ListParagraph"/>
        <w:shd w:val="clear" w:color="auto" w:fill="FFFFFF" w:themeFill="background1"/>
        <w:spacing w:before="220" w:after="220" w:line="285" w:lineRule="auto"/>
        <w:rPr>
          <w:rFonts w:eastAsia="Arial" w:cs="Arial"/>
          <w:color w:val="000000" w:themeColor="text1"/>
          <w:szCs w:val="20"/>
        </w:rPr>
      </w:pPr>
      <w:r w:rsidRPr="03261EB8">
        <w:rPr>
          <w:rFonts w:eastAsia="Arial" w:cs="Arial"/>
          <w:color w:val="000000" w:themeColor="text1"/>
          <w:szCs w:val="20"/>
          <w:lang w:val="en-AU"/>
        </w:rPr>
        <w:t>City of Melbourne e-newsletters and Participate Melbourne alerts</w:t>
      </w:r>
    </w:p>
    <w:p w:rsidR="65C53422" w:rsidP="03261EB8" w:rsidRDefault="53D9645B" w14:paraId="7D0922C2" w14:textId="57BC8E79">
      <w:pPr>
        <w:pStyle w:val="ListParagraph"/>
        <w:shd w:val="clear" w:color="auto" w:fill="FFFFFF" w:themeFill="background1"/>
        <w:spacing w:before="220" w:after="220" w:line="285" w:lineRule="auto"/>
        <w:rPr>
          <w:rFonts w:eastAsia="Arial" w:cs="Arial"/>
          <w:color w:val="000000" w:themeColor="text1"/>
          <w:szCs w:val="20"/>
        </w:rPr>
      </w:pPr>
      <w:r w:rsidRPr="03261EB8">
        <w:rPr>
          <w:rFonts w:eastAsia="Arial" w:cs="Arial"/>
          <w:color w:val="000000" w:themeColor="text1"/>
          <w:szCs w:val="20"/>
          <w:lang w:val="en-AU"/>
        </w:rPr>
        <w:t>Melbourne News and Business News communications</w:t>
      </w:r>
    </w:p>
    <w:p w:rsidR="65C53422" w:rsidP="03261EB8" w:rsidRDefault="53D9645B" w14:paraId="040426F4" w14:textId="47ADDF97">
      <w:pPr>
        <w:pStyle w:val="ListParagraph"/>
        <w:shd w:val="clear" w:color="auto" w:fill="FFFFFF" w:themeFill="background1"/>
        <w:spacing w:before="220" w:after="220" w:line="285" w:lineRule="auto"/>
        <w:rPr>
          <w:rFonts w:eastAsia="Arial" w:cs="Arial"/>
          <w:color w:val="000000" w:themeColor="text1"/>
          <w:szCs w:val="20"/>
        </w:rPr>
      </w:pPr>
      <w:r w:rsidRPr="03261EB8">
        <w:rPr>
          <w:rFonts w:eastAsia="Arial" w:cs="Arial"/>
          <w:color w:val="000000" w:themeColor="text1"/>
          <w:szCs w:val="20"/>
          <w:lang w:val="en-AU"/>
        </w:rPr>
        <w:t>Corporate website and neighbourhood portals</w:t>
      </w:r>
    </w:p>
    <w:p w:rsidR="65C53422" w:rsidP="03261EB8" w:rsidRDefault="53D9645B" w14:paraId="131765FA" w14:textId="1790F219">
      <w:pPr>
        <w:pStyle w:val="ListParagraph"/>
        <w:shd w:val="clear" w:color="auto" w:fill="FFFFFF" w:themeFill="background1"/>
        <w:spacing w:before="220" w:after="220" w:line="285" w:lineRule="auto"/>
        <w:rPr>
          <w:rFonts w:eastAsia="Arial" w:cs="Arial"/>
          <w:color w:val="000000" w:themeColor="text1"/>
          <w:szCs w:val="20"/>
        </w:rPr>
      </w:pPr>
      <w:r w:rsidRPr="03261EB8">
        <w:rPr>
          <w:rFonts w:eastAsia="Arial" w:cs="Arial"/>
          <w:color w:val="000000" w:themeColor="text1"/>
          <w:szCs w:val="20"/>
          <w:lang w:val="en-AU"/>
        </w:rPr>
        <w:t>Media and advertising, including Hyperlocal News</w:t>
      </w:r>
    </w:p>
    <w:p w:rsidR="65C53422" w:rsidP="03261EB8" w:rsidRDefault="53D9645B" w14:paraId="5C11877F" w14:textId="3FB3BCE8">
      <w:pPr>
        <w:pStyle w:val="ListParagraph"/>
        <w:shd w:val="clear" w:color="auto" w:fill="FFFFFF" w:themeFill="background1"/>
        <w:spacing w:before="220" w:after="220" w:line="285" w:lineRule="auto"/>
        <w:rPr>
          <w:rFonts w:eastAsia="Arial" w:cs="Arial"/>
          <w:color w:val="000000" w:themeColor="text1"/>
          <w:szCs w:val="20"/>
        </w:rPr>
      </w:pPr>
      <w:r w:rsidRPr="03261EB8">
        <w:rPr>
          <w:rFonts w:eastAsia="Arial" w:cs="Arial"/>
          <w:color w:val="000000" w:themeColor="text1"/>
          <w:szCs w:val="20"/>
          <w:lang w:val="en-AU"/>
        </w:rPr>
        <w:t>WeChat and community networks</w:t>
      </w:r>
    </w:p>
    <w:p w:rsidR="65C53422" w:rsidP="2BF74AEB" w:rsidRDefault="53D9645B" w14:paraId="77893A0D" w14:textId="559559A1">
      <w:pPr>
        <w:pStyle w:val="ListParagraph"/>
        <w:shd w:val="clear" w:color="auto" w:fill="FFFFFF" w:themeFill="background1"/>
        <w:spacing w:before="220" w:after="220" w:line="285" w:lineRule="auto"/>
        <w:rPr>
          <w:rFonts w:eastAsia="Arial" w:cs="Arial"/>
          <w:color w:val="000000" w:themeColor="text1"/>
        </w:rPr>
      </w:pPr>
      <w:r w:rsidRPr="2BF74AEB">
        <w:rPr>
          <w:rFonts w:eastAsia="Arial" w:cs="Arial"/>
          <w:color w:val="000000" w:themeColor="text1"/>
          <w:lang w:val="en-AU"/>
        </w:rPr>
        <w:t xml:space="preserve">Printed materials distributed in person, online and through libraries </w:t>
      </w:r>
      <w:r w:rsidRPr="2BF74AEB" w:rsidR="687B4CA7">
        <w:rPr>
          <w:rFonts w:eastAsia="Arial" w:cs="Arial"/>
          <w:color w:val="000000" w:themeColor="text1"/>
          <w:lang w:val="en-AU"/>
        </w:rPr>
        <w:t>(including translated content in Traditional Chinese, Simplified Chinese and Spanish)</w:t>
      </w:r>
    </w:p>
    <w:p w:rsidR="65C53422" w:rsidP="03261EB8" w:rsidRDefault="53D9645B" w14:paraId="6AF8D2A7" w14:textId="0CB358B4">
      <w:pPr>
        <w:pStyle w:val="ListParagraph"/>
        <w:shd w:val="clear" w:color="auto" w:fill="FFFFFF" w:themeFill="background1"/>
        <w:spacing w:before="220" w:after="220" w:line="285" w:lineRule="auto"/>
        <w:rPr>
          <w:rFonts w:eastAsia="Arial" w:cs="Arial"/>
          <w:color w:val="000000" w:themeColor="text1"/>
          <w:szCs w:val="20"/>
        </w:rPr>
      </w:pPr>
      <w:r w:rsidRPr="03261EB8">
        <w:rPr>
          <w:rFonts w:eastAsia="Arial" w:cs="Arial"/>
          <w:color w:val="000000" w:themeColor="text1"/>
          <w:szCs w:val="20"/>
          <w:lang w:val="en-AU"/>
        </w:rPr>
        <w:t xml:space="preserve">Face-to-face engagement, including conversations with staff and Councillors at Listening Post events </w:t>
      </w:r>
    </w:p>
    <w:p w:rsidR="65C53422" w:rsidP="03261EB8" w:rsidRDefault="53D9645B" w14:paraId="613B2EC6" w14:textId="526FB0B8">
      <w:pPr>
        <w:shd w:val="clear" w:color="auto" w:fill="FFFFFF" w:themeFill="background1"/>
        <w:spacing w:after="0" w:line="285" w:lineRule="auto"/>
        <w:rPr>
          <w:rFonts w:eastAsia="Arial" w:cs="Arial"/>
          <w:color w:val="000000" w:themeColor="text1"/>
          <w:szCs w:val="20"/>
          <w:lang w:val="en-US"/>
        </w:rPr>
      </w:pPr>
      <w:r w:rsidRPr="2BF74AEB">
        <w:rPr>
          <w:rFonts w:eastAsia="Arial" w:cs="Arial"/>
          <w:color w:val="000000" w:themeColor="text1"/>
        </w:rPr>
        <w:t>Targeted outreach was also undertaken through internal teams such as Business Concierge, Multicultural Hub and Neighbourhood Partners, who connected directly with stakeholders and community networks.</w:t>
      </w:r>
    </w:p>
    <w:p w:rsidR="2BF74AEB" w:rsidP="2BF74AEB" w:rsidRDefault="2BF74AEB" w14:paraId="35E9612B" w14:textId="7B5AD062">
      <w:pPr>
        <w:shd w:val="clear" w:color="auto" w:fill="FFFFFF" w:themeFill="background1"/>
        <w:spacing w:after="0" w:line="285" w:lineRule="auto"/>
        <w:rPr>
          <w:rFonts w:eastAsia="Arial" w:cs="Arial"/>
          <w:color w:val="000000" w:themeColor="text1"/>
        </w:rPr>
      </w:pPr>
    </w:p>
    <w:p w:rsidR="65C53422" w:rsidP="03261EB8" w:rsidRDefault="53D9645B" w14:paraId="12960A08" w14:textId="50EAB604">
      <w:pPr>
        <w:shd w:val="clear" w:color="auto" w:fill="FFFFFF" w:themeFill="background1"/>
        <w:spacing w:after="0" w:line="285" w:lineRule="auto"/>
        <w:rPr>
          <w:rFonts w:eastAsia="Arial" w:cs="Arial"/>
          <w:color w:val="000000" w:themeColor="text1"/>
          <w:szCs w:val="20"/>
          <w:lang w:val="en-US"/>
        </w:rPr>
      </w:pPr>
      <w:r w:rsidRPr="03261EB8">
        <w:rPr>
          <w:rFonts w:eastAsia="Arial" w:cs="Arial"/>
          <w:color w:val="000000" w:themeColor="text1"/>
          <w:szCs w:val="20"/>
        </w:rPr>
        <w:t>To reduce barriers to participation, information was provided in multiple formats and translated into Simplified Chinese, Traditional Chinese and Spanish.</w:t>
      </w:r>
    </w:p>
    <w:p w:rsidR="65C53422" w:rsidP="03261EB8" w:rsidRDefault="65C53422" w14:paraId="63E4E580" w14:textId="0F8C46D3">
      <w:pPr>
        <w:shd w:val="clear" w:color="auto" w:fill="FFFFFF" w:themeFill="background1"/>
        <w:spacing w:after="0" w:line="285" w:lineRule="auto"/>
        <w:rPr>
          <w:rFonts w:eastAsia="Arial" w:cs="Arial"/>
          <w:color w:val="000000" w:themeColor="text1"/>
          <w:szCs w:val="20"/>
        </w:rPr>
      </w:pPr>
    </w:p>
    <w:p w:rsidR="65C53422" w:rsidP="03261EB8" w:rsidRDefault="53D9645B" w14:paraId="119EA3E9" w14:textId="6DA85961">
      <w:pPr>
        <w:shd w:val="clear" w:color="auto" w:fill="FFFFFF" w:themeFill="background1"/>
        <w:spacing w:after="0" w:line="285" w:lineRule="auto"/>
        <w:rPr>
          <w:rFonts w:eastAsia="Arial" w:cs="Arial"/>
          <w:color w:val="000000" w:themeColor="text1"/>
          <w:szCs w:val="20"/>
          <w:lang w:val="en-US"/>
        </w:rPr>
      </w:pPr>
      <w:r w:rsidRPr="03261EB8">
        <w:rPr>
          <w:rFonts w:eastAsia="Arial" w:cs="Arial"/>
          <w:b/>
          <w:bCs/>
          <w:color w:val="000000" w:themeColor="text1"/>
          <w:szCs w:val="20"/>
        </w:rPr>
        <w:t>Communication</w:t>
      </w:r>
      <w:r w:rsidRPr="03261EB8" w:rsidR="160D50CD">
        <w:rPr>
          <w:rFonts w:eastAsia="Arial" w:cs="Arial"/>
          <w:b/>
          <w:bCs/>
          <w:color w:val="000000" w:themeColor="text1"/>
          <w:szCs w:val="20"/>
        </w:rPr>
        <w:t>s</w:t>
      </w:r>
      <w:r w:rsidRPr="03261EB8">
        <w:rPr>
          <w:rFonts w:eastAsia="Arial" w:cs="Arial"/>
          <w:b/>
          <w:bCs/>
          <w:color w:val="000000" w:themeColor="text1"/>
          <w:szCs w:val="20"/>
        </w:rPr>
        <w:t xml:space="preserve"> impact</w:t>
      </w:r>
      <w:r w:rsidRPr="03261EB8" w:rsidR="2C63BB01">
        <w:rPr>
          <w:rFonts w:eastAsia="Arial" w:cs="Arial"/>
          <w:b/>
          <w:bCs/>
          <w:color w:val="000000" w:themeColor="text1"/>
          <w:szCs w:val="20"/>
        </w:rPr>
        <w:t>:</w:t>
      </w:r>
    </w:p>
    <w:p w:rsidR="65C53422" w:rsidP="03261EB8" w:rsidRDefault="65C53422" w14:paraId="13C59337" w14:textId="3EDE1874">
      <w:pPr>
        <w:shd w:val="clear" w:color="auto" w:fill="FFFFFF" w:themeFill="background1"/>
        <w:spacing w:after="0" w:line="285" w:lineRule="auto"/>
        <w:rPr>
          <w:rFonts w:eastAsia="Arial" w:cs="Arial"/>
          <w:color w:val="000000" w:themeColor="text1"/>
          <w:szCs w:val="20"/>
          <w:lang w:val="en-US"/>
        </w:rPr>
      </w:pPr>
      <w:r>
        <w:br/>
      </w:r>
      <w:r w:rsidRPr="03261EB8" w:rsidR="53D9645B">
        <w:rPr>
          <w:rFonts w:eastAsia="Arial" w:cs="Arial"/>
          <w:color w:val="000000" w:themeColor="text1"/>
          <w:szCs w:val="20"/>
        </w:rPr>
        <w:t>This coordinated approach contributed to strong awareness and engagement:</w:t>
      </w:r>
    </w:p>
    <w:p w:rsidR="65C53422" w:rsidP="03261EB8" w:rsidRDefault="53D9645B" w14:paraId="62B1DFFC" w14:textId="70009F28">
      <w:pPr>
        <w:pStyle w:val="ListParagraph"/>
        <w:shd w:val="clear" w:color="auto" w:fill="FFFFFF" w:themeFill="background1"/>
        <w:spacing w:before="220" w:after="220" w:line="285" w:lineRule="auto"/>
        <w:rPr>
          <w:rFonts w:eastAsia="Arial" w:cs="Arial"/>
          <w:color w:val="000000" w:themeColor="text1"/>
          <w:szCs w:val="20"/>
        </w:rPr>
      </w:pPr>
      <w:r w:rsidRPr="03261EB8">
        <w:rPr>
          <w:rFonts w:eastAsia="Arial" w:cs="Arial"/>
          <w:color w:val="000000" w:themeColor="text1"/>
          <w:szCs w:val="20"/>
          <w:lang w:val="en-AU"/>
        </w:rPr>
        <w:t xml:space="preserve">18,475 views of the Participate Melbourne project page </w:t>
      </w:r>
    </w:p>
    <w:p w:rsidR="65C53422" w:rsidP="03261EB8" w:rsidRDefault="53D9645B" w14:paraId="0C29ADBB" w14:textId="2A3BFED1">
      <w:pPr>
        <w:pStyle w:val="ListParagraph"/>
        <w:shd w:val="clear" w:color="auto" w:fill="FFFFFF" w:themeFill="background1"/>
        <w:spacing w:before="220" w:after="220" w:line="285" w:lineRule="auto"/>
        <w:rPr>
          <w:rFonts w:eastAsia="Arial" w:cs="Arial"/>
          <w:color w:val="000000" w:themeColor="text1"/>
          <w:szCs w:val="20"/>
        </w:rPr>
      </w:pPr>
      <w:r w:rsidRPr="03261EB8">
        <w:rPr>
          <w:rFonts w:eastAsia="Arial" w:cs="Arial"/>
          <w:color w:val="000000" w:themeColor="text1"/>
          <w:szCs w:val="20"/>
          <w:lang w:val="en-AU"/>
        </w:rPr>
        <w:t>1,600+ downloads of the draft Budget and Budget Snapshot</w:t>
      </w:r>
    </w:p>
    <w:p w:rsidR="65C53422" w:rsidP="03261EB8" w:rsidRDefault="53D9645B" w14:paraId="758B7E33" w14:textId="75710F18">
      <w:pPr>
        <w:pStyle w:val="ListParagraph"/>
        <w:shd w:val="clear" w:color="auto" w:fill="FFFFFF" w:themeFill="background1"/>
        <w:spacing w:before="220" w:after="220" w:line="285" w:lineRule="auto"/>
        <w:rPr>
          <w:rFonts w:eastAsia="Arial" w:cs="Arial"/>
          <w:color w:val="000000" w:themeColor="text1"/>
          <w:szCs w:val="20"/>
        </w:rPr>
      </w:pPr>
      <w:r w:rsidRPr="03261EB8">
        <w:rPr>
          <w:rFonts w:eastAsia="Arial" w:cs="Arial"/>
          <w:color w:val="000000" w:themeColor="text1"/>
          <w:szCs w:val="20"/>
          <w:lang w:val="en-AU"/>
        </w:rPr>
        <w:t>380+ submissions received, generating more than 40 distinct feedback themes</w:t>
      </w:r>
    </w:p>
    <w:p w:rsidR="65C53422" w:rsidP="03261EB8" w:rsidRDefault="53D9645B" w14:paraId="54E39D9C" w14:textId="7E4A3382">
      <w:pPr>
        <w:shd w:val="clear" w:color="auto" w:fill="FFFFFF" w:themeFill="background1"/>
        <w:spacing w:after="0" w:line="285" w:lineRule="auto"/>
        <w:rPr>
          <w:rFonts w:eastAsia="Arial" w:cs="Arial"/>
          <w:color w:val="000000" w:themeColor="text1"/>
          <w:lang w:val="en-US"/>
        </w:rPr>
      </w:pPr>
      <w:r w:rsidRPr="3D8AFD82">
        <w:rPr>
          <w:rFonts w:eastAsia="Arial" w:cs="Arial"/>
          <w:color w:val="000000" w:themeColor="text1"/>
        </w:rPr>
        <w:t>More than half of all traffic to the project page (56%) came from paid social media, highlighting the effectiveness of targeted promotion. Direct channels such as email and newsletters were also key drivers of participation, alongside organic social media and search.</w:t>
      </w:r>
    </w:p>
    <w:p w:rsidR="3D8AFD82" w:rsidP="3D8AFD82" w:rsidRDefault="3D8AFD82" w14:paraId="0F31DF21" w14:textId="40EBB6FE">
      <w:pPr>
        <w:shd w:val="clear" w:color="auto" w:fill="FFFFFF" w:themeFill="background1"/>
        <w:spacing w:after="0" w:line="285" w:lineRule="auto"/>
        <w:rPr>
          <w:rFonts w:eastAsia="Arial" w:cs="Arial"/>
          <w:color w:val="000000" w:themeColor="text1"/>
        </w:rPr>
      </w:pPr>
    </w:p>
    <w:p w:rsidR="65C53422" w:rsidP="1C5EEB2E" w:rsidRDefault="37791580" w14:paraId="048B50B5" w14:textId="39616F69">
      <w:pPr>
        <w:shd w:val="clear" w:color="auto" w:fill="FFFFFF" w:themeFill="background1"/>
        <w:spacing w:after="0" w:line="285" w:lineRule="auto"/>
        <w:rPr>
          <w:rFonts w:eastAsia="Arial" w:cs="Arial"/>
          <w:color w:val="000000" w:themeColor="text1"/>
          <w:lang w:val="en-US"/>
        </w:rPr>
      </w:pPr>
      <w:r w:rsidRPr="3D8AFD82">
        <w:rPr>
          <w:rFonts w:eastAsia="Arial" w:cs="Arial"/>
          <w:b/>
          <w:bCs/>
          <w:color w:val="000000" w:themeColor="text1"/>
          <w:lang w:val="en-US"/>
        </w:rPr>
        <w:t>Driving</w:t>
      </w:r>
      <w:r w:rsidRPr="1C5EEB2E" w:rsidR="53D9645B">
        <w:rPr>
          <w:rFonts w:eastAsia="Arial" w:cs="Arial"/>
          <w:b/>
          <w:color w:val="000000" w:themeColor="text1"/>
          <w:lang w:val="en-US"/>
        </w:rPr>
        <w:t xml:space="preserve"> meaningful engagement</w:t>
      </w:r>
      <w:r w:rsidRPr="3D8AFD82" w:rsidR="5C3ED0F0">
        <w:rPr>
          <w:rFonts w:eastAsia="Arial" w:cs="Arial"/>
          <w:b/>
          <w:bCs/>
          <w:color w:val="000000" w:themeColor="text1"/>
          <w:lang w:val="en-US"/>
        </w:rPr>
        <w:t>:</w:t>
      </w:r>
    </w:p>
    <w:p w:rsidR="65C53422" w:rsidP="03261EB8" w:rsidRDefault="65C53422" w14:paraId="76B70D8D" w14:textId="2ED5A580">
      <w:pPr>
        <w:shd w:val="clear" w:color="auto" w:fill="FFFFFF" w:themeFill="background1"/>
        <w:spacing w:after="0" w:line="328" w:lineRule="auto"/>
        <w:rPr>
          <w:rFonts w:eastAsia="Arial" w:cs="Arial"/>
          <w:b/>
          <w:bCs/>
          <w:color w:val="000000" w:themeColor="text1"/>
          <w:szCs w:val="20"/>
          <w:lang w:val="en-US"/>
        </w:rPr>
      </w:pPr>
    </w:p>
    <w:p w:rsidR="65C53422" w:rsidP="03261EB8" w:rsidRDefault="53D9645B" w14:paraId="0F3AC409" w14:textId="68B94F74">
      <w:pPr>
        <w:shd w:val="clear" w:color="auto" w:fill="FFFFFF" w:themeFill="background1"/>
        <w:spacing w:after="0" w:line="285" w:lineRule="auto"/>
        <w:rPr>
          <w:rFonts w:eastAsia="Arial" w:cs="Arial"/>
          <w:color w:val="000000" w:themeColor="text1"/>
          <w:szCs w:val="20"/>
          <w:lang w:val="en-US"/>
        </w:rPr>
      </w:pPr>
      <w:r w:rsidRPr="03261EB8">
        <w:rPr>
          <w:rFonts w:eastAsia="Arial" w:cs="Arial"/>
          <w:color w:val="000000" w:themeColor="text1"/>
          <w:szCs w:val="20"/>
        </w:rPr>
        <w:t>Several elements of the communications approach supported deeper engagement with the consultation:</w:t>
      </w:r>
    </w:p>
    <w:p w:rsidR="65C53422" w:rsidP="03261EB8" w:rsidRDefault="53D9645B" w14:paraId="60A32632" w14:textId="500149BE">
      <w:pPr>
        <w:pStyle w:val="ListParagraph"/>
        <w:shd w:val="clear" w:color="auto" w:fill="FFFFFF" w:themeFill="background1"/>
        <w:spacing w:before="220" w:after="220" w:line="285" w:lineRule="auto"/>
        <w:rPr>
          <w:rFonts w:eastAsia="Arial" w:cs="Arial"/>
          <w:color w:val="000000" w:themeColor="text1"/>
          <w:szCs w:val="20"/>
        </w:rPr>
      </w:pPr>
      <w:r w:rsidRPr="03261EB8">
        <w:rPr>
          <w:rFonts w:eastAsia="Arial" w:cs="Arial"/>
          <w:color w:val="000000" w:themeColor="text1"/>
          <w:szCs w:val="20"/>
          <w:lang w:val="en-AU"/>
        </w:rPr>
        <w:t>Presenting budget information in clear, easy-to-understand formats</w:t>
      </w:r>
    </w:p>
    <w:p w:rsidR="65C53422" w:rsidP="03261EB8" w:rsidRDefault="53D9645B" w14:paraId="505B68D6" w14:textId="790B6CF7">
      <w:pPr>
        <w:pStyle w:val="ListParagraph"/>
        <w:shd w:val="clear" w:color="auto" w:fill="FFFFFF" w:themeFill="background1"/>
        <w:spacing w:before="220" w:after="220" w:line="285" w:lineRule="auto"/>
        <w:rPr>
          <w:rFonts w:eastAsia="Arial" w:cs="Arial"/>
          <w:color w:val="000000" w:themeColor="text1"/>
          <w:szCs w:val="20"/>
        </w:rPr>
      </w:pPr>
      <w:r w:rsidRPr="03261EB8">
        <w:rPr>
          <w:rFonts w:eastAsia="Arial" w:cs="Arial"/>
          <w:color w:val="000000" w:themeColor="text1"/>
          <w:szCs w:val="20"/>
          <w:lang w:val="en-AU"/>
        </w:rPr>
        <w:t>Using communications to encourage conversation, not just submissions</w:t>
      </w:r>
    </w:p>
    <w:p w:rsidR="65C53422" w:rsidP="03261EB8" w:rsidRDefault="53D9645B" w14:paraId="050ACC6A" w14:textId="5BEC1FFF">
      <w:pPr>
        <w:pStyle w:val="ListParagraph"/>
        <w:shd w:val="clear" w:color="auto" w:fill="FFFFFF" w:themeFill="background1"/>
        <w:spacing w:before="220" w:after="220" w:line="285" w:lineRule="auto"/>
        <w:rPr>
          <w:rFonts w:eastAsia="Arial" w:cs="Arial"/>
          <w:color w:val="000000" w:themeColor="text1"/>
          <w:szCs w:val="20"/>
        </w:rPr>
      </w:pPr>
      <w:r w:rsidRPr="03261EB8">
        <w:rPr>
          <w:rFonts w:eastAsia="Arial" w:cs="Arial"/>
          <w:color w:val="000000" w:themeColor="text1"/>
          <w:szCs w:val="20"/>
          <w:lang w:val="en-AU"/>
        </w:rPr>
        <w:t>Engaging people both online and in person</w:t>
      </w:r>
    </w:p>
    <w:p w:rsidR="65C53422" w:rsidP="03261EB8" w:rsidRDefault="53D9645B" w14:paraId="55AFF055" w14:textId="430AE980">
      <w:pPr>
        <w:pStyle w:val="ListParagraph"/>
        <w:shd w:val="clear" w:color="auto" w:fill="FFFFFF" w:themeFill="background1"/>
        <w:spacing w:before="220" w:after="220" w:line="285" w:lineRule="auto"/>
        <w:rPr>
          <w:rFonts w:eastAsia="Arial" w:cs="Arial"/>
          <w:color w:val="000000" w:themeColor="text1"/>
          <w:szCs w:val="20"/>
        </w:rPr>
      </w:pPr>
      <w:r w:rsidRPr="03261EB8">
        <w:rPr>
          <w:rFonts w:eastAsia="Arial" w:cs="Arial"/>
          <w:color w:val="000000" w:themeColor="text1"/>
          <w:szCs w:val="20"/>
          <w:lang w:val="en-AU"/>
        </w:rPr>
        <w:t>Promoting the consultation early and across multiple channels to build awareness</w:t>
      </w:r>
    </w:p>
    <w:p w:rsidR="65C53422" w:rsidP="03261EB8" w:rsidRDefault="53D9645B" w14:paraId="08C247CA" w14:textId="530EE93D">
      <w:pPr>
        <w:pStyle w:val="ListParagraph"/>
        <w:shd w:val="clear" w:color="auto" w:fill="FFFFFF" w:themeFill="background1"/>
        <w:spacing w:before="220" w:after="220" w:line="285" w:lineRule="auto"/>
        <w:rPr>
          <w:rFonts w:eastAsia="Arial" w:cs="Arial"/>
          <w:color w:val="000000" w:themeColor="text1"/>
          <w:szCs w:val="20"/>
        </w:rPr>
      </w:pPr>
      <w:r w:rsidRPr="03261EB8">
        <w:rPr>
          <w:rFonts w:eastAsia="Arial" w:cs="Arial"/>
          <w:color w:val="000000" w:themeColor="text1"/>
          <w:szCs w:val="20"/>
          <w:lang w:val="en-AU"/>
        </w:rPr>
        <w:t>Targeting outreach to groups including multicultural communities, businesses and young people</w:t>
      </w:r>
    </w:p>
    <w:p w:rsidR="65C53422" w:rsidP="03261EB8" w:rsidRDefault="53D9645B" w14:paraId="6811D42C" w14:textId="1D8E9F05">
      <w:pPr>
        <w:shd w:val="clear" w:color="auto" w:fill="FFFFFF" w:themeFill="background1"/>
        <w:spacing w:after="0" w:line="328" w:lineRule="auto"/>
        <w:rPr>
          <w:rFonts w:eastAsia="Arial" w:cs="Arial"/>
          <w:color w:val="000000" w:themeColor="text1"/>
          <w:lang w:val="en-US"/>
        </w:rPr>
      </w:pPr>
      <w:r w:rsidRPr="3D8AFD82">
        <w:rPr>
          <w:rFonts w:eastAsia="Arial" w:cs="Arial"/>
          <w:b/>
          <w:color w:val="000000" w:themeColor="text1"/>
          <w:lang w:val="en-US"/>
        </w:rPr>
        <w:t>Outcome</w:t>
      </w:r>
      <w:r w:rsidRPr="3D8AFD82" w:rsidR="25DEF3A7">
        <w:rPr>
          <w:rFonts w:eastAsia="Arial" w:cs="Arial"/>
          <w:b/>
          <w:bCs/>
          <w:color w:val="000000" w:themeColor="text1"/>
          <w:lang w:val="en-US"/>
        </w:rPr>
        <w:t>:</w:t>
      </w:r>
      <w:r w:rsidR="65C53422">
        <w:br/>
      </w:r>
    </w:p>
    <w:p w:rsidR="65C53422" w:rsidP="03261EB8" w:rsidRDefault="53D9645B" w14:paraId="65A78CA1" w14:textId="5BE934FD">
      <w:pPr>
        <w:shd w:val="clear" w:color="auto" w:fill="FFFFFF" w:themeFill="background1"/>
        <w:spacing w:after="0" w:line="285" w:lineRule="auto"/>
        <w:rPr>
          <w:rFonts w:eastAsia="Arial" w:cs="Arial"/>
          <w:color w:val="000000" w:themeColor="text1"/>
          <w:szCs w:val="20"/>
          <w:lang w:val="en-US"/>
        </w:rPr>
      </w:pPr>
      <w:r w:rsidRPr="03261EB8">
        <w:rPr>
          <w:rFonts w:eastAsia="Arial" w:cs="Arial"/>
          <w:color w:val="000000" w:themeColor="text1"/>
          <w:szCs w:val="20"/>
        </w:rPr>
        <w:t>The communications approach contributed to</w:t>
      </w:r>
    </w:p>
    <w:p w:rsidR="65C53422" w:rsidP="03261EB8" w:rsidRDefault="53D9645B" w14:paraId="3217079E" w14:textId="1B6AF45A">
      <w:pPr>
        <w:pStyle w:val="ListParagraph"/>
        <w:shd w:val="clear" w:color="auto" w:fill="FFFFFF" w:themeFill="background1"/>
        <w:spacing w:after="0" w:line="285" w:lineRule="auto"/>
        <w:rPr>
          <w:rFonts w:eastAsia="Arial" w:cs="Arial"/>
          <w:color w:val="000000" w:themeColor="text1"/>
          <w:szCs w:val="20"/>
        </w:rPr>
      </w:pPr>
      <w:r w:rsidRPr="03261EB8">
        <w:rPr>
          <w:rFonts w:eastAsia="Arial" w:cs="Arial"/>
          <w:color w:val="000000" w:themeColor="text1"/>
          <w:szCs w:val="20"/>
          <w:lang w:val="en-AU"/>
        </w:rPr>
        <w:t>Increased awareness and visibility of the draft Budget</w:t>
      </w:r>
    </w:p>
    <w:p w:rsidR="65C53422" w:rsidP="03261EB8" w:rsidRDefault="53D9645B" w14:paraId="349CEBC7" w14:textId="74C1497E">
      <w:pPr>
        <w:pStyle w:val="ListParagraph"/>
        <w:shd w:val="clear" w:color="auto" w:fill="FFFFFF" w:themeFill="background1"/>
        <w:spacing w:after="0" w:line="285" w:lineRule="auto"/>
        <w:rPr>
          <w:rFonts w:eastAsia="Arial" w:cs="Arial"/>
          <w:color w:val="000000" w:themeColor="text1"/>
          <w:szCs w:val="20"/>
        </w:rPr>
      </w:pPr>
      <w:r w:rsidRPr="03261EB8">
        <w:rPr>
          <w:rFonts w:eastAsia="Arial" w:cs="Arial"/>
          <w:color w:val="000000" w:themeColor="text1"/>
          <w:szCs w:val="20"/>
          <w:lang w:val="en-AU"/>
        </w:rPr>
        <w:t>Broader and more diverse participation</w:t>
      </w:r>
    </w:p>
    <w:p w:rsidR="65C53422" w:rsidP="03261EB8" w:rsidRDefault="53D9645B" w14:paraId="3783D526" w14:textId="46DAE159">
      <w:pPr>
        <w:pStyle w:val="ListParagraph"/>
        <w:shd w:val="clear" w:color="auto" w:fill="FFFFFF" w:themeFill="background1"/>
        <w:spacing w:after="0" w:line="285" w:lineRule="auto"/>
        <w:rPr>
          <w:rFonts w:eastAsia="Arial" w:cs="Arial"/>
          <w:color w:val="000000" w:themeColor="text1"/>
          <w:szCs w:val="20"/>
        </w:rPr>
      </w:pPr>
      <w:r w:rsidRPr="03261EB8">
        <w:rPr>
          <w:rFonts w:eastAsia="Arial" w:cs="Arial"/>
          <w:color w:val="000000" w:themeColor="text1"/>
          <w:szCs w:val="20"/>
          <w:lang w:val="en-AU"/>
        </w:rPr>
        <w:t>More informed and constructive community feedback</w:t>
      </w:r>
    </w:p>
    <w:p w:rsidR="65C53422" w:rsidP="03261EB8" w:rsidRDefault="53D9645B" w14:paraId="2F093FFB" w14:textId="43233810">
      <w:pPr>
        <w:pStyle w:val="ListParagraph"/>
        <w:shd w:val="clear" w:color="auto" w:fill="FFFFFF" w:themeFill="background1"/>
        <w:spacing w:after="0" w:line="285" w:lineRule="auto"/>
        <w:rPr>
          <w:rFonts w:eastAsia="Arial" w:cs="Arial"/>
          <w:color w:val="000000" w:themeColor="text1"/>
          <w:szCs w:val="20"/>
        </w:rPr>
      </w:pPr>
      <w:r w:rsidRPr="03261EB8">
        <w:rPr>
          <w:rFonts w:eastAsia="Arial" w:cs="Arial"/>
          <w:color w:val="000000" w:themeColor="text1"/>
          <w:szCs w:val="20"/>
          <w:lang w:val="en-AU"/>
        </w:rPr>
        <w:t>Early identification of key issues and priorities</w:t>
      </w:r>
    </w:p>
    <w:p w:rsidR="65C53422" w:rsidP="65C53422" w:rsidRDefault="65C53422" w14:paraId="3A4A43A1" w14:textId="5192912B">
      <w:pPr>
        <w:rPr>
          <w:b/>
          <w:szCs w:val="20"/>
        </w:rPr>
      </w:pPr>
    </w:p>
    <w:p w:rsidR="0B733992" w:rsidP="0B733992" w:rsidRDefault="0B733992" w14:paraId="692FBAAF" w14:textId="76F0D1B4">
      <w:pPr>
        <w:rPr>
          <w:b/>
          <w:bCs/>
        </w:rPr>
      </w:pPr>
    </w:p>
    <w:p w:rsidR="0B733992" w:rsidP="0B733992" w:rsidRDefault="0B733992" w14:paraId="1FBAB247" w14:textId="5EA1998F">
      <w:pPr>
        <w:rPr>
          <w:b/>
          <w:bCs/>
        </w:rPr>
      </w:pPr>
    </w:p>
    <w:p w:rsidR="00D72144" w:rsidRDefault="00D72144" w14:paraId="1A64C080" w14:textId="77777777">
      <w:pPr>
        <w:spacing w:after="0" w:line="240" w:lineRule="auto"/>
      </w:pPr>
      <w:r>
        <w:br w:type="page"/>
      </w:r>
    </w:p>
    <w:p w:rsidRPr="00B53F95" w:rsidR="00FE0242" w:rsidP="00FE0242" w:rsidRDefault="00FE0242" w14:paraId="548841DD" w14:textId="121FE17F">
      <w:pPr>
        <w:pStyle w:val="Heading1"/>
        <w:rPr>
          <w:rFonts w:hint="eastAsia"/>
        </w:rPr>
      </w:pPr>
      <w:bookmarkStart w:name="_Toc229760352" w:id="8"/>
      <w:r>
        <w:t>Who we heard from</w:t>
      </w:r>
      <w:bookmarkEnd w:id="8"/>
    </w:p>
    <w:p w:rsidRPr="003E52F7" w:rsidR="00CC3B14" w:rsidP="00CC3B14" w:rsidRDefault="1A9EAB44" w14:paraId="544E7D22" w14:textId="27FE5072">
      <w:r>
        <w:t>People will varied</w:t>
      </w:r>
      <w:r w:rsidRPr="003E52F7" w:rsidR="00CC3B14">
        <w:t xml:space="preserve"> connections to the city </w:t>
      </w:r>
      <w:r w:rsidR="4DD0F2C1">
        <w:t xml:space="preserve">engaged with us and shared their thoughts on the draft Budget </w:t>
      </w:r>
      <w:r w:rsidRPr="003E52F7" w:rsidR="00CC3B14">
        <w:t>including residents, business owners, workers, students, visitors and young people</w:t>
      </w:r>
      <w:r w:rsidR="14730ECB">
        <w:t>, as well as</w:t>
      </w:r>
      <w:r w:rsidRPr="003E52F7" w:rsidR="00CC3B14">
        <w:t xml:space="preserve"> stakeholder groups </w:t>
      </w:r>
      <w:r w:rsidR="1DCDAF8A">
        <w:t>in</w:t>
      </w:r>
      <w:r w:rsidRPr="003E52F7" w:rsidR="00CC3B14">
        <w:t xml:space="preserve"> business</w:t>
      </w:r>
      <w:r w:rsidR="00922A43">
        <w:t xml:space="preserve">, </w:t>
      </w:r>
      <w:r w:rsidRPr="003E52F7" w:rsidR="00CC3B14">
        <w:t>arts and culture, architecture and design, resident associations and</w:t>
      </w:r>
      <w:r w:rsidR="00DC1DDD">
        <w:t xml:space="preserve"> for-purpose organisations.</w:t>
      </w:r>
      <w:r w:rsidRPr="003E52F7" w:rsidR="00CC3B14">
        <w:t xml:space="preserve"> </w:t>
      </w:r>
    </w:p>
    <w:p w:rsidRPr="00CC3B14" w:rsidR="002A1D41" w:rsidP="00CC3B14" w:rsidRDefault="68B4B535" w14:paraId="5F70F337" w14:textId="456B6239">
      <w:proofErr w:type="gramStart"/>
      <w:r>
        <w:t>A majority</w:t>
      </w:r>
      <w:r w:rsidRPr="00170070" w:rsidR="00CC3B14">
        <w:t xml:space="preserve"> of</w:t>
      </w:r>
      <w:proofErr w:type="gramEnd"/>
      <w:r w:rsidRPr="00170070" w:rsidR="00CC3B14">
        <w:t xml:space="preserve"> the feedback was collected through </w:t>
      </w:r>
      <w:r w:rsidR="1382ED12">
        <w:t xml:space="preserve">the </w:t>
      </w:r>
      <w:r w:rsidR="00CC3B14">
        <w:t>Participate</w:t>
      </w:r>
      <w:r w:rsidRPr="00170070" w:rsidR="00CC3B14">
        <w:t xml:space="preserve"> Melbourne </w:t>
      </w:r>
      <w:r w:rsidR="34C97836">
        <w:t>survey</w:t>
      </w:r>
      <w:r w:rsidR="00CC3B14">
        <w:t xml:space="preserve"> </w:t>
      </w:r>
      <w:r w:rsidRPr="00170070" w:rsidR="00CC3B14">
        <w:t>including demographic information. This is presented below</w:t>
      </w:r>
      <w:r w:rsidR="1EBD4F2F">
        <w:t xml:space="preserve">, </w:t>
      </w:r>
      <w:r w:rsidR="00CC3B14">
        <w:t>demonstrat</w:t>
      </w:r>
      <w:r w:rsidR="7F0F4AEC">
        <w:t>ing</w:t>
      </w:r>
      <w:r w:rsidRPr="00170070" w:rsidR="00CC3B14">
        <w:t xml:space="preserve"> who we heard from and the diversity of views represented, noting demographic information </w:t>
      </w:r>
      <w:r w:rsidR="702A00A6">
        <w:t>wa</w:t>
      </w:r>
      <w:r w:rsidR="288E274B">
        <w:t xml:space="preserve">s </w:t>
      </w:r>
      <w:r w:rsidR="702A00A6">
        <w:t xml:space="preserve">not </w:t>
      </w:r>
      <w:r w:rsidR="3BA3466A">
        <w:t>captured at</w:t>
      </w:r>
      <w:r w:rsidR="702A00A6">
        <w:t xml:space="preserve"> in-person activities </w:t>
      </w:r>
      <w:r w:rsidR="043E6A47">
        <w:t xml:space="preserve">sch as Listening Posts, Lord Mayor’s Forum, youth online workshop or hosted conversations. </w:t>
      </w:r>
    </w:p>
    <w:p w:rsidRPr="002A1D41" w:rsidR="00575B67" w:rsidP="00805A20" w:rsidRDefault="005C2F4D" w14:paraId="52F14B2F" w14:textId="317E9042">
      <w:pPr>
        <w:rPr>
          <w:b/>
          <w:bCs/>
        </w:rPr>
      </w:pPr>
      <w:r w:rsidRPr="002A1D41">
        <w:rPr>
          <w:b/>
          <w:bCs/>
        </w:rPr>
        <w:t>Key demographics</w:t>
      </w:r>
    </w:p>
    <w:bookmarkEnd w:id="6"/>
    <w:bookmarkEnd w:id="7"/>
    <w:p w:rsidR="00CC3B14" w:rsidP="00A7460B" w:rsidRDefault="00F23787" w14:paraId="3858F63C" w14:textId="237C8769">
      <w:pPr>
        <w:spacing w:after="0" w:line="240" w:lineRule="auto"/>
      </w:pPr>
      <w:r>
        <w:t xml:space="preserve">This engagement collected demographics for people who contributed via the submission process on </w:t>
      </w:r>
      <w:r w:rsidR="7ADFCE6F">
        <w:t xml:space="preserve">the </w:t>
      </w:r>
      <w:r>
        <w:t>Participate Melbourne</w:t>
      </w:r>
      <w:r w:rsidR="1CC9486A">
        <w:t xml:space="preserve"> webpage</w:t>
      </w:r>
      <w:r>
        <w:t xml:space="preserve">. </w:t>
      </w:r>
      <w:r w:rsidR="00781572">
        <w:br/>
      </w:r>
      <w:r w:rsidR="00781572">
        <w:br/>
      </w:r>
      <w:r w:rsidRPr="00781572" w:rsidR="00781572">
        <w:rPr>
          <w:b/>
          <w:bCs/>
        </w:rPr>
        <w:t>Connection to City of Melbourne</w:t>
      </w:r>
      <w:r w:rsidR="00781572">
        <w:t xml:space="preserve"> </w:t>
      </w:r>
      <w:r w:rsidR="00781572">
        <w:br/>
      </w:r>
      <w:r w:rsidR="00F11A18">
        <w:t xml:space="preserve">Participants had </w:t>
      </w:r>
      <w:r w:rsidRPr="007F2F62" w:rsidR="007F2F62">
        <w:t>a range of connections</w:t>
      </w:r>
      <w:r w:rsidR="00CC3B14">
        <w:t xml:space="preserve"> to</w:t>
      </w:r>
      <w:r w:rsidR="00F11A18">
        <w:t xml:space="preserve"> the City of</w:t>
      </w:r>
      <w:r w:rsidR="00CC3B14">
        <w:t xml:space="preserve"> Melbourne</w:t>
      </w:r>
      <w:r w:rsidR="00F11A18">
        <w:t xml:space="preserve">, with </w:t>
      </w:r>
      <w:r w:rsidRPr="007F2F62" w:rsidR="007F2F62">
        <w:t>the majority being city</w:t>
      </w:r>
      <w:r w:rsidR="00695E0B">
        <w:t xml:space="preserve"> residents</w:t>
      </w:r>
      <w:r w:rsidRPr="007F2F62" w:rsidR="007F2F62">
        <w:t>, and many holding multiple connections</w:t>
      </w:r>
      <w:r w:rsidR="00344989">
        <w:t xml:space="preserve"> to the city</w:t>
      </w:r>
      <w:r w:rsidR="0003658F">
        <w:t>.</w:t>
      </w:r>
      <w:r w:rsidR="0003658F">
        <w:br/>
      </w:r>
    </w:p>
    <w:p w:rsidR="004B2E8E" w:rsidP="00FE57A8" w:rsidRDefault="00F23787" w14:paraId="5599BA9B" w14:textId="16C36ACB">
      <w:pPr>
        <w:pStyle w:val="ListParagraph"/>
        <w:numPr>
          <w:ilvl w:val="0"/>
          <w:numId w:val="11"/>
        </w:numPr>
        <w:spacing w:after="0" w:line="240" w:lineRule="auto"/>
      </w:pPr>
      <w:proofErr w:type="gramStart"/>
      <w:r>
        <w:t>59%</w:t>
      </w:r>
      <w:proofErr w:type="gramEnd"/>
      <w:r>
        <w:t xml:space="preserve"> of </w:t>
      </w:r>
      <w:r w:rsidR="004B2E8E">
        <w:t>participants were residents in Melbourne</w:t>
      </w:r>
      <w:r w:rsidR="00344989">
        <w:t xml:space="preserve"> (224)</w:t>
      </w:r>
    </w:p>
    <w:p w:rsidR="004B2E8E" w:rsidP="00FE57A8" w:rsidRDefault="004B2E8E" w14:paraId="530D9809" w14:textId="36D2EF33">
      <w:pPr>
        <w:pStyle w:val="ListParagraph"/>
        <w:numPr>
          <w:ilvl w:val="0"/>
          <w:numId w:val="11"/>
        </w:numPr>
        <w:spacing w:after="0" w:line="240" w:lineRule="auto"/>
      </w:pPr>
      <w:proofErr w:type="gramStart"/>
      <w:r>
        <w:t>46%</w:t>
      </w:r>
      <w:proofErr w:type="gramEnd"/>
      <w:r>
        <w:t xml:space="preserve"> work in the City of Melbourne</w:t>
      </w:r>
      <w:r w:rsidR="00344989">
        <w:t xml:space="preserve"> (176)</w:t>
      </w:r>
    </w:p>
    <w:p w:rsidR="004B2E8E" w:rsidP="00FE57A8" w:rsidRDefault="004B2E8E" w14:paraId="572007AC" w14:textId="0D26D78B">
      <w:pPr>
        <w:pStyle w:val="ListParagraph"/>
        <w:numPr>
          <w:ilvl w:val="0"/>
          <w:numId w:val="11"/>
        </w:numPr>
        <w:spacing w:after="0" w:line="240" w:lineRule="auto"/>
      </w:pPr>
      <w:proofErr w:type="gramStart"/>
      <w:r>
        <w:t>42%</w:t>
      </w:r>
      <w:proofErr w:type="gramEnd"/>
      <w:r>
        <w:t xml:space="preserve"> own property in the City of Melbourne</w:t>
      </w:r>
      <w:r w:rsidR="00344989">
        <w:t xml:space="preserve"> (162)</w:t>
      </w:r>
    </w:p>
    <w:p w:rsidR="004B2E8E" w:rsidP="00FE57A8" w:rsidRDefault="004B2E8E" w14:paraId="5AFCB2F6" w14:textId="1A8ACCC9">
      <w:pPr>
        <w:pStyle w:val="ListParagraph"/>
        <w:numPr>
          <w:ilvl w:val="0"/>
          <w:numId w:val="11"/>
        </w:numPr>
        <w:spacing w:after="0" w:line="240" w:lineRule="auto"/>
      </w:pPr>
      <w:proofErr w:type="gramStart"/>
      <w:r>
        <w:t>2</w:t>
      </w:r>
      <w:r w:rsidR="00A7460B">
        <w:t>6</w:t>
      </w:r>
      <w:r>
        <w:t>%</w:t>
      </w:r>
      <w:proofErr w:type="gramEnd"/>
      <w:r>
        <w:t xml:space="preserve"> </w:t>
      </w:r>
      <w:r w:rsidR="00F65EE0">
        <w:t>were visitors to the city</w:t>
      </w:r>
      <w:r w:rsidR="00344989">
        <w:t xml:space="preserve"> (98)</w:t>
      </w:r>
    </w:p>
    <w:p w:rsidR="00344989" w:rsidP="00FE57A8" w:rsidRDefault="00344989" w14:paraId="032A2AFB" w14:textId="107D13D1">
      <w:pPr>
        <w:pStyle w:val="ListParagraph"/>
        <w:numPr>
          <w:ilvl w:val="0"/>
          <w:numId w:val="11"/>
        </w:numPr>
        <w:spacing w:after="0" w:line="240" w:lineRule="auto"/>
      </w:pPr>
      <w:proofErr w:type="gramStart"/>
      <w:r>
        <w:t>20%</w:t>
      </w:r>
      <w:proofErr w:type="gramEnd"/>
      <w:r>
        <w:t xml:space="preserve"> owned a business in the City of Melbourne (76)</w:t>
      </w:r>
    </w:p>
    <w:p w:rsidR="00344989" w:rsidP="00FE57A8" w:rsidRDefault="00A7460B" w14:paraId="47C76A0E" w14:textId="54159278">
      <w:pPr>
        <w:pStyle w:val="ListParagraph"/>
        <w:numPr>
          <w:ilvl w:val="0"/>
          <w:numId w:val="11"/>
        </w:numPr>
        <w:spacing w:after="0" w:line="240" w:lineRule="auto"/>
      </w:pPr>
      <w:proofErr w:type="gramStart"/>
      <w:r>
        <w:t>3%</w:t>
      </w:r>
      <w:proofErr w:type="gramEnd"/>
      <w:r>
        <w:t xml:space="preserve"> </w:t>
      </w:r>
      <w:r w:rsidR="00344989">
        <w:t xml:space="preserve">were students (13) </w:t>
      </w:r>
    </w:p>
    <w:p w:rsidR="00344989" w:rsidP="00344989" w:rsidRDefault="00344989" w14:paraId="68CAF571" w14:textId="77777777">
      <w:pPr>
        <w:spacing w:after="0" w:line="240" w:lineRule="auto"/>
      </w:pPr>
    </w:p>
    <w:p w:rsidR="00344989" w:rsidP="00344989" w:rsidRDefault="007F2F62" w14:paraId="2880B7A5" w14:textId="62175422">
      <w:pPr>
        <w:spacing w:after="0" w:line="240" w:lineRule="auto"/>
      </w:pPr>
      <w:r w:rsidRPr="007F2F62">
        <w:rPr>
          <w:b/>
          <w:bCs/>
        </w:rPr>
        <w:t>Neighbourhood</w:t>
      </w:r>
      <w:r>
        <w:br/>
      </w:r>
      <w:r w:rsidR="0075790D">
        <w:t xml:space="preserve">Most </w:t>
      </w:r>
      <w:r w:rsidR="228BE8A3">
        <w:t>feedback</w:t>
      </w:r>
      <w:r w:rsidR="0075790D">
        <w:t xml:space="preserve"> came from people connected with the CBD</w:t>
      </w:r>
      <w:r w:rsidR="682920B2">
        <w:t xml:space="preserve"> with</w:t>
      </w:r>
      <w:r w:rsidR="00DA4418">
        <w:t xml:space="preserve"> Docklands </w:t>
      </w:r>
      <w:r w:rsidR="6FE637F9">
        <w:t>the</w:t>
      </w:r>
      <w:r w:rsidR="00DA4418">
        <w:t xml:space="preserve"> second highest</w:t>
      </w:r>
      <w:r w:rsidR="00351940">
        <w:t>.</w:t>
      </w:r>
      <w:r w:rsidR="00DA4418">
        <w:t xml:space="preserve"> </w:t>
      </w:r>
    </w:p>
    <w:p w:rsidR="00DA4418" w:rsidP="00344989" w:rsidRDefault="00DA4418" w14:paraId="3A1CE3D4" w14:textId="77777777">
      <w:pPr>
        <w:spacing w:after="0" w:line="240" w:lineRule="auto"/>
      </w:pPr>
    </w:p>
    <w:p w:rsidR="00DA4418" w:rsidP="542E4A22" w:rsidRDefault="00A965BB" w14:paraId="53698D24" w14:textId="0EC19EE9">
      <w:pPr>
        <w:pStyle w:val="ListParagraph"/>
        <w:spacing w:after="0" w:line="240" w:lineRule="auto"/>
      </w:pPr>
      <w:proofErr w:type="gramStart"/>
      <w:r>
        <w:t>59%</w:t>
      </w:r>
      <w:proofErr w:type="gramEnd"/>
      <w:r>
        <w:t xml:space="preserve"> connected </w:t>
      </w:r>
      <w:r w:rsidR="1E1B2F50">
        <w:t>to</w:t>
      </w:r>
      <w:r>
        <w:t xml:space="preserve"> the CBD</w:t>
      </w:r>
    </w:p>
    <w:p w:rsidR="00A965BB" w:rsidP="107EF7D6" w:rsidRDefault="00A965BB" w14:paraId="7FA04A78" w14:textId="68437EA4">
      <w:pPr>
        <w:pStyle w:val="ListParagraph"/>
        <w:spacing w:after="0" w:line="240" w:lineRule="auto"/>
      </w:pPr>
      <w:proofErr w:type="gramStart"/>
      <w:r>
        <w:t>32%</w:t>
      </w:r>
      <w:proofErr w:type="gramEnd"/>
      <w:r>
        <w:t xml:space="preserve"> connected </w:t>
      </w:r>
      <w:r w:rsidR="66C91F20">
        <w:t>to</w:t>
      </w:r>
      <w:r>
        <w:t xml:space="preserve"> Docklands</w:t>
      </w:r>
    </w:p>
    <w:p w:rsidR="00A965BB" w:rsidP="00FE57A8" w:rsidRDefault="00B03BB9" w14:paraId="15D63E80" w14:textId="4D18A83C">
      <w:pPr>
        <w:pStyle w:val="ListParagraph"/>
        <w:numPr>
          <w:ilvl w:val="0"/>
          <w:numId w:val="12"/>
        </w:numPr>
        <w:spacing w:after="0" w:line="240" w:lineRule="auto"/>
      </w:pPr>
      <w:proofErr w:type="gramStart"/>
      <w:r>
        <w:t>8%</w:t>
      </w:r>
      <w:proofErr w:type="gramEnd"/>
      <w:r>
        <w:t xml:space="preserve"> </w:t>
      </w:r>
      <w:proofErr w:type="gramStart"/>
      <w:r>
        <w:t>were connected</w:t>
      </w:r>
      <w:proofErr w:type="gramEnd"/>
      <w:r>
        <w:t xml:space="preserve"> to </w:t>
      </w:r>
      <w:proofErr w:type="gramStart"/>
      <w:r>
        <w:t>Southbank</w:t>
      </w:r>
      <w:proofErr w:type="gramEnd"/>
    </w:p>
    <w:p w:rsidR="00B03BB9" w:rsidP="00FE57A8" w:rsidRDefault="005D6038" w14:paraId="17E799B2" w14:textId="470003C1">
      <w:pPr>
        <w:pStyle w:val="ListParagraph"/>
        <w:numPr>
          <w:ilvl w:val="0"/>
          <w:numId w:val="12"/>
        </w:numPr>
        <w:spacing w:after="0" w:line="240" w:lineRule="auto"/>
      </w:pPr>
      <w:proofErr w:type="gramStart"/>
      <w:r>
        <w:t>6%</w:t>
      </w:r>
      <w:proofErr w:type="gramEnd"/>
      <w:r>
        <w:t xml:space="preserve"> connected to West Melbourne</w:t>
      </w:r>
    </w:p>
    <w:p w:rsidR="005D6038" w:rsidP="00FE57A8" w:rsidRDefault="007654C8" w14:paraId="6CF6D147" w14:textId="2A98F108">
      <w:pPr>
        <w:pStyle w:val="ListParagraph"/>
        <w:numPr>
          <w:ilvl w:val="0"/>
          <w:numId w:val="12"/>
        </w:numPr>
        <w:spacing w:after="0" w:line="240" w:lineRule="auto"/>
      </w:pPr>
      <w:proofErr w:type="gramStart"/>
      <w:r>
        <w:t>6%</w:t>
      </w:r>
      <w:proofErr w:type="gramEnd"/>
      <w:r>
        <w:t xml:space="preserve"> connected to Carlton</w:t>
      </w:r>
    </w:p>
    <w:p w:rsidR="007654C8" w:rsidP="00FE57A8" w:rsidRDefault="00CE0CF7" w14:paraId="753B0B12" w14:textId="2BB5981C">
      <w:pPr>
        <w:pStyle w:val="ListParagraph"/>
        <w:numPr>
          <w:ilvl w:val="0"/>
          <w:numId w:val="12"/>
        </w:numPr>
        <w:spacing w:after="0" w:line="240" w:lineRule="auto"/>
      </w:pPr>
      <w:proofErr w:type="gramStart"/>
      <w:r>
        <w:t>6%</w:t>
      </w:r>
      <w:proofErr w:type="gramEnd"/>
      <w:r>
        <w:t xml:space="preserve"> connected to North Melbourne</w:t>
      </w:r>
    </w:p>
    <w:p w:rsidR="00CE0CF7" w:rsidP="00FE57A8" w:rsidRDefault="00645731" w14:paraId="682E2ADC" w14:textId="404C35DC">
      <w:pPr>
        <w:pStyle w:val="ListParagraph"/>
        <w:numPr>
          <w:ilvl w:val="0"/>
          <w:numId w:val="12"/>
        </w:numPr>
        <w:spacing w:after="0" w:line="240" w:lineRule="auto"/>
      </w:pPr>
      <w:proofErr w:type="gramStart"/>
      <w:r>
        <w:t>5%</w:t>
      </w:r>
      <w:proofErr w:type="gramEnd"/>
      <w:r>
        <w:t xml:space="preserve"> connected to Kensington</w:t>
      </w:r>
    </w:p>
    <w:p w:rsidR="00C2368F" w:rsidP="00FE57A8" w:rsidRDefault="00A03A51" w14:paraId="059AF53F" w14:textId="07A7A20A">
      <w:pPr>
        <w:pStyle w:val="ListParagraph"/>
        <w:numPr>
          <w:ilvl w:val="0"/>
          <w:numId w:val="12"/>
        </w:numPr>
        <w:spacing w:after="0" w:line="240" w:lineRule="auto"/>
      </w:pPr>
      <w:proofErr w:type="gramStart"/>
      <w:r>
        <w:t>4</w:t>
      </w:r>
      <w:r w:rsidR="00C2368F">
        <w:t>%</w:t>
      </w:r>
      <w:proofErr w:type="gramEnd"/>
      <w:r w:rsidR="00C2368F">
        <w:t xml:space="preserve"> connected to Parkville </w:t>
      </w:r>
    </w:p>
    <w:p w:rsidR="00C912E4" w:rsidP="00FE57A8" w:rsidRDefault="008D135E" w14:paraId="67EB71CD" w14:textId="184B53C8">
      <w:pPr>
        <w:pStyle w:val="ListParagraph"/>
        <w:numPr>
          <w:ilvl w:val="0"/>
          <w:numId w:val="12"/>
        </w:numPr>
        <w:spacing w:after="0" w:line="240" w:lineRule="auto"/>
      </w:pPr>
      <w:proofErr w:type="gramStart"/>
      <w:r>
        <w:t>3%</w:t>
      </w:r>
      <w:proofErr w:type="gramEnd"/>
      <w:r>
        <w:t xml:space="preserve"> connected to East Melbourne</w:t>
      </w:r>
    </w:p>
    <w:p w:rsidR="008D135E" w:rsidP="00FE57A8" w:rsidRDefault="00A03A51" w14:paraId="6D853A00" w14:textId="0DC345FF">
      <w:pPr>
        <w:pStyle w:val="ListParagraph"/>
        <w:numPr>
          <w:ilvl w:val="0"/>
          <w:numId w:val="12"/>
        </w:numPr>
        <w:spacing w:after="0" w:line="240" w:lineRule="auto"/>
      </w:pPr>
      <w:proofErr w:type="gramStart"/>
      <w:r>
        <w:t>2%</w:t>
      </w:r>
      <w:proofErr w:type="gramEnd"/>
      <w:r>
        <w:t xml:space="preserve"> connected to South Yarra </w:t>
      </w:r>
    </w:p>
    <w:p w:rsidR="00A03A51" w:rsidP="00FE57A8" w:rsidRDefault="00A03A51" w14:paraId="7D4987D1" w14:textId="6AA425AF">
      <w:pPr>
        <w:pStyle w:val="ListParagraph"/>
        <w:numPr>
          <w:ilvl w:val="0"/>
          <w:numId w:val="12"/>
        </w:numPr>
        <w:spacing w:after="0" w:line="240" w:lineRule="auto"/>
      </w:pPr>
      <w:proofErr w:type="gramStart"/>
      <w:r>
        <w:t>1%</w:t>
      </w:r>
      <w:proofErr w:type="gramEnd"/>
      <w:r>
        <w:t xml:space="preserve"> connected to Fisherman’s Bend</w:t>
      </w:r>
    </w:p>
    <w:p w:rsidR="00DA4418" w:rsidP="00344989" w:rsidRDefault="00DA4418" w14:paraId="6892A175" w14:textId="77777777">
      <w:pPr>
        <w:spacing w:after="0" w:line="240" w:lineRule="auto"/>
      </w:pPr>
    </w:p>
    <w:p w:rsidRPr="007F2F62" w:rsidR="004B2E8E" w:rsidP="004B2E8E" w:rsidRDefault="007F2F62" w14:paraId="5410863E" w14:textId="332BE54A">
      <w:pPr>
        <w:spacing w:after="0" w:line="240" w:lineRule="auto"/>
        <w:rPr>
          <w:b/>
        </w:rPr>
      </w:pPr>
      <w:r w:rsidRPr="007F2F62">
        <w:rPr>
          <w:b/>
          <w:bCs/>
        </w:rPr>
        <w:t>Age</w:t>
      </w:r>
    </w:p>
    <w:p w:rsidR="004B2E8E" w:rsidP="004B2E8E" w:rsidRDefault="00450744" w14:paraId="680EFAD8" w14:textId="6BAFAC7E">
      <w:pPr>
        <w:spacing w:after="0" w:line="240" w:lineRule="auto"/>
      </w:pPr>
      <w:r>
        <w:t>1</w:t>
      </w:r>
      <w:r w:rsidR="004450E1">
        <w:t>1</w:t>
      </w:r>
      <w:r>
        <w:t xml:space="preserve">% were under 30 and </w:t>
      </w:r>
      <w:r w:rsidR="004450E1">
        <w:t>the remainder were over 30.</w:t>
      </w:r>
    </w:p>
    <w:p w:rsidR="00B55ED0" w:rsidP="004B2E8E" w:rsidRDefault="00B55ED0" w14:paraId="7A4103DF" w14:textId="77777777">
      <w:pPr>
        <w:spacing w:after="0" w:line="240" w:lineRule="auto"/>
      </w:pPr>
    </w:p>
    <w:p w:rsidRPr="00B14514" w:rsidR="00B55ED0" w:rsidP="004B2E8E" w:rsidRDefault="00B14514" w14:paraId="16477EA0" w14:textId="70E18E76">
      <w:pPr>
        <w:spacing w:after="0" w:line="240" w:lineRule="auto"/>
        <w:rPr>
          <w:b/>
        </w:rPr>
      </w:pPr>
      <w:r w:rsidRPr="00B14514">
        <w:rPr>
          <w:b/>
          <w:bCs/>
        </w:rPr>
        <w:t>Gender</w:t>
      </w:r>
    </w:p>
    <w:p w:rsidR="00B14514" w:rsidP="008A761F" w:rsidRDefault="00874104" w14:paraId="186F774D" w14:textId="7940E03A">
      <w:pPr>
        <w:spacing w:after="0" w:line="240" w:lineRule="auto"/>
      </w:pPr>
      <w:r>
        <w:t xml:space="preserve">50% were women, </w:t>
      </w:r>
      <w:r w:rsidR="00F33D5E">
        <w:t xml:space="preserve">48% were men, 2% identified as non-binary and one participant </w:t>
      </w:r>
      <w:r w:rsidR="008A761F">
        <w:t xml:space="preserve">indicated that they would use another term. </w:t>
      </w:r>
    </w:p>
    <w:p w:rsidR="00B14514" w:rsidP="008E3DDC" w:rsidRDefault="00B14514" w14:paraId="19EFEE61" w14:textId="77777777">
      <w:pPr>
        <w:spacing w:after="0" w:line="240" w:lineRule="auto"/>
        <w:ind w:left="360" w:hanging="360"/>
      </w:pPr>
    </w:p>
    <w:p w:rsidRPr="008A761F" w:rsidR="008A761F" w:rsidP="008E3DDC" w:rsidRDefault="008A761F" w14:paraId="4A317CAF" w14:textId="1D4CFFEB">
      <w:pPr>
        <w:spacing w:after="0" w:line="240" w:lineRule="auto"/>
        <w:ind w:left="360" w:hanging="360"/>
        <w:rPr>
          <w:b/>
          <w:bCs/>
        </w:rPr>
      </w:pPr>
      <w:r w:rsidRPr="008A761F">
        <w:rPr>
          <w:b/>
          <w:bCs/>
        </w:rPr>
        <w:t>Identity</w:t>
      </w:r>
    </w:p>
    <w:p w:rsidR="008A761F" w:rsidP="00C84152" w:rsidRDefault="002775B8" w14:paraId="34BD92DA" w14:textId="14B023EE">
      <w:pPr>
        <w:spacing w:after="0" w:line="240" w:lineRule="auto"/>
      </w:pPr>
      <w:r>
        <w:t>36% identified as born overseas, 19% speak a language other than English at home. 12% identified as LGBTQIA+</w:t>
      </w:r>
      <w:r w:rsidR="00952423">
        <w:t xml:space="preserve">, 7% identified as a person with a disability. </w:t>
      </w:r>
      <w:r w:rsidR="00690F59">
        <w:t xml:space="preserve">2% were carers, </w:t>
      </w:r>
      <w:r w:rsidR="00C55F70">
        <w:t xml:space="preserve">1% </w:t>
      </w:r>
      <w:r w:rsidR="00863F65">
        <w:t xml:space="preserve">identified as Aboriginal and 1% were international students. </w:t>
      </w:r>
      <w:r w:rsidR="008E311D">
        <w:br/>
      </w:r>
    </w:p>
    <w:p w:rsidRPr="00C8243B" w:rsidR="00CC3B14" w:rsidP="00E34E12" w:rsidRDefault="00CC3B14" w14:paraId="30E02BCE" w14:textId="77777777">
      <w:pPr>
        <w:spacing w:after="0" w:line="240" w:lineRule="auto"/>
        <w:rPr>
          <w:b/>
        </w:rPr>
      </w:pPr>
      <w:r w:rsidRPr="00C8243B">
        <w:rPr>
          <w:b/>
        </w:rPr>
        <w:t>Participation in City of Melbourne engagements</w:t>
      </w:r>
    </w:p>
    <w:p w:rsidRPr="009257E9" w:rsidR="00D26078" w:rsidP="009257E9" w:rsidRDefault="009257E9" w14:paraId="33CF8C8E" w14:textId="0744C101">
      <w:r>
        <w:t>M</w:t>
      </w:r>
      <w:r w:rsidRPr="009257E9">
        <w:t>ost formal submissions (</w:t>
      </w:r>
      <w:r w:rsidR="003B694A">
        <w:t>63</w:t>
      </w:r>
      <w:r w:rsidRPr="009257E9">
        <w:t>%) were from people who had never taken part in a City of Melbourne consultation before</w:t>
      </w:r>
      <w:r w:rsidR="71ECFD84">
        <w:t>,</w:t>
      </w:r>
      <w:r w:rsidR="000B37A1">
        <w:t xml:space="preserve"> 27% </w:t>
      </w:r>
      <w:r w:rsidR="00C256DF">
        <w:t xml:space="preserve">had participated once or twice before and 10% </w:t>
      </w:r>
      <w:r w:rsidR="00D26078">
        <w:t xml:space="preserve">participate regularly. </w:t>
      </w:r>
    </w:p>
    <w:p w:rsidRPr="00C001D7" w:rsidR="00D34DBB" w:rsidP="00C055ED" w:rsidRDefault="00D34DBB" w14:paraId="69E25EA5" w14:textId="440EA855"/>
    <w:p w:rsidR="00E7459C" w:rsidP="00C055ED" w:rsidRDefault="00E7459C" w14:paraId="6E5698AA" w14:textId="77777777">
      <w:pPr>
        <w:rPr>
          <w:b/>
          <w:bCs/>
        </w:rPr>
      </w:pPr>
    </w:p>
    <w:p w:rsidR="00E34E12" w:rsidP="00C055ED" w:rsidRDefault="00E34E12" w14:paraId="5C61D919" w14:textId="77777777">
      <w:pPr>
        <w:rPr>
          <w:b/>
          <w:bCs/>
        </w:rPr>
      </w:pPr>
    </w:p>
    <w:p w:rsidR="00EF15A9" w:rsidP="00C055ED" w:rsidRDefault="00EF15A9" w14:paraId="16AE4249" w14:textId="77777777">
      <w:pPr>
        <w:rPr>
          <w:b/>
          <w:bCs/>
        </w:rPr>
      </w:pPr>
    </w:p>
    <w:p w:rsidRPr="00C055ED" w:rsidR="00866F84" w:rsidP="00EF15A9" w:rsidRDefault="00866F84" w14:paraId="65FCB60A" w14:textId="59BD65CA">
      <w:pPr>
        <w:pStyle w:val="ListParagraph"/>
        <w:numPr>
          <w:ilvl w:val="0"/>
          <w:numId w:val="0"/>
        </w:numPr>
        <w:spacing w:after="0" w:line="240" w:lineRule="auto"/>
        <w:ind w:left="720"/>
        <w:rPr>
          <w:rFonts w:hint="eastAsia" w:ascii="Arial Bold" w:hAnsi="Arial Bold" w:eastAsia="MS Gothic"/>
          <w:bCs/>
          <w:sz w:val="28"/>
          <w:szCs w:val="32"/>
        </w:rPr>
      </w:pPr>
      <w:r>
        <w:rPr>
          <w:rFonts w:hint="eastAsia"/>
        </w:rPr>
        <w:br w:type="page"/>
      </w:r>
    </w:p>
    <w:p w:rsidR="00C04787" w:rsidP="00B53F95" w:rsidRDefault="00C04787" w14:paraId="4287CD72" w14:textId="77777777">
      <w:pPr>
        <w:pStyle w:val="Heading1"/>
        <w:rPr>
          <w:rFonts w:hint="eastAsia"/>
        </w:rPr>
      </w:pPr>
      <w:bookmarkStart w:name="_Toc229760353" w:id="9"/>
      <w:r>
        <w:t>What we heard</w:t>
      </w:r>
      <w:bookmarkEnd w:id="9"/>
    </w:p>
    <w:p w:rsidR="000A28EA" w:rsidP="000A28EA" w:rsidRDefault="000A28EA" w14:paraId="183A8A4E" w14:textId="3B3021C0">
      <w:pPr>
        <w:pStyle w:val="Heading2"/>
        <w:rPr>
          <w:rFonts w:hint="eastAsia"/>
        </w:rPr>
      </w:pPr>
      <w:bookmarkStart w:name="_Toc229760354" w:id="10"/>
      <w:r>
        <w:t>How we collected data</w:t>
      </w:r>
      <w:bookmarkEnd w:id="10"/>
      <w:r>
        <w:t xml:space="preserve"> </w:t>
      </w:r>
    </w:p>
    <w:p w:rsidR="00C17775" w:rsidP="00874CDF" w:rsidRDefault="00CD5E3E" w14:paraId="2A43AEC1" w14:textId="470E9E03">
      <w:r>
        <w:t xml:space="preserve">Community </w:t>
      </w:r>
      <w:r w:rsidR="00A1451D">
        <w:t>f</w:t>
      </w:r>
      <w:r w:rsidR="00987AF0">
        <w:t xml:space="preserve">eedback on the </w:t>
      </w:r>
      <w:r>
        <w:t>draft budget was collected</w:t>
      </w:r>
      <w:r w:rsidR="00A1451D">
        <w:t xml:space="preserve"> </w:t>
      </w:r>
      <w:r w:rsidR="004503A9">
        <w:t xml:space="preserve">in </w:t>
      </w:r>
      <w:proofErr w:type="gramStart"/>
      <w:r w:rsidR="004503A9">
        <w:t xml:space="preserve">a </w:t>
      </w:r>
      <w:r w:rsidR="00C17775">
        <w:t>number of</w:t>
      </w:r>
      <w:proofErr w:type="gramEnd"/>
      <w:r w:rsidR="00C17775">
        <w:t xml:space="preserve"> different ways</w:t>
      </w:r>
      <w:r w:rsidR="000A28EA">
        <w:t>:</w:t>
      </w:r>
    </w:p>
    <w:p w:rsidRPr="00FC1F87" w:rsidR="00C04787" w:rsidP="00AF4931" w:rsidRDefault="000A28EA" w14:paraId="55AED6B6" w14:textId="59CEBFC7">
      <w:pPr>
        <w:pStyle w:val="ListBullet"/>
        <w:rPr>
          <w:b w:val="0"/>
        </w:rPr>
      </w:pPr>
      <w:proofErr w:type="gramStart"/>
      <w:r w:rsidRPr="000A28EA">
        <w:t>Participate</w:t>
      </w:r>
      <w:proofErr w:type="gramEnd"/>
      <w:r w:rsidRPr="000A28EA">
        <w:t xml:space="preserve"> Melbourne</w:t>
      </w:r>
      <w:r>
        <w:t xml:space="preserve">: </w:t>
      </w:r>
      <w:r w:rsidR="5119EC00">
        <w:rPr>
          <w:b w:val="0"/>
        </w:rPr>
        <w:t>People shared</w:t>
      </w:r>
      <w:r w:rsidRPr="006807D7" w:rsidR="007E0041">
        <w:rPr>
          <w:b w:val="0"/>
          <w:bCs w:val="0"/>
        </w:rPr>
        <w:t xml:space="preserve"> unprompted feedback in their own word</w:t>
      </w:r>
      <w:r w:rsidRPr="006807D7" w:rsidR="00A66A3E">
        <w:rPr>
          <w:b w:val="0"/>
          <w:bCs w:val="0"/>
        </w:rPr>
        <w:t>s</w:t>
      </w:r>
      <w:r w:rsidRPr="006807D7" w:rsidR="00E0224A">
        <w:rPr>
          <w:b w:val="0"/>
          <w:bCs w:val="0"/>
        </w:rPr>
        <w:t xml:space="preserve"> </w:t>
      </w:r>
      <w:r w:rsidR="3A6BAD0B">
        <w:rPr>
          <w:b w:val="0"/>
          <w:bCs w:val="0"/>
        </w:rPr>
        <w:t xml:space="preserve">via the online survey </w:t>
      </w:r>
      <w:r w:rsidR="3A6BAD0B">
        <w:rPr>
          <w:b w:val="0"/>
        </w:rPr>
        <w:t>and</w:t>
      </w:r>
      <w:r w:rsidR="3A6BAD0B">
        <w:rPr>
          <w:b w:val="0"/>
          <w:bCs w:val="0"/>
        </w:rPr>
        <w:t xml:space="preserve"> by uploading documents</w:t>
      </w:r>
      <w:r w:rsidDel="00E0224A">
        <w:rPr>
          <w:b w:val="0"/>
          <w:bCs w:val="0"/>
        </w:rPr>
        <w:t xml:space="preserve"> </w:t>
      </w:r>
      <w:r w:rsidR="3A6BAD0B">
        <w:rPr>
          <w:b w:val="0"/>
          <w:bCs w:val="0"/>
        </w:rPr>
        <w:t>to the platform</w:t>
      </w:r>
      <w:r w:rsidR="007E0041">
        <w:rPr>
          <w:b w:val="0"/>
          <w:bCs w:val="0"/>
        </w:rPr>
        <w:t>.</w:t>
      </w:r>
      <w:r w:rsidRPr="006807D7" w:rsidR="00B532CD">
        <w:rPr>
          <w:b w:val="0"/>
          <w:bCs w:val="0"/>
        </w:rPr>
        <w:t xml:space="preserve"> </w:t>
      </w:r>
      <w:r w:rsidRPr="005D3B2A" w:rsidR="2039E7A3">
        <w:rPr>
          <w:b w:val="0"/>
          <w:bCs w:val="0"/>
        </w:rPr>
        <w:t>They</w:t>
      </w:r>
      <w:r w:rsidR="004F14B9">
        <w:t xml:space="preserve"> </w:t>
      </w:r>
      <w:proofErr w:type="gramStart"/>
      <w:r w:rsidRPr="006807D7" w:rsidR="004F14B9">
        <w:rPr>
          <w:b w:val="0"/>
          <w:bCs w:val="0"/>
        </w:rPr>
        <w:t>were required</w:t>
      </w:r>
      <w:proofErr w:type="gramEnd"/>
      <w:r w:rsidRPr="006807D7" w:rsidR="004F14B9">
        <w:rPr>
          <w:b w:val="0"/>
          <w:bCs w:val="0"/>
        </w:rPr>
        <w:t xml:space="preserve"> to provide their connection to Melbourne as part of the submission process.</w:t>
      </w:r>
      <w:r w:rsidRPr="006807D7" w:rsidR="00B532CD">
        <w:rPr>
          <w:b w:val="0"/>
          <w:bCs w:val="0"/>
        </w:rPr>
        <w:t xml:space="preserve"> </w:t>
      </w:r>
      <w:r w:rsidRPr="006807D7" w:rsidR="00C60242">
        <w:rPr>
          <w:b w:val="0"/>
          <w:bCs w:val="0"/>
        </w:rPr>
        <w:t xml:space="preserve">The quotes presented </w:t>
      </w:r>
      <w:r w:rsidRPr="006807D7" w:rsidR="00026042">
        <w:rPr>
          <w:b w:val="0"/>
          <w:bCs w:val="0"/>
        </w:rPr>
        <w:t>in the following section</w:t>
      </w:r>
      <w:r w:rsidRPr="006807D7" w:rsidR="00C60242">
        <w:rPr>
          <w:b w:val="0"/>
          <w:bCs w:val="0"/>
        </w:rPr>
        <w:t xml:space="preserve"> </w:t>
      </w:r>
      <w:proofErr w:type="gramStart"/>
      <w:r w:rsidRPr="006807D7" w:rsidR="00C60242">
        <w:rPr>
          <w:b w:val="0"/>
          <w:bCs w:val="0"/>
        </w:rPr>
        <w:t xml:space="preserve">are </w:t>
      </w:r>
      <w:r w:rsidRPr="006807D7" w:rsidR="00F6218B">
        <w:rPr>
          <w:b w:val="0"/>
          <w:bCs w:val="0"/>
        </w:rPr>
        <w:t>taken</w:t>
      </w:r>
      <w:proofErr w:type="gramEnd"/>
      <w:r w:rsidRPr="006807D7" w:rsidR="00F6218B">
        <w:rPr>
          <w:b w:val="0"/>
          <w:bCs w:val="0"/>
        </w:rPr>
        <w:t xml:space="preserve"> directly from commu</w:t>
      </w:r>
      <w:r w:rsidRPr="006807D7" w:rsidR="00A66A3E">
        <w:rPr>
          <w:b w:val="0"/>
          <w:bCs w:val="0"/>
        </w:rPr>
        <w:t xml:space="preserve">nity </w:t>
      </w:r>
      <w:proofErr w:type="gramStart"/>
      <w:r w:rsidRPr="006807D7" w:rsidR="00A66A3E">
        <w:rPr>
          <w:b w:val="0"/>
          <w:bCs w:val="0"/>
        </w:rPr>
        <w:t>submissions</w:t>
      </w:r>
      <w:proofErr w:type="gramEnd"/>
    </w:p>
    <w:p w:rsidRPr="00026042" w:rsidR="00A66A3E" w:rsidP="00AF4931" w:rsidRDefault="00A66A3E" w14:paraId="7BBE9D52" w14:textId="30AF52B8">
      <w:pPr>
        <w:pStyle w:val="ListBullet"/>
        <w:rPr>
          <w:b w:val="0"/>
        </w:rPr>
      </w:pPr>
      <w:r>
        <w:t xml:space="preserve">Listening </w:t>
      </w:r>
      <w:r w:rsidR="0355A572">
        <w:t>P</w:t>
      </w:r>
      <w:r>
        <w:t xml:space="preserve">osts: </w:t>
      </w:r>
      <w:r w:rsidRPr="006807D7" w:rsidR="00BB71CB">
        <w:rPr>
          <w:b w:val="0"/>
          <w:bCs w:val="0"/>
        </w:rPr>
        <w:t>Atte</w:t>
      </w:r>
      <w:r w:rsidRPr="006807D7" w:rsidR="00736A20">
        <w:rPr>
          <w:b w:val="0"/>
          <w:bCs w:val="0"/>
        </w:rPr>
        <w:t>ndees</w:t>
      </w:r>
      <w:r w:rsidRPr="006807D7" w:rsidR="00E0224A">
        <w:rPr>
          <w:b w:val="0"/>
          <w:bCs w:val="0"/>
        </w:rPr>
        <w:t xml:space="preserve"> provided </w:t>
      </w:r>
      <w:proofErr w:type="gramStart"/>
      <w:r w:rsidRPr="006807D7" w:rsidR="00D42B93">
        <w:rPr>
          <w:b w:val="0"/>
          <w:bCs w:val="0"/>
        </w:rPr>
        <w:t>prompted</w:t>
      </w:r>
      <w:proofErr w:type="gramEnd"/>
      <w:r w:rsidRPr="006807D7" w:rsidR="00D42B93">
        <w:rPr>
          <w:b w:val="0"/>
          <w:bCs w:val="0"/>
        </w:rPr>
        <w:t xml:space="preserve"> and unprompted</w:t>
      </w:r>
      <w:r w:rsidRPr="006807D7" w:rsidR="00D651ED">
        <w:rPr>
          <w:b w:val="0"/>
          <w:bCs w:val="0"/>
        </w:rPr>
        <w:t xml:space="preserve"> feedback</w:t>
      </w:r>
      <w:r w:rsidRPr="006807D7" w:rsidR="000866AE">
        <w:rPr>
          <w:b w:val="0"/>
          <w:bCs w:val="0"/>
        </w:rPr>
        <w:t xml:space="preserve"> in </w:t>
      </w:r>
      <w:r w:rsidRPr="006807D7" w:rsidR="00026042">
        <w:rPr>
          <w:b w:val="0"/>
          <w:bCs w:val="0"/>
        </w:rPr>
        <w:t>face-to-face</w:t>
      </w:r>
      <w:r w:rsidRPr="006807D7" w:rsidR="000866AE">
        <w:rPr>
          <w:b w:val="0"/>
          <w:bCs w:val="0"/>
        </w:rPr>
        <w:t xml:space="preserve"> conversations with Councillors and </w:t>
      </w:r>
      <w:r w:rsidRPr="006807D7" w:rsidR="00B81F39">
        <w:rPr>
          <w:b w:val="0"/>
          <w:bCs w:val="0"/>
        </w:rPr>
        <w:t xml:space="preserve">staff. </w:t>
      </w:r>
      <w:r w:rsidRPr="005D3B2A" w:rsidR="614DC1E8">
        <w:rPr>
          <w:b w:val="0"/>
          <w:bCs w:val="0"/>
        </w:rPr>
        <w:t>Their</w:t>
      </w:r>
      <w:r w:rsidRPr="17BA1257" w:rsidR="00CF488D">
        <w:t xml:space="preserve"> </w:t>
      </w:r>
      <w:r w:rsidRPr="006807D7" w:rsidR="00D863EA">
        <w:rPr>
          <w:b w:val="0"/>
          <w:bCs w:val="0"/>
        </w:rPr>
        <w:t xml:space="preserve">connection to Melbourne </w:t>
      </w:r>
      <w:proofErr w:type="gramStart"/>
      <w:r w:rsidRPr="006807D7" w:rsidR="00C76ACB">
        <w:rPr>
          <w:b w:val="0"/>
          <w:bCs w:val="0"/>
        </w:rPr>
        <w:t>was not able to</w:t>
      </w:r>
      <w:proofErr w:type="gramEnd"/>
      <w:r w:rsidRPr="006807D7" w:rsidR="00C76ACB">
        <w:rPr>
          <w:b w:val="0"/>
          <w:bCs w:val="0"/>
        </w:rPr>
        <w:t xml:space="preserve"> be</w:t>
      </w:r>
      <w:r w:rsidRPr="006807D7" w:rsidR="00BB05A7">
        <w:rPr>
          <w:b w:val="0"/>
          <w:bCs w:val="0"/>
        </w:rPr>
        <w:t xml:space="preserve"> determined </w:t>
      </w:r>
      <w:proofErr w:type="gramStart"/>
      <w:r w:rsidRPr="006807D7" w:rsidR="00BB05A7">
        <w:rPr>
          <w:b w:val="0"/>
          <w:bCs w:val="0"/>
        </w:rPr>
        <w:t>for</w:t>
      </w:r>
      <w:proofErr w:type="gramEnd"/>
      <w:r w:rsidRPr="006807D7" w:rsidR="00BB05A7">
        <w:rPr>
          <w:b w:val="0"/>
          <w:bCs w:val="0"/>
        </w:rPr>
        <w:t xml:space="preserve"> all conversations</w:t>
      </w:r>
      <w:r w:rsidRPr="006807D7" w:rsidR="004446B0">
        <w:rPr>
          <w:b w:val="0"/>
          <w:bCs w:val="0"/>
        </w:rPr>
        <w:t xml:space="preserve">. </w:t>
      </w:r>
      <w:r w:rsidRPr="006807D7" w:rsidR="00026042">
        <w:rPr>
          <w:b w:val="0"/>
          <w:bCs w:val="0"/>
        </w:rPr>
        <w:t xml:space="preserve">The information provided below </w:t>
      </w:r>
      <w:r w:rsidRPr="006807D7" w:rsidR="00D87F19">
        <w:rPr>
          <w:b w:val="0"/>
          <w:bCs w:val="0"/>
        </w:rPr>
        <w:t>is</w:t>
      </w:r>
      <w:r w:rsidRPr="006807D7" w:rsidR="00026042">
        <w:rPr>
          <w:b w:val="0"/>
          <w:bCs w:val="0"/>
        </w:rPr>
        <w:t xml:space="preserve"> based on Council staff notes taken while conversations were in progress.</w:t>
      </w:r>
    </w:p>
    <w:p w:rsidRPr="00586F7C" w:rsidR="00C04787" w:rsidP="00AF4931" w:rsidRDefault="00026042" w14:paraId="722CCB77" w14:textId="4DCFC23C">
      <w:pPr>
        <w:pStyle w:val="ListBullet"/>
      </w:pPr>
      <w:r>
        <w:t>Lord Mayor</w:t>
      </w:r>
      <w:r w:rsidR="29A1F14E">
        <w:t>’</w:t>
      </w:r>
      <w:r>
        <w:t>s forum</w:t>
      </w:r>
      <w:r w:rsidR="001D0623">
        <w:t>:</w:t>
      </w:r>
      <w:r w:rsidRPr="006807D7" w:rsidR="001D0623">
        <w:rPr>
          <w:b w:val="0"/>
          <w:bCs w:val="0"/>
        </w:rPr>
        <w:t xml:space="preserve"> </w:t>
      </w:r>
      <w:r w:rsidRPr="006807D7" w:rsidR="00E55A44">
        <w:rPr>
          <w:b w:val="0"/>
          <w:bCs w:val="0"/>
        </w:rPr>
        <w:t xml:space="preserve">Resident and business associations that represent Melbourne stakeholders </w:t>
      </w:r>
      <w:r w:rsidRPr="006807D7" w:rsidR="001D0623">
        <w:rPr>
          <w:b w:val="0"/>
          <w:bCs w:val="0"/>
        </w:rPr>
        <w:t xml:space="preserve">provided </w:t>
      </w:r>
      <w:r w:rsidRPr="006807D7" w:rsidR="00256209">
        <w:rPr>
          <w:b w:val="0"/>
          <w:bCs w:val="0"/>
        </w:rPr>
        <w:t xml:space="preserve">prompted and unprompted feedback </w:t>
      </w:r>
      <w:r w:rsidRPr="006807D7" w:rsidR="00BB4546">
        <w:rPr>
          <w:b w:val="0"/>
          <w:bCs w:val="0"/>
        </w:rPr>
        <w:t>live</w:t>
      </w:r>
      <w:r w:rsidRPr="006807D7" w:rsidR="00C97799">
        <w:rPr>
          <w:b w:val="0"/>
          <w:bCs w:val="0"/>
        </w:rPr>
        <w:t xml:space="preserve">, both in person and </w:t>
      </w:r>
      <w:r w:rsidRPr="006807D7" w:rsidR="0091345A">
        <w:rPr>
          <w:b w:val="0"/>
          <w:bCs w:val="0"/>
        </w:rPr>
        <w:t>online</w:t>
      </w:r>
      <w:r w:rsidRPr="006807D7" w:rsidR="00D87F19">
        <w:rPr>
          <w:b w:val="0"/>
          <w:bCs w:val="0"/>
        </w:rPr>
        <w:t>. The information provided below is based on Council staff notes taken during the event.</w:t>
      </w:r>
    </w:p>
    <w:p w:rsidRPr="00A44B30" w:rsidR="00586F7C" w:rsidP="00AF4931" w:rsidRDefault="00784278" w14:paraId="5DEB9164" w14:textId="367214C1">
      <w:pPr>
        <w:pStyle w:val="ListBullet"/>
      </w:pPr>
      <w:r>
        <w:t>Youth workshop</w:t>
      </w:r>
      <w:r w:rsidR="00C52343">
        <w:t xml:space="preserve">: </w:t>
      </w:r>
      <w:r w:rsidRPr="006807D7" w:rsidR="00E55A44">
        <w:rPr>
          <w:b w:val="0"/>
          <w:bCs w:val="0"/>
        </w:rPr>
        <w:t>Young community members with a connection to Melbourne</w:t>
      </w:r>
      <w:r w:rsidRPr="006807D7" w:rsidR="00557901">
        <w:rPr>
          <w:b w:val="0"/>
          <w:bCs w:val="0"/>
        </w:rPr>
        <w:t xml:space="preserve"> provided prompted and unprompted feedback during a</w:t>
      </w:r>
      <w:r w:rsidRPr="006807D7" w:rsidR="0091345A">
        <w:rPr>
          <w:b w:val="0"/>
          <w:bCs w:val="0"/>
        </w:rPr>
        <w:t>n online workshop</w:t>
      </w:r>
      <w:r w:rsidRPr="006807D7" w:rsidR="00557901">
        <w:rPr>
          <w:b w:val="0"/>
          <w:bCs w:val="0"/>
        </w:rPr>
        <w:t>. The information provided below is based on Council staff notes taken during the event</w:t>
      </w:r>
      <w:r w:rsidRPr="006807D7" w:rsidR="00A44B30">
        <w:rPr>
          <w:b w:val="0"/>
          <w:bCs w:val="0"/>
        </w:rPr>
        <w:t xml:space="preserve"> as well as direct quotes </w:t>
      </w:r>
      <w:r w:rsidRPr="006807D7" w:rsidR="00232149">
        <w:rPr>
          <w:b w:val="0"/>
          <w:bCs w:val="0"/>
        </w:rPr>
        <w:t xml:space="preserve">captured </w:t>
      </w:r>
      <w:r w:rsidRPr="006807D7" w:rsidR="00A44B30">
        <w:rPr>
          <w:b w:val="0"/>
          <w:bCs w:val="0"/>
        </w:rPr>
        <w:t>from participants.</w:t>
      </w:r>
    </w:p>
    <w:p w:rsidRPr="0024695F" w:rsidR="00214EE4" w:rsidP="00AF4931" w:rsidRDefault="00A44B30" w14:paraId="0D194CF1" w14:textId="6D21DFC4">
      <w:pPr>
        <w:pStyle w:val="ListBullet"/>
        <w:rPr>
          <w:b w:val="0"/>
        </w:rPr>
      </w:pPr>
      <w:r>
        <w:t>Hosted conversations:</w:t>
      </w:r>
      <w:r>
        <w:rPr>
          <w:b w:val="0"/>
        </w:rPr>
        <w:t xml:space="preserve"> </w:t>
      </w:r>
      <w:r w:rsidR="11327E53">
        <w:rPr>
          <w:b w:val="0"/>
          <w:bCs w:val="0"/>
        </w:rPr>
        <w:t>O</w:t>
      </w:r>
      <w:r w:rsidR="0091345A">
        <w:rPr>
          <w:b w:val="0"/>
          <w:bCs w:val="0"/>
        </w:rPr>
        <w:t>rganisations</w:t>
      </w:r>
      <w:r w:rsidRPr="006807D7" w:rsidR="0091345A">
        <w:rPr>
          <w:b w:val="0"/>
          <w:bCs w:val="0"/>
        </w:rPr>
        <w:t xml:space="preserve"> </w:t>
      </w:r>
      <w:r w:rsidR="0F6F2CFF">
        <w:rPr>
          <w:b w:val="0"/>
          <w:bCs w:val="0"/>
        </w:rPr>
        <w:t>and representative groups</w:t>
      </w:r>
      <w:r w:rsidR="0091345A">
        <w:rPr>
          <w:b w:val="0"/>
          <w:bCs w:val="0"/>
        </w:rPr>
        <w:t xml:space="preserve"> </w:t>
      </w:r>
      <w:r w:rsidRPr="006807D7" w:rsidR="00E55A44">
        <w:rPr>
          <w:b w:val="0"/>
          <w:bCs w:val="0"/>
        </w:rPr>
        <w:t xml:space="preserve">with a connection to Melbourne </w:t>
      </w:r>
      <w:r w:rsidRPr="006807D7" w:rsidR="0091345A">
        <w:rPr>
          <w:b w:val="0"/>
          <w:bCs w:val="0"/>
        </w:rPr>
        <w:t xml:space="preserve">provided </w:t>
      </w:r>
      <w:r w:rsidR="5D48EEA2">
        <w:rPr>
          <w:b w:val="0"/>
          <w:bCs w:val="0"/>
        </w:rPr>
        <w:t xml:space="preserve">feedback </w:t>
      </w:r>
      <w:r w:rsidR="62DDADBB">
        <w:rPr>
          <w:b w:val="0"/>
          <w:bCs w:val="0"/>
        </w:rPr>
        <w:t>through</w:t>
      </w:r>
      <w:r w:rsidR="5D48EEA2">
        <w:rPr>
          <w:b w:val="0"/>
          <w:bCs w:val="0"/>
        </w:rPr>
        <w:t xml:space="preserve"> dedicated </w:t>
      </w:r>
      <w:r w:rsidR="62DDADBB">
        <w:rPr>
          <w:b w:val="0"/>
          <w:bCs w:val="0"/>
        </w:rPr>
        <w:t>meetings with</w:t>
      </w:r>
      <w:r w:rsidR="5D48EEA2">
        <w:rPr>
          <w:b w:val="0"/>
          <w:bCs w:val="0"/>
        </w:rPr>
        <w:t xml:space="preserve"> members of </w:t>
      </w:r>
      <w:r w:rsidR="62DDADBB">
        <w:rPr>
          <w:b w:val="0"/>
          <w:bCs w:val="0"/>
        </w:rPr>
        <w:t xml:space="preserve">the </w:t>
      </w:r>
      <w:r w:rsidR="5D48EEA2">
        <w:rPr>
          <w:b w:val="0"/>
          <w:bCs w:val="0"/>
        </w:rPr>
        <w:t xml:space="preserve">City of </w:t>
      </w:r>
      <w:r w:rsidR="62DDADBB">
        <w:rPr>
          <w:b w:val="0"/>
          <w:bCs w:val="0"/>
        </w:rPr>
        <w:t>Melbourne</w:t>
      </w:r>
      <w:r w:rsidR="5D48EEA2">
        <w:rPr>
          <w:b w:val="0"/>
          <w:bCs w:val="0"/>
        </w:rPr>
        <w:t xml:space="preserve"> E</w:t>
      </w:r>
      <w:r w:rsidR="0E3E0BD4">
        <w:rPr>
          <w:b w:val="0"/>
          <w:bCs w:val="0"/>
        </w:rPr>
        <w:t>xecutive Leadership Team</w:t>
      </w:r>
      <w:r w:rsidR="0091345A">
        <w:rPr>
          <w:b w:val="0"/>
          <w:bCs w:val="0"/>
        </w:rPr>
        <w:t>.</w:t>
      </w:r>
      <w:r w:rsidRPr="006807D7" w:rsidR="0091345A">
        <w:rPr>
          <w:b w:val="0"/>
          <w:bCs w:val="0"/>
        </w:rPr>
        <w:t xml:space="preserve"> </w:t>
      </w:r>
      <w:r w:rsidRPr="1B62F51E" w:rsidR="4EDB127F">
        <w:rPr>
          <w:b w:val="0"/>
        </w:rPr>
        <w:t>Discussions</w:t>
      </w:r>
      <w:r w:rsidRPr="74C91635" w:rsidR="4EDB127F">
        <w:rPr>
          <w:b w:val="0"/>
          <w:bCs w:val="0"/>
        </w:rPr>
        <w:t xml:space="preserve"> </w:t>
      </w:r>
      <w:proofErr w:type="gramStart"/>
      <w:r w:rsidRPr="30B53041" w:rsidR="4EDB127F">
        <w:rPr>
          <w:b w:val="0"/>
          <w:bCs w:val="0"/>
        </w:rPr>
        <w:t>from</w:t>
      </w:r>
      <w:proofErr w:type="gramEnd"/>
      <w:r w:rsidRPr="30B53041" w:rsidR="4EDB127F">
        <w:rPr>
          <w:b w:val="0"/>
          <w:bCs w:val="0"/>
        </w:rPr>
        <w:t xml:space="preserve"> these </w:t>
      </w:r>
      <w:r w:rsidRPr="3E20B1C6" w:rsidR="4EDB127F">
        <w:rPr>
          <w:b w:val="0"/>
          <w:bCs w:val="0"/>
        </w:rPr>
        <w:t>meetings</w:t>
      </w:r>
      <w:r w:rsidRPr="1B62F51E" w:rsidR="4EDB127F">
        <w:rPr>
          <w:b w:val="0"/>
        </w:rPr>
        <w:t xml:space="preserve"> </w:t>
      </w:r>
      <w:proofErr w:type="gramStart"/>
      <w:r w:rsidRPr="1B62F51E" w:rsidR="4EDB127F">
        <w:rPr>
          <w:b w:val="0"/>
        </w:rPr>
        <w:t>are not publicly reported</w:t>
      </w:r>
      <w:proofErr w:type="gramEnd"/>
      <w:r w:rsidRPr="1B62F51E" w:rsidR="4EDB127F">
        <w:rPr>
          <w:b w:val="0"/>
        </w:rPr>
        <w:t xml:space="preserve"> or attributed to individual stakeholders</w:t>
      </w:r>
      <w:r w:rsidR="44066185">
        <w:rPr>
          <w:b w:val="0"/>
          <w:bCs w:val="0"/>
        </w:rPr>
        <w:t>,</w:t>
      </w:r>
      <w:r w:rsidRPr="1B62F51E" w:rsidR="4EDB127F">
        <w:rPr>
          <w:b w:val="0"/>
        </w:rPr>
        <w:t xml:space="preserve"> however key insights </w:t>
      </w:r>
      <w:r w:rsidRPr="742C28B6" w:rsidR="4EDB127F">
        <w:rPr>
          <w:b w:val="0"/>
          <w:bCs w:val="0"/>
        </w:rPr>
        <w:t>helped</w:t>
      </w:r>
      <w:r w:rsidRPr="0D0FA91D" w:rsidR="4EDB127F">
        <w:rPr>
          <w:b w:val="0"/>
          <w:bCs w:val="0"/>
        </w:rPr>
        <w:t xml:space="preserve"> </w:t>
      </w:r>
      <w:r w:rsidRPr="60054C40" w:rsidR="4EDB127F">
        <w:rPr>
          <w:b w:val="0"/>
          <w:bCs w:val="0"/>
        </w:rPr>
        <w:t>inform the</w:t>
      </w:r>
      <w:r w:rsidRPr="1B62F51E" w:rsidR="4EDB127F">
        <w:rPr>
          <w:b w:val="0"/>
        </w:rPr>
        <w:t xml:space="preserve"> final budget.</w:t>
      </w:r>
    </w:p>
    <w:p w:rsidR="00F46685" w:rsidP="00AF4931" w:rsidRDefault="00D01561" w14:paraId="3E0FE5AF" w14:textId="331E9B5E">
      <w:pPr>
        <w:pStyle w:val="ListBullet"/>
      </w:pPr>
      <w:r>
        <w:t>Forum submissions</w:t>
      </w:r>
      <w:r w:rsidR="005B1889">
        <w:t>:</w:t>
      </w:r>
      <w:r w:rsidR="00E55A44">
        <w:t xml:space="preserve"> </w:t>
      </w:r>
      <w:r w:rsidRPr="006807D7" w:rsidR="00C03FCC">
        <w:rPr>
          <w:b w:val="0"/>
          <w:bCs w:val="0"/>
        </w:rPr>
        <w:t xml:space="preserve">Community members with a connection to </w:t>
      </w:r>
      <w:r w:rsidRPr="006807D7" w:rsidR="00DE1F8B">
        <w:rPr>
          <w:b w:val="0"/>
          <w:bCs w:val="0"/>
        </w:rPr>
        <w:t xml:space="preserve">Melbourne </w:t>
      </w:r>
      <w:proofErr w:type="gramStart"/>
      <w:r w:rsidRPr="006807D7" w:rsidR="00EB1FA1">
        <w:rPr>
          <w:b w:val="0"/>
          <w:bCs w:val="0"/>
        </w:rPr>
        <w:t>were</w:t>
      </w:r>
      <w:r w:rsidRPr="006807D7" w:rsidR="00F7593E">
        <w:rPr>
          <w:b w:val="0"/>
          <w:bCs w:val="0"/>
        </w:rPr>
        <w:t xml:space="preserve"> invited</w:t>
      </w:r>
      <w:proofErr w:type="gramEnd"/>
      <w:r w:rsidRPr="006807D7" w:rsidR="00F7593E">
        <w:rPr>
          <w:b w:val="0"/>
          <w:bCs w:val="0"/>
        </w:rPr>
        <w:t xml:space="preserve"> to provide verbal submissions at the </w:t>
      </w:r>
      <w:r w:rsidRPr="006807D7" w:rsidR="00EB1FA1">
        <w:rPr>
          <w:b w:val="0"/>
          <w:bCs w:val="0"/>
        </w:rPr>
        <w:t>Future Melbourne Committee meeting on the 12 of May.</w:t>
      </w:r>
    </w:p>
    <w:p w:rsidRPr="005F1ADD" w:rsidR="00D31ADF" w:rsidP="00AF4931" w:rsidRDefault="5B4CDAA4" w14:paraId="2D980109" w14:textId="2EC67931">
      <w:pPr>
        <w:pStyle w:val="ListBullet"/>
      </w:pPr>
      <w:r>
        <w:rPr>
          <w:b w:val="0"/>
          <w:bCs w:val="0"/>
        </w:rPr>
        <w:t>Note: Post</w:t>
      </w:r>
      <w:r w:rsidR="13114794">
        <w:rPr>
          <w:b w:val="0"/>
          <w:bCs w:val="0"/>
        </w:rPr>
        <w:t>s</w:t>
      </w:r>
      <w:r>
        <w:rPr>
          <w:b w:val="0"/>
          <w:bCs w:val="0"/>
        </w:rPr>
        <w:t xml:space="preserve"> and comments on social media platforms </w:t>
      </w:r>
      <w:r w:rsidR="151D6D44">
        <w:rPr>
          <w:b w:val="0"/>
          <w:bCs w:val="0"/>
        </w:rPr>
        <w:t xml:space="preserve">may have an impact on decision making </w:t>
      </w:r>
      <w:r w:rsidR="1BBBE9FF">
        <w:rPr>
          <w:b w:val="0"/>
          <w:bCs w:val="0"/>
        </w:rPr>
        <w:t xml:space="preserve">but, as </w:t>
      </w:r>
      <w:r w:rsidR="0E1A94B9">
        <w:rPr>
          <w:b w:val="0"/>
          <w:bCs w:val="0"/>
        </w:rPr>
        <w:t xml:space="preserve">commenters on these </w:t>
      </w:r>
      <w:r w:rsidR="292E0EBB">
        <w:rPr>
          <w:b w:val="0"/>
          <w:bCs w:val="0"/>
        </w:rPr>
        <w:t>c</w:t>
      </w:r>
      <w:r w:rsidR="79ED287D">
        <w:rPr>
          <w:b w:val="0"/>
          <w:bCs w:val="0"/>
        </w:rPr>
        <w:t>hannels</w:t>
      </w:r>
      <w:r w:rsidR="0E1A94B9">
        <w:rPr>
          <w:b w:val="0"/>
          <w:bCs w:val="0"/>
        </w:rPr>
        <w:t xml:space="preserve"> cannot </w:t>
      </w:r>
      <w:proofErr w:type="gramStart"/>
      <w:r w:rsidR="0E1A94B9">
        <w:rPr>
          <w:b w:val="0"/>
          <w:bCs w:val="0"/>
        </w:rPr>
        <w:t>be proven</w:t>
      </w:r>
      <w:proofErr w:type="gramEnd"/>
      <w:r w:rsidR="0E1A94B9">
        <w:rPr>
          <w:b w:val="0"/>
          <w:bCs w:val="0"/>
        </w:rPr>
        <w:t xml:space="preserve"> to have a</w:t>
      </w:r>
      <w:r w:rsidR="79ED287D">
        <w:rPr>
          <w:b w:val="0"/>
          <w:bCs w:val="0"/>
        </w:rPr>
        <w:t xml:space="preserve"> </w:t>
      </w:r>
      <w:r w:rsidR="2A31E064">
        <w:rPr>
          <w:b w:val="0"/>
          <w:bCs w:val="0"/>
        </w:rPr>
        <w:t xml:space="preserve">connection to </w:t>
      </w:r>
      <w:r w:rsidR="0E1A94B9">
        <w:rPr>
          <w:b w:val="0"/>
          <w:bCs w:val="0"/>
        </w:rPr>
        <w:t>the C</w:t>
      </w:r>
      <w:r w:rsidR="2ABA3094">
        <w:rPr>
          <w:b w:val="0"/>
          <w:bCs w:val="0"/>
        </w:rPr>
        <w:t xml:space="preserve">ity </w:t>
      </w:r>
      <w:r w:rsidR="36698224">
        <w:rPr>
          <w:b w:val="0"/>
          <w:bCs w:val="0"/>
        </w:rPr>
        <w:t>of</w:t>
      </w:r>
      <w:r w:rsidR="2ABA3094">
        <w:rPr>
          <w:b w:val="0"/>
          <w:bCs w:val="0"/>
        </w:rPr>
        <w:t xml:space="preserve"> </w:t>
      </w:r>
      <w:r w:rsidR="075458AA">
        <w:rPr>
          <w:b w:val="0"/>
          <w:bCs w:val="0"/>
        </w:rPr>
        <w:t>Melbourne</w:t>
      </w:r>
      <w:r w:rsidR="3D1DF07F">
        <w:rPr>
          <w:b w:val="0"/>
          <w:bCs w:val="0"/>
        </w:rPr>
        <w:t xml:space="preserve">, </w:t>
      </w:r>
      <w:r w:rsidR="4AB834C7">
        <w:rPr>
          <w:b w:val="0"/>
          <w:bCs w:val="0"/>
        </w:rPr>
        <w:t>they</w:t>
      </w:r>
      <w:r w:rsidR="3D1DF07F">
        <w:rPr>
          <w:b w:val="0"/>
          <w:bCs w:val="0"/>
        </w:rPr>
        <w:t xml:space="preserve"> </w:t>
      </w:r>
      <w:r w:rsidR="4AB834C7">
        <w:rPr>
          <w:b w:val="0"/>
          <w:bCs w:val="0"/>
        </w:rPr>
        <w:t>s</w:t>
      </w:r>
      <w:r w:rsidR="51948A5E">
        <w:rPr>
          <w:b w:val="0"/>
          <w:bCs w:val="0"/>
        </w:rPr>
        <w:t>hould</w:t>
      </w:r>
      <w:r w:rsidR="3D1DF07F">
        <w:rPr>
          <w:b w:val="0"/>
          <w:bCs w:val="0"/>
        </w:rPr>
        <w:t xml:space="preserve"> </w:t>
      </w:r>
      <w:proofErr w:type="gramStart"/>
      <w:r w:rsidR="3D1DF07F">
        <w:rPr>
          <w:b w:val="0"/>
          <w:bCs w:val="0"/>
        </w:rPr>
        <w:t>be</w:t>
      </w:r>
      <w:r w:rsidR="2BBCFD25">
        <w:rPr>
          <w:b w:val="0"/>
          <w:bCs w:val="0"/>
        </w:rPr>
        <w:t xml:space="preserve"> taken</w:t>
      </w:r>
      <w:proofErr w:type="gramEnd"/>
      <w:r w:rsidR="2BBCFD25">
        <w:rPr>
          <w:b w:val="0"/>
          <w:bCs w:val="0"/>
        </w:rPr>
        <w:t xml:space="preserve"> as indicative only</w:t>
      </w:r>
      <w:r w:rsidR="2BBCFD25">
        <w:t>.</w:t>
      </w:r>
    </w:p>
    <w:p w:rsidRPr="00C07F82" w:rsidR="00B53F95" w:rsidP="00C07F82" w:rsidRDefault="00575B67" w14:paraId="0DA6F7A4" w14:textId="2F6FE18E">
      <w:pPr>
        <w:pStyle w:val="Heading1"/>
        <w:rPr>
          <w:rFonts w:hint="eastAsia"/>
        </w:rPr>
      </w:pPr>
      <w:bookmarkStart w:name="_Toc229760355" w:id="11"/>
      <w:r w:rsidRPr="00C07F82">
        <w:t>Key engagement finding</w:t>
      </w:r>
      <w:r w:rsidRPr="00C07F82" w:rsidR="00D72144">
        <w:t>s</w:t>
      </w:r>
      <w:bookmarkEnd w:id="11"/>
    </w:p>
    <w:p w:rsidR="004F2E58" w:rsidP="004F2E58" w:rsidRDefault="004F2E58" w14:paraId="0AE056CF" w14:textId="040B063E">
      <w:r w:rsidRPr="00CE0912">
        <w:t xml:space="preserve">The following </w:t>
      </w:r>
      <w:r w:rsidRPr="00CE0912" w:rsidR="00986CAD">
        <w:t xml:space="preserve">sections </w:t>
      </w:r>
      <w:r w:rsidRPr="00CE0912" w:rsidR="007D1923">
        <w:t>provide</w:t>
      </w:r>
      <w:r w:rsidRPr="00CE0912" w:rsidR="005F1ADD">
        <w:t xml:space="preserve"> </w:t>
      </w:r>
      <w:r w:rsidRPr="00CE0912" w:rsidR="007D1923">
        <w:t>detail of the major themes that were raised in the engagement</w:t>
      </w:r>
      <w:r w:rsidRPr="00CE0912" w:rsidR="00171116">
        <w:t xml:space="preserve"> across each feedback type</w:t>
      </w:r>
      <w:r w:rsidRPr="00CE0912" w:rsidR="004B028E">
        <w:t>.</w:t>
      </w:r>
      <w:r w:rsidRPr="00CE0912" w:rsidR="00784FE6">
        <w:t xml:space="preserve"> </w:t>
      </w:r>
    </w:p>
    <w:p w:rsidRPr="0043733F" w:rsidR="009D0248" w:rsidP="009D0248" w:rsidRDefault="00F927D9" w14:paraId="42501EFF" w14:textId="3BD42076">
      <w:pPr>
        <w:pStyle w:val="Heading2"/>
        <w:rPr>
          <w:rFonts w:hint="eastAsia"/>
        </w:rPr>
      </w:pPr>
      <w:bookmarkStart w:name="_Toc229760356" w:id="12"/>
      <w:r>
        <w:t>Community S</w:t>
      </w:r>
      <w:r w:rsidR="00701E0B">
        <w:t>afety</w:t>
      </w:r>
      <w:r>
        <w:t xml:space="preserve"> Officers and CCTV</w:t>
      </w:r>
      <w:bookmarkEnd w:id="12"/>
    </w:p>
    <w:p w:rsidRPr="00CE0912" w:rsidR="009D0248" w:rsidP="009D0248" w:rsidRDefault="00CE0912" w14:paraId="16C1F894" w14:textId="68BC9C36">
      <w:pPr>
        <w:spacing w:after="0" w:line="240" w:lineRule="auto"/>
        <w:rPr>
          <w:b/>
          <w:bCs/>
        </w:rPr>
      </w:pPr>
      <w:r w:rsidRPr="00CE0912">
        <w:rPr>
          <w:b/>
          <w:bCs/>
        </w:rPr>
        <w:t>Participate Melbourne</w:t>
      </w:r>
      <w:r w:rsidR="00787D85">
        <w:rPr>
          <w:b/>
          <w:bCs/>
        </w:rPr>
        <w:t xml:space="preserve"> </w:t>
      </w:r>
      <w:r w:rsidRPr="000A28EA" w:rsidR="00787D85">
        <w:rPr>
          <w:b/>
          <w:bCs/>
        </w:rPr>
        <w:t>submissions</w:t>
      </w:r>
    </w:p>
    <w:p w:rsidR="009D0248" w:rsidP="009D0248" w:rsidRDefault="009D0248" w14:paraId="4C0A0D54" w14:textId="77777777">
      <w:pPr>
        <w:spacing w:after="0" w:line="240" w:lineRule="auto"/>
      </w:pPr>
    </w:p>
    <w:p w:rsidR="009D0248" w:rsidP="009D0248" w:rsidRDefault="00995444" w14:paraId="38AE3EA3" w14:textId="79A804D3">
      <w:pPr>
        <w:spacing w:after="0" w:line="240" w:lineRule="auto"/>
      </w:pPr>
      <w:r>
        <w:t>52 submission</w:t>
      </w:r>
      <w:r w:rsidR="003B6683">
        <w:t>s</w:t>
      </w:r>
      <w:r w:rsidR="009D0248">
        <w:t xml:space="preserve"> </w:t>
      </w:r>
      <w:r w:rsidR="000A11E6">
        <w:t xml:space="preserve">that mentioned </w:t>
      </w:r>
      <w:r w:rsidRPr="004D68D6" w:rsidR="001A7A99">
        <w:rPr>
          <w:b/>
          <w:bCs/>
        </w:rPr>
        <w:t>Community Safety Officer</w:t>
      </w:r>
      <w:r w:rsidR="001A7A99">
        <w:t>s</w:t>
      </w:r>
      <w:r w:rsidR="009D0248">
        <w:t xml:space="preserve"> </w:t>
      </w:r>
      <w:r w:rsidRPr="001A7A99" w:rsidR="001A7A99">
        <w:t>were supportive of the program</w:t>
      </w:r>
      <w:r w:rsidR="009D0248">
        <w:t>.</w:t>
      </w:r>
    </w:p>
    <w:p w:rsidR="009D0248" w:rsidP="009D0248" w:rsidRDefault="009D0248" w14:paraId="0FA5B501" w14:textId="77777777">
      <w:pPr>
        <w:spacing w:after="0" w:line="240" w:lineRule="auto"/>
      </w:pPr>
    </w:p>
    <w:p w:rsidR="009D0248" w:rsidP="009D0248" w:rsidRDefault="009D0248" w14:paraId="631DAD45" w14:textId="77777777">
      <w:pPr>
        <w:spacing w:after="0" w:line="240" w:lineRule="auto"/>
      </w:pPr>
      <w:r>
        <w:t xml:space="preserve">Community members that were in favour frequently referenced specific areas where they felt unsafe and would like to see an increased </w:t>
      </w:r>
      <w:r w:rsidRPr="00FD3D26">
        <w:rPr>
          <w:b/>
          <w:bCs/>
        </w:rPr>
        <w:t xml:space="preserve">CSO </w:t>
      </w:r>
      <w:r>
        <w:t>presence:</w:t>
      </w:r>
    </w:p>
    <w:p w:rsidR="009D0248" w:rsidP="009D0248" w:rsidRDefault="009D0248" w14:paraId="048D1BF8" w14:textId="77777777">
      <w:pPr>
        <w:spacing w:after="0" w:line="240" w:lineRule="auto"/>
      </w:pPr>
    </w:p>
    <w:p w:rsidRPr="001D52AD" w:rsidR="009D0248" w:rsidP="009D0248" w:rsidRDefault="009D0248" w14:paraId="34769BC9" w14:textId="66247B30">
      <w:pPr>
        <w:ind w:left="720"/>
        <w:rPr>
          <w:b/>
          <w:bCs/>
        </w:rPr>
      </w:pPr>
      <w:r w:rsidRPr="00962776">
        <w:rPr>
          <w:i/>
          <w:iCs/>
        </w:rPr>
        <w:t>“I wholeheartedly support the funding of more community safety officers. As a resident I am still noticing considerable anti-social behaviour in key areas such as Queen Victoria Market precinct and Therry Street areas.”</w:t>
      </w:r>
      <w:r w:rsidRPr="00CA2073">
        <w:rPr>
          <w:b/>
          <w:bCs/>
        </w:rPr>
        <w:t xml:space="preserve"> </w:t>
      </w:r>
    </w:p>
    <w:p w:rsidR="009D0248" w:rsidP="009D0248" w:rsidRDefault="009D0248" w14:paraId="45434BAE" w14:textId="56BA112B">
      <w:pPr>
        <w:spacing w:after="0" w:line="240" w:lineRule="auto"/>
        <w:ind w:left="720"/>
      </w:pPr>
      <w:r>
        <w:rPr>
          <w:i/>
          <w:iCs/>
        </w:rPr>
        <w:t>“</w:t>
      </w:r>
      <w:r w:rsidRPr="009C637C">
        <w:rPr>
          <w:i/>
          <w:iCs/>
        </w:rPr>
        <w:t>I strongly support the continued funding and expansion of the City Safety Officer (CSO) program in the 2026–2027 budget</w:t>
      </w:r>
      <w:r>
        <w:rPr>
          <w:i/>
          <w:iCs/>
        </w:rPr>
        <w:t>.</w:t>
      </w:r>
      <w:r w:rsidRPr="009C637C">
        <w:rPr>
          <w:i/>
          <w:iCs/>
        </w:rPr>
        <w:t>.</w:t>
      </w:r>
      <w:r w:rsidRPr="00AE11F3">
        <w:rPr>
          <w:i/>
          <w:iCs/>
        </w:rPr>
        <w:t xml:space="preserve">. However, for this program to be effective, it is critical that resources are not only increased overall but are consistently allocated to high-risk areas such as Katherine Square, Hay Place, and surrounding laneways, where there is a clear and ongoing </w:t>
      </w:r>
      <w:r w:rsidRPr="00AE11F3" w:rsidR="00FD3D26">
        <w:rPr>
          <w:i/>
          <w:iCs/>
        </w:rPr>
        <w:t>need.</w:t>
      </w:r>
      <w:r w:rsidRPr="009C637C">
        <w:rPr>
          <w:i/>
          <w:iCs/>
        </w:rPr>
        <w:t>”</w:t>
      </w:r>
      <w:r w:rsidRPr="009C637C">
        <w:rPr>
          <w:b/>
          <w:bCs/>
        </w:rPr>
        <w:t xml:space="preserve"> </w:t>
      </w:r>
    </w:p>
    <w:p w:rsidR="009D0248" w:rsidP="009D0248" w:rsidRDefault="009D0248" w14:paraId="41BB2E00" w14:textId="77777777">
      <w:pPr>
        <w:spacing w:after="0" w:line="240" w:lineRule="auto"/>
      </w:pPr>
    </w:p>
    <w:p w:rsidR="009D0248" w:rsidP="009D0248" w:rsidRDefault="009D0248" w14:paraId="44E07D08" w14:textId="77777777">
      <w:pPr>
        <w:spacing w:after="0" w:line="240" w:lineRule="auto"/>
      </w:pPr>
      <w:r>
        <w:t xml:space="preserve">Community members who supported the </w:t>
      </w:r>
      <w:r w:rsidRPr="004D68D6">
        <w:rPr>
          <w:b/>
          <w:bCs/>
        </w:rPr>
        <w:t>CSO program</w:t>
      </w:r>
      <w:r>
        <w:t xml:space="preserve"> </w:t>
      </w:r>
      <w:r w:rsidRPr="00913F05">
        <w:t>valued their visible, on</w:t>
      </w:r>
      <w:r w:rsidRPr="00913F05">
        <w:noBreakHyphen/>
      </w:r>
      <w:r w:rsidRPr="00913F05">
        <w:t>the</w:t>
      </w:r>
      <w:r w:rsidRPr="00913F05">
        <w:noBreakHyphen/>
      </w:r>
      <w:r w:rsidRPr="00913F05">
        <w:t>ground presence, which helps residents, workers, and visitors feel safer</w:t>
      </w:r>
      <w:r>
        <w:t>:</w:t>
      </w:r>
    </w:p>
    <w:p w:rsidR="009D0248" w:rsidP="009D0248" w:rsidRDefault="009D0248" w14:paraId="73297D3C" w14:textId="77777777">
      <w:pPr>
        <w:spacing w:after="0" w:line="240" w:lineRule="auto"/>
        <w:ind w:left="720"/>
      </w:pPr>
    </w:p>
    <w:p w:rsidR="009D0248" w:rsidP="009D0248" w:rsidRDefault="009D0248" w14:paraId="19B66521" w14:textId="0AC9034F">
      <w:pPr>
        <w:spacing w:after="0" w:line="240" w:lineRule="auto"/>
        <w:ind w:left="720"/>
        <w:rPr>
          <w:b/>
          <w:bCs/>
        </w:rPr>
      </w:pPr>
      <w:r w:rsidRPr="00C81706">
        <w:rPr>
          <w:i/>
          <w:iCs/>
        </w:rPr>
        <w:t>“Having a more visible safety presence on our streets is a great way to make residents and visitors feel more secure. We particularly value that these officers focus on early intervention, which helps keep the city welcoming while also preventing antisocial behaviour.”</w:t>
      </w:r>
      <w:r w:rsidRPr="00CF4C96">
        <w:rPr>
          <w:b/>
          <w:bCs/>
        </w:rPr>
        <w:t xml:space="preserve"> </w:t>
      </w:r>
    </w:p>
    <w:p w:rsidR="009D0248" w:rsidP="009D0248" w:rsidRDefault="009D0248" w14:paraId="0552600F" w14:textId="77777777">
      <w:pPr>
        <w:spacing w:after="0" w:line="240" w:lineRule="auto"/>
        <w:rPr>
          <w:b/>
          <w:bCs/>
        </w:rPr>
      </w:pPr>
    </w:p>
    <w:p w:rsidR="009D0248" w:rsidP="009D0248" w:rsidRDefault="009D0248" w14:paraId="443BD459" w14:textId="31C7364E">
      <w:pPr>
        <w:spacing w:after="0" w:line="240" w:lineRule="auto"/>
        <w:ind w:left="720"/>
        <w:rPr>
          <w:b/>
          <w:bCs/>
        </w:rPr>
      </w:pPr>
      <w:r>
        <w:rPr>
          <w:b/>
          <w:bCs/>
        </w:rPr>
        <w:t>“</w:t>
      </w:r>
      <w:r w:rsidRPr="00AE11F3">
        <w:rPr>
          <w:i/>
          <w:iCs/>
        </w:rPr>
        <w:t>The presence of CSOs has been valuable in providing visible support, early intervention, and engagement with vulnerable individuals</w:t>
      </w:r>
      <w:r>
        <w:rPr>
          <w:i/>
          <w:iCs/>
        </w:rPr>
        <w:t>”</w:t>
      </w:r>
      <w:r w:rsidRPr="00856CC3">
        <w:rPr>
          <w:b/>
          <w:bCs/>
        </w:rPr>
        <w:t xml:space="preserve"> </w:t>
      </w:r>
    </w:p>
    <w:p w:rsidR="009D0248" w:rsidP="009D0248" w:rsidRDefault="009D0248" w14:paraId="464E3D50" w14:textId="77777777">
      <w:pPr>
        <w:spacing w:after="0" w:line="240" w:lineRule="auto"/>
        <w:rPr>
          <w:b/>
          <w:bCs/>
        </w:rPr>
      </w:pPr>
    </w:p>
    <w:p w:rsidR="009D0248" w:rsidP="009D0248" w:rsidRDefault="00E75EFD" w14:paraId="4292FDE1" w14:textId="7F009229">
      <w:pPr>
        <w:spacing w:after="0" w:line="240" w:lineRule="auto"/>
      </w:pPr>
      <w:r>
        <w:t>20</w:t>
      </w:r>
      <w:r w:rsidR="007C19AC">
        <w:t xml:space="preserve"> submissions</w:t>
      </w:r>
      <w:r w:rsidR="009D0248">
        <w:t xml:space="preserve"> did not support the </w:t>
      </w:r>
      <w:r w:rsidR="007C19AC">
        <w:t xml:space="preserve">expansion of the </w:t>
      </w:r>
      <w:r w:rsidRPr="004D68D6" w:rsidR="009D0248">
        <w:rPr>
          <w:b/>
          <w:bCs/>
        </w:rPr>
        <w:t>CSO program</w:t>
      </w:r>
      <w:r w:rsidR="009D0248">
        <w:t xml:space="preserve"> </w:t>
      </w:r>
      <w:r w:rsidR="007C19AC">
        <w:t>and</w:t>
      </w:r>
      <w:r w:rsidR="00B76F4D">
        <w:t xml:space="preserve"> felt </w:t>
      </w:r>
      <w:r w:rsidR="009D0248">
        <w:t>that investments in support services would be a more effective use of funding, or that the program need further evaluation to determine its effectiveness:</w:t>
      </w:r>
    </w:p>
    <w:p w:rsidR="009D0248" w:rsidP="009D0248" w:rsidRDefault="009D0248" w14:paraId="1C227616" w14:textId="77777777">
      <w:pPr>
        <w:spacing w:after="0" w:line="240" w:lineRule="auto"/>
      </w:pPr>
    </w:p>
    <w:p w:rsidR="009D0248" w:rsidP="009D0248" w:rsidRDefault="009D0248" w14:paraId="7118D932" w14:textId="35B6682C">
      <w:pPr>
        <w:spacing w:after="0" w:line="240" w:lineRule="auto"/>
        <w:ind w:left="720"/>
      </w:pPr>
      <w:r>
        <w:rPr>
          <w:i/>
          <w:iCs/>
        </w:rPr>
        <w:t>“</w:t>
      </w:r>
      <w:r w:rsidRPr="00CA3BF5">
        <w:rPr>
          <w:i/>
          <w:iCs/>
        </w:rPr>
        <w:t>Funding for the CSO should be reallocated to services that are </w:t>
      </w:r>
      <w:proofErr w:type="gramStart"/>
      <w:r w:rsidRPr="00CA3BF5">
        <w:rPr>
          <w:i/>
          <w:iCs/>
        </w:rPr>
        <w:t>actually effective</w:t>
      </w:r>
      <w:proofErr w:type="gramEnd"/>
      <w:r w:rsidRPr="00CA3BF5">
        <w:rPr>
          <w:i/>
          <w:iCs/>
        </w:rPr>
        <w:t> at improving community safety, like mental health, AOD or housing outreach. The CSO is just double handing matters with </w:t>
      </w:r>
      <w:proofErr w:type="gramStart"/>
      <w:r w:rsidRPr="00CA3BF5">
        <w:rPr>
          <w:i/>
          <w:iCs/>
        </w:rPr>
        <w:t>VicPol, and</w:t>
      </w:r>
      <w:proofErr w:type="gramEnd"/>
      <w:r w:rsidRPr="00CA3BF5">
        <w:rPr>
          <w:i/>
          <w:iCs/>
        </w:rPr>
        <w:t> is not an effective use of public money.</w:t>
      </w:r>
      <w:r>
        <w:rPr>
          <w:i/>
          <w:iCs/>
        </w:rPr>
        <w:t>”</w:t>
      </w:r>
      <w:r w:rsidRPr="00CA3BF5">
        <w:rPr>
          <w:b/>
          <w:bCs/>
        </w:rPr>
        <w:t xml:space="preserve"> </w:t>
      </w:r>
    </w:p>
    <w:p w:rsidR="009D0248" w:rsidP="009D0248" w:rsidRDefault="009D0248" w14:paraId="61513DA3" w14:textId="77777777">
      <w:pPr>
        <w:spacing w:after="0" w:line="240" w:lineRule="auto"/>
      </w:pPr>
    </w:p>
    <w:p w:rsidR="00204217" w:rsidP="00204217" w:rsidRDefault="009D0248" w14:paraId="08C54341" w14:textId="1EB14A0C">
      <w:pPr>
        <w:spacing w:after="0" w:line="240" w:lineRule="auto"/>
        <w:ind w:left="720"/>
        <w:rPr>
          <w:b/>
          <w:bCs/>
        </w:rPr>
      </w:pPr>
      <w:r>
        <w:rPr>
          <w:i/>
          <w:iCs/>
        </w:rPr>
        <w:t>“</w:t>
      </w:r>
      <w:r w:rsidRPr="00856CC3">
        <w:rPr>
          <w:i/>
          <w:iCs/>
        </w:rPr>
        <w:t>I am concerned about the increase in funding for CSOs. I understand there has been opposition from significant bodies such as the Victorian Aboriginal Legal Service for the program, due to its potential adverse impacts, which have yet to be properly evaluated.</w:t>
      </w:r>
      <w:r>
        <w:rPr>
          <w:i/>
          <w:iCs/>
        </w:rPr>
        <w:t>”</w:t>
      </w:r>
      <w:r w:rsidRPr="00CA3BF5">
        <w:rPr>
          <w:b/>
          <w:bCs/>
        </w:rPr>
        <w:t xml:space="preserve"> </w:t>
      </w:r>
    </w:p>
    <w:p w:rsidRPr="00BC7D4B" w:rsidR="00BC7D4B" w:rsidP="00204217" w:rsidRDefault="00BC7D4B" w14:paraId="5FAD62ED" w14:textId="77777777">
      <w:pPr>
        <w:spacing w:after="0" w:line="240" w:lineRule="auto"/>
        <w:rPr>
          <w:i/>
          <w:iCs/>
        </w:rPr>
      </w:pPr>
    </w:p>
    <w:p w:rsidR="002B2084" w:rsidP="00204217" w:rsidRDefault="002B2084" w14:paraId="24D9635E" w14:textId="77777777">
      <w:pPr>
        <w:spacing w:after="0" w:line="240" w:lineRule="auto"/>
      </w:pPr>
    </w:p>
    <w:p w:rsidR="00407EA3" w:rsidP="00204217" w:rsidRDefault="00977AFC" w14:paraId="19E22A28" w14:textId="77777777">
      <w:pPr>
        <w:spacing w:after="0" w:line="240" w:lineRule="auto"/>
      </w:pPr>
      <w:r w:rsidRPr="00977AFC">
        <w:t xml:space="preserve">Of the 15 submissions referring to </w:t>
      </w:r>
      <w:r w:rsidRPr="004D68D6">
        <w:rPr>
          <w:b/>
          <w:bCs/>
        </w:rPr>
        <w:t>CCTV cameras</w:t>
      </w:r>
      <w:r w:rsidRPr="00977AFC">
        <w:t xml:space="preserve">, most are supportive of expanding the network. </w:t>
      </w:r>
    </w:p>
    <w:p w:rsidR="00407EA3" w:rsidP="00204217" w:rsidRDefault="00407EA3" w14:paraId="5B42C698" w14:textId="77777777">
      <w:pPr>
        <w:spacing w:after="0" w:line="240" w:lineRule="auto"/>
      </w:pPr>
    </w:p>
    <w:p w:rsidR="00407EA3" w:rsidP="00F809BD" w:rsidRDefault="004A4729" w14:paraId="6DE3EB3B" w14:textId="5C6B6D4C">
      <w:pPr>
        <w:spacing w:after="0" w:line="240" w:lineRule="auto"/>
        <w:ind w:left="720"/>
        <w:rPr>
          <w:i/>
          <w:iCs/>
        </w:rPr>
      </w:pPr>
      <w:r>
        <w:rPr>
          <w:i/>
          <w:iCs/>
        </w:rPr>
        <w:t>“</w:t>
      </w:r>
      <w:r w:rsidRPr="00F809BD" w:rsidR="00F809BD">
        <w:rPr>
          <w:i/>
          <w:iCs/>
        </w:rPr>
        <w:t xml:space="preserve">I suggest installing security cameras to monitor crimes and graffitis and enforce severe penalties to stop offenders from doing </w:t>
      </w:r>
      <w:r w:rsidRPr="00F809BD" w:rsidR="00002BD4">
        <w:rPr>
          <w:i/>
          <w:iCs/>
        </w:rPr>
        <w:t>it,</w:t>
      </w:r>
      <w:r w:rsidRPr="00F809BD" w:rsidR="00F809BD">
        <w:rPr>
          <w:i/>
          <w:iCs/>
        </w:rPr>
        <w:t xml:space="preserve"> instead of spending millions to clean up and letting them get away. This way money is much better spent, and our city is much cleaner and safe</w:t>
      </w:r>
      <w:r>
        <w:rPr>
          <w:i/>
          <w:iCs/>
        </w:rPr>
        <w:t>”</w:t>
      </w:r>
    </w:p>
    <w:p w:rsidR="00407EA3" w:rsidP="00204217" w:rsidRDefault="00407EA3" w14:paraId="45CADDD2" w14:textId="77777777">
      <w:pPr>
        <w:spacing w:after="0" w:line="240" w:lineRule="auto"/>
      </w:pPr>
    </w:p>
    <w:p w:rsidR="00407EA3" w:rsidP="00204217" w:rsidRDefault="00407EA3" w14:paraId="0002129C" w14:textId="77777777">
      <w:pPr>
        <w:spacing w:after="0" w:line="240" w:lineRule="auto"/>
      </w:pPr>
    </w:p>
    <w:p w:rsidR="00204217" w:rsidP="00204217" w:rsidRDefault="00977AFC" w14:paraId="34568D20" w14:textId="6394A21C">
      <w:pPr>
        <w:spacing w:after="0" w:line="240" w:lineRule="auto"/>
      </w:pPr>
      <w:r w:rsidRPr="00977AFC">
        <w:t xml:space="preserve">However, </w:t>
      </w:r>
      <w:r w:rsidR="00061B13">
        <w:t xml:space="preserve">some submitters did not support </w:t>
      </w:r>
      <w:r w:rsidRPr="00F60A17" w:rsidR="00F60A17">
        <w:rPr>
          <w:b/>
          <w:bCs/>
        </w:rPr>
        <w:t>CCTV cameras</w:t>
      </w:r>
      <w:r w:rsidR="00F60A17">
        <w:t xml:space="preserve"> </w:t>
      </w:r>
      <w:r w:rsidRPr="00977AFC">
        <w:t>believing funding could instead be diverted to preventative health measures or other services.</w:t>
      </w:r>
    </w:p>
    <w:p w:rsidRPr="00204217" w:rsidR="00590926" w:rsidP="00204217" w:rsidRDefault="00590926" w14:paraId="508BA9F6" w14:textId="77777777">
      <w:pPr>
        <w:spacing w:after="0" w:line="240" w:lineRule="auto"/>
      </w:pPr>
    </w:p>
    <w:p w:rsidRPr="009F0E00" w:rsidR="007C2AF1" w:rsidP="009F0E00" w:rsidRDefault="009F0E00" w14:paraId="093A77C1" w14:textId="231076A8">
      <w:pPr>
        <w:ind w:left="720"/>
        <w:rPr>
          <w:i/>
          <w:iCs/>
        </w:rPr>
      </w:pPr>
      <w:r>
        <w:rPr>
          <w:i/>
          <w:iCs/>
        </w:rPr>
        <w:t>“</w:t>
      </w:r>
      <w:r w:rsidRPr="009F0E00">
        <w:rPr>
          <w:i/>
          <w:iCs/>
        </w:rPr>
        <w:t xml:space="preserve">Expanding CCTV and Community Safety Officers responds to concern. That is understood. But evidence on perceived safety is clear. It comes from legibility, active edges, social presence, and lighting that reveals space. Surveillance density does not predict how safe people feel. Melbourne is investing in monitoring rather than design. A </w:t>
      </w:r>
      <w:proofErr w:type="gramStart"/>
      <w:r w:rsidRPr="009F0E00">
        <w:rPr>
          <w:i/>
          <w:iCs/>
        </w:rPr>
        <w:t>night time</w:t>
      </w:r>
      <w:proofErr w:type="gramEnd"/>
      <w:r w:rsidRPr="009F0E00">
        <w:rPr>
          <w:i/>
          <w:iCs/>
        </w:rPr>
        <w:t xml:space="preserve"> safety audit of key spaces would strengthen this. It should go beyond cameras and include co-design with women, LGBTQIA+ communities, rough sleepers, and night workers.</w:t>
      </w:r>
      <w:r>
        <w:rPr>
          <w:i/>
          <w:iCs/>
        </w:rPr>
        <w:t>”</w:t>
      </w:r>
    </w:p>
    <w:p w:rsidR="00061B13" w:rsidP="00061B13" w:rsidRDefault="00061B13" w14:paraId="09B57135" w14:textId="77777777">
      <w:pPr>
        <w:spacing w:after="0" w:line="240" w:lineRule="auto"/>
      </w:pPr>
      <w:r w:rsidRPr="00204217">
        <w:t xml:space="preserve">27 submissions refer to </w:t>
      </w:r>
      <w:r w:rsidRPr="004D68D6">
        <w:rPr>
          <w:b/>
          <w:bCs/>
        </w:rPr>
        <w:t>homelessness</w:t>
      </w:r>
      <w:r w:rsidRPr="00204217">
        <w:t xml:space="preserve"> in the city with most directly calling for greater action from the City of Melbourne to increase homelessness services. This includes wrap around services like housing and mental health services.</w:t>
      </w:r>
    </w:p>
    <w:p w:rsidR="00061B13" w:rsidP="00061B13" w:rsidRDefault="00061B13" w14:paraId="10C4BC86" w14:textId="77777777">
      <w:pPr>
        <w:spacing w:after="0" w:line="240" w:lineRule="auto"/>
      </w:pPr>
    </w:p>
    <w:p w:rsidR="00061B13" w:rsidP="00061B13" w:rsidRDefault="00061B13" w14:paraId="668111FB" w14:textId="77777777">
      <w:pPr>
        <w:spacing w:after="0" w:line="240" w:lineRule="auto"/>
        <w:ind w:left="720"/>
        <w:rPr>
          <w:i/>
          <w:iCs/>
        </w:rPr>
      </w:pPr>
      <w:r>
        <w:rPr>
          <w:i/>
          <w:iCs/>
        </w:rPr>
        <w:t>“</w:t>
      </w:r>
      <w:r w:rsidRPr="00BC7D4B">
        <w:rPr>
          <w:i/>
          <w:iCs/>
        </w:rPr>
        <w:t>During a housing crisis and cost of living crisis Melbournians are closer to being homeless themselves than ever. I believe it would make sense to put that money into either accelerating building existing planned social housing or implementing new plans for social housing.</w:t>
      </w:r>
      <w:r>
        <w:rPr>
          <w:i/>
          <w:iCs/>
        </w:rPr>
        <w:t>”</w:t>
      </w:r>
    </w:p>
    <w:p w:rsidR="00061B13" w:rsidP="00061B13" w:rsidRDefault="00061B13" w14:paraId="009BB7F5" w14:textId="77777777">
      <w:pPr>
        <w:spacing w:after="0" w:line="240" w:lineRule="auto"/>
        <w:ind w:left="720"/>
        <w:rPr>
          <w:i/>
          <w:iCs/>
        </w:rPr>
      </w:pPr>
    </w:p>
    <w:p w:rsidRPr="001056A1" w:rsidR="00061B13" w:rsidP="001056A1" w:rsidRDefault="00061B13" w14:paraId="70ECE973" w14:textId="77777777">
      <w:pPr>
        <w:ind w:left="720"/>
        <w:rPr>
          <w:i/>
          <w:iCs/>
        </w:rPr>
      </w:pPr>
      <w:r w:rsidRPr="001056A1">
        <w:rPr>
          <w:i/>
          <w:iCs/>
        </w:rPr>
        <w:t>“Whilst I am ALL for reducing rough sleeping by increasing affordable accommodation &amp; homeless shelters, I would hate to see resources dedicated to just moving homeless people on. Pushing them out of the city will only “paper over” the issue. I think money would be better spent on support services (vs. security guards to move people on).”</w:t>
      </w:r>
    </w:p>
    <w:p w:rsidR="00977AFC" w:rsidP="004F2E58" w:rsidRDefault="00977AFC" w14:paraId="35F26540" w14:textId="1DE3A8E3">
      <w:r w:rsidRPr="00977AFC">
        <w:t xml:space="preserve">There are 15 submissions referencing </w:t>
      </w:r>
      <w:r w:rsidRPr="00F60A17">
        <w:rPr>
          <w:b/>
          <w:bCs/>
        </w:rPr>
        <w:t>drug and substance</w:t>
      </w:r>
      <w:r w:rsidRPr="00977AFC">
        <w:t xml:space="preserve"> use. Some of these note that public experiences of drug and substance use </w:t>
      </w:r>
      <w:proofErr w:type="gramStart"/>
      <w:r w:rsidRPr="00977AFC">
        <w:t>impacts</w:t>
      </w:r>
      <w:proofErr w:type="gramEnd"/>
      <w:r w:rsidRPr="00977AFC">
        <w:t xml:space="preserve"> their experience of safety in the city. Some call for more wrap around service support. Some </w:t>
      </w:r>
      <w:proofErr w:type="gramStart"/>
      <w:r w:rsidRPr="00977AFC">
        <w:t>make reference</w:t>
      </w:r>
      <w:proofErr w:type="gramEnd"/>
      <w:r w:rsidRPr="00977AFC">
        <w:t xml:space="preserve"> to perceived hot spot areas and call for these to be addressed.</w:t>
      </w:r>
    </w:p>
    <w:p w:rsidRPr="00FB0E74" w:rsidR="00977AFC" w:rsidP="00FB0E74" w:rsidRDefault="00CF6B2E" w14:paraId="4BC95542" w14:textId="1B51DE0C">
      <w:pPr>
        <w:ind w:left="720"/>
        <w:rPr>
          <w:i/>
          <w:iCs/>
        </w:rPr>
      </w:pPr>
      <w:r>
        <w:rPr>
          <w:i/>
          <w:iCs/>
        </w:rPr>
        <w:t>“</w:t>
      </w:r>
      <w:r w:rsidRPr="00FB0E74" w:rsidR="00FB0E74">
        <w:rPr>
          <w:i/>
          <w:iCs/>
        </w:rPr>
        <w:t>I believe greater priority should be placed on addressing youth crime, drug abuse, and supporting homeless individuals in overcoming alcohol addiction, rather than primarily allocating funds to ongoing support without strong intervention measures. Many public hygiene issues and damage to public facilities are linked to these problems. If crime and substance abuse are reduced, the city may also save significant costs currently spent on cleaning, repairs, and maintaining public spaces.</w:t>
      </w:r>
      <w:r>
        <w:rPr>
          <w:i/>
          <w:iCs/>
        </w:rPr>
        <w:t>”</w:t>
      </w:r>
    </w:p>
    <w:p w:rsidR="00241DA1" w:rsidP="004F2E58" w:rsidRDefault="00241DA1" w14:paraId="554BD767" w14:textId="2B42AE22">
      <w:pPr>
        <w:rPr>
          <w:b/>
          <w:bCs/>
        </w:rPr>
      </w:pPr>
      <w:r>
        <w:rPr>
          <w:b/>
          <w:bCs/>
        </w:rPr>
        <w:t>Written submissions</w:t>
      </w:r>
    </w:p>
    <w:p w:rsidR="251990CA" w:rsidRDefault="2DCDCDCE" w14:paraId="05CDC02D" w14:textId="346B6090">
      <w:r>
        <w:t>5</w:t>
      </w:r>
      <w:r w:rsidR="0C5522C5">
        <w:t xml:space="preserve"> document submissions mentioned </w:t>
      </w:r>
      <w:r w:rsidRPr="787E5368" w:rsidR="0C5522C5">
        <w:rPr>
          <w:b/>
          <w:bCs/>
        </w:rPr>
        <w:t>Community Safety Officer</w:t>
      </w:r>
      <w:r w:rsidRPr="058C22A6" w:rsidR="0C5522C5">
        <w:rPr>
          <w:b/>
        </w:rPr>
        <w:t>s</w:t>
      </w:r>
      <w:r w:rsidRPr="1AEDDC64" w:rsidR="0C5522C5">
        <w:rPr>
          <w:b/>
          <w:bCs/>
        </w:rPr>
        <w:t xml:space="preserve">, </w:t>
      </w:r>
      <w:r w:rsidR="0C5522C5">
        <w:t>all were in o</w:t>
      </w:r>
      <w:r w:rsidR="6F9C351B">
        <w:t>pposition</w:t>
      </w:r>
      <w:r w:rsidR="0C5522C5">
        <w:t xml:space="preserve"> of the program.</w:t>
      </w:r>
    </w:p>
    <w:p w:rsidRPr="00C577C9" w:rsidR="00241DA1" w:rsidP="7E1D42AD" w:rsidRDefault="283D9A04" w14:paraId="46EEC625" w14:textId="41FFCFEE">
      <w:r w:rsidRPr="7E1D42AD">
        <w:rPr>
          <w:color w:val="000000" w:themeColor="text1"/>
        </w:rPr>
        <w:t xml:space="preserve">This includes </w:t>
      </w:r>
      <w:r w:rsidRPr="696FA5BF" w:rsidR="6A7E62DC">
        <w:rPr>
          <w:color w:val="000000" w:themeColor="text1"/>
        </w:rPr>
        <w:t xml:space="preserve">multiple </w:t>
      </w:r>
      <w:r w:rsidRPr="7E1D42AD" w:rsidR="00350D2F">
        <w:rPr>
          <w:color w:val="000000" w:themeColor="text1"/>
        </w:rPr>
        <w:t>submissions</w:t>
      </w:r>
      <w:r w:rsidRPr="696FA5BF" w:rsidR="00350D2F">
        <w:rPr>
          <w:color w:val="000000" w:themeColor="text1"/>
        </w:rPr>
        <w:t>,</w:t>
      </w:r>
      <w:r w:rsidRPr="7E1D42AD" w:rsidR="00350D2F">
        <w:rPr>
          <w:color w:val="000000" w:themeColor="text1"/>
        </w:rPr>
        <w:t xml:space="preserve"> one</w:t>
      </w:r>
      <w:r w:rsidRPr="696FA5BF" w:rsidR="2A0D83DE">
        <w:rPr>
          <w:color w:val="000000" w:themeColor="text1"/>
        </w:rPr>
        <w:t xml:space="preserve"> of which</w:t>
      </w:r>
      <w:r w:rsidRPr="696FA5BF" w:rsidR="28FB6D25">
        <w:rPr>
          <w:color w:val="000000" w:themeColor="text1"/>
        </w:rPr>
        <w:t xml:space="preserve"> </w:t>
      </w:r>
      <w:r w:rsidRPr="7E1D42AD">
        <w:rPr>
          <w:color w:val="000000" w:themeColor="text1"/>
        </w:rPr>
        <w:t xml:space="preserve">includes a petition with 815 signatures. </w:t>
      </w:r>
      <w:r w:rsidRPr="1C93923C">
        <w:rPr>
          <w:rFonts w:eastAsia="Arial" w:cs="Arial"/>
          <w:color w:val="000000" w:themeColor="text1"/>
        </w:rPr>
        <w:t xml:space="preserve">These </w:t>
      </w:r>
      <w:r w:rsidRPr="1C93923C" w:rsidR="7B942117">
        <w:rPr>
          <w:rFonts w:eastAsia="Arial" w:cs="Arial"/>
          <w:color w:val="000000" w:themeColor="text1"/>
        </w:rPr>
        <w:t xml:space="preserve">submissions </w:t>
      </w:r>
      <w:r w:rsidRPr="1C93923C">
        <w:rPr>
          <w:rFonts w:eastAsia="Arial" w:cs="Arial"/>
          <w:color w:val="000000" w:themeColor="text1"/>
        </w:rPr>
        <w:t>call for preference for preventative, community</w:t>
      </w:r>
      <w:r w:rsidR="00846FEE">
        <w:noBreakHyphen/>
      </w:r>
      <w:r w:rsidRPr="1C93923C">
        <w:rPr>
          <w:rFonts w:eastAsia="Arial" w:cs="Arial"/>
          <w:color w:val="000000" w:themeColor="text1"/>
        </w:rPr>
        <w:t xml:space="preserve">led solutions. </w:t>
      </w:r>
    </w:p>
    <w:p w:rsidRPr="00C577C9" w:rsidR="00241DA1" w:rsidP="004F2E58" w:rsidRDefault="4358CFA5" w14:paraId="18A4A840" w14:textId="6B694108">
      <w:r>
        <w:t xml:space="preserve">One submission </w:t>
      </w:r>
      <w:proofErr w:type="gramStart"/>
      <w:r w:rsidR="68DA88C0">
        <w:t>advocates</w:t>
      </w:r>
      <w:proofErr w:type="gramEnd"/>
      <w:r w:rsidR="1D787EA8">
        <w:t xml:space="preserve"> for increased and sus</w:t>
      </w:r>
      <w:r w:rsidR="34344E36">
        <w:t>tained investment in family services, early childhood support, homelessness and health centred safety responses. They raise that funding shoul</w:t>
      </w:r>
      <w:r w:rsidR="7610AFFD">
        <w:t xml:space="preserve">d be redirected from CSO’s and surveillance toward preventative, trauma-informed services delivering more equitable community outcomes. </w:t>
      </w:r>
    </w:p>
    <w:p w:rsidR="3547B9C5" w:rsidRDefault="49C9D4C1" w14:paraId="6EDAF65F" w14:textId="3D183165">
      <w:r>
        <w:t>Another submission</w:t>
      </w:r>
      <w:r w:rsidR="22BEDFC4">
        <w:t xml:space="preserve"> </w:t>
      </w:r>
      <w:r w:rsidR="1E5BFBC8">
        <w:t xml:space="preserve">opposes the proposal to double funding for CSO’s arguing the program is punitive, harmful and ineffective. </w:t>
      </w:r>
    </w:p>
    <w:p w:rsidR="3178332B" w:rsidP="0BEF89F8" w:rsidRDefault="3178332B" w14:paraId="008DFC56" w14:textId="59123F10">
      <w:pPr>
        <w:ind w:left="720"/>
        <w:rPr>
          <w:i/>
        </w:rPr>
      </w:pPr>
      <w:r w:rsidRPr="1C177FFE">
        <w:rPr>
          <w:i/>
        </w:rPr>
        <w:t>“Redirect the $1.7 million proposed for CSO expansion to services and infrastructure that address the actual needs of people experiencing homelessness, developed in genuine partnership with people with lived experience. This should include funding for genuinely new and independently evaluated outreach, expanded storage facilities, accessible hygiene facilities, safe sleeping spaces, harm reduction services, and dedicated mental health support. Unlike the CSO program, these investments address the conditions that lead people to sleep rough rather than criminalising their presence in public space</w:t>
      </w:r>
      <w:r w:rsidRPr="050EEB20">
        <w:rPr>
          <w:i/>
          <w:iCs/>
        </w:rPr>
        <w:t>.”</w:t>
      </w:r>
    </w:p>
    <w:p w:rsidR="42D1597D" w:rsidP="7F0590E0" w:rsidRDefault="5F6E94F9" w14:paraId="7302D4E3" w14:textId="4CF2BF7B">
      <w:pPr>
        <w:rPr>
          <w:b/>
        </w:rPr>
      </w:pPr>
      <w:r w:rsidRPr="2F484122">
        <w:t xml:space="preserve">4 document submissions mentioned </w:t>
      </w:r>
      <w:r w:rsidRPr="2F484122">
        <w:rPr>
          <w:b/>
          <w:bCs/>
        </w:rPr>
        <w:t>homelessness services</w:t>
      </w:r>
      <w:r w:rsidRPr="43627C98" w:rsidR="0BF3231F">
        <w:rPr>
          <w:b/>
          <w:bCs/>
        </w:rPr>
        <w:t xml:space="preserve"> </w:t>
      </w:r>
      <w:r w:rsidR="0BF3231F">
        <w:t>in the city with all of them directly calling for greater action from the City of Melbourne to increase homelessness services. This includes wrap around services like housing and mental health services.</w:t>
      </w:r>
      <w:r w:rsidR="0EB514E3">
        <w:t xml:space="preserve"> This overlapped with 1 document submission that mentioned </w:t>
      </w:r>
      <w:r w:rsidRPr="7F4D1B07" w:rsidR="0EB514E3">
        <w:rPr>
          <w:b/>
          <w:bCs/>
        </w:rPr>
        <w:t>drug and substance issues</w:t>
      </w:r>
      <w:r w:rsidRPr="2AF13DA1" w:rsidR="0EB514E3">
        <w:rPr>
          <w:b/>
          <w:bCs/>
        </w:rPr>
        <w:t xml:space="preserve">. </w:t>
      </w:r>
    </w:p>
    <w:p w:rsidR="28DE8025" w:rsidP="28DE8025" w:rsidRDefault="63B0CF46" w14:paraId="6C02E69C" w14:textId="6BBAE76F">
      <w:r>
        <w:t>One non-governmental organisation</w:t>
      </w:r>
      <w:r w:rsidR="53C99E18">
        <w:t xml:space="preserve"> calls for increased investment in health-led responses to support people experiencing vulnerability, </w:t>
      </w:r>
      <w:r w:rsidR="000966EB">
        <w:t>particularly</w:t>
      </w:r>
      <w:r w:rsidR="53C99E18">
        <w:t xml:space="preserve"> homelessness, mental ill health and alcohol and other </w:t>
      </w:r>
      <w:r w:rsidR="0880FCBB">
        <w:t xml:space="preserve">drug dependence. </w:t>
      </w:r>
    </w:p>
    <w:p w:rsidR="53C99E18" w:rsidP="7CCDED2E" w:rsidRDefault="53C99E18" w14:paraId="3BDC7D62" w14:textId="0EF728FB">
      <w:pPr>
        <w:ind w:left="720"/>
      </w:pPr>
      <w:r w:rsidRPr="7CCDED2E">
        <w:rPr>
          <w:i/>
          <w:iCs/>
          <w:color w:val="000000" w:themeColor="text1"/>
        </w:rPr>
        <w:t xml:space="preserve">“The proposed $2.3 million investment in homelessness services lacks clarity and appears insufficient to achieve meaningful outcomes. There </w:t>
      </w:r>
      <w:proofErr w:type="gramStart"/>
      <w:r w:rsidRPr="7CCDED2E">
        <w:rPr>
          <w:i/>
          <w:iCs/>
          <w:color w:val="000000" w:themeColor="text1"/>
        </w:rPr>
        <w:t>is</w:t>
      </w:r>
      <w:proofErr w:type="gramEnd"/>
      <w:r w:rsidRPr="7CCDED2E">
        <w:rPr>
          <w:i/>
          <w:iCs/>
          <w:color w:val="000000" w:themeColor="text1"/>
        </w:rPr>
        <w:t xml:space="preserve"> brief mention of outreach, homelessness support, and drug and mental health rehabilitation. This level of funding is unlikely to sustain even a single comprehensive rehabilitation program overlooking the key fundamental issue: rehabilitation cannot be effective without stable housing. Once someone has completed rehabilitation, does one be discharged back on the street. I see this happen repeatedly with public hospitals and unsurprisingly I am yet to see anyone’s health drastically improve</w:t>
      </w:r>
      <w:r w:rsidRPr="590491E9">
        <w:rPr>
          <w:i/>
          <w:iCs/>
          <w:color w:val="000000" w:themeColor="text1"/>
        </w:rPr>
        <w:t>.”</w:t>
      </w:r>
      <w:r w:rsidRPr="7CCDED2E">
        <w:rPr>
          <w:i/>
          <w:iCs/>
          <w:color w:val="000000" w:themeColor="text1"/>
        </w:rPr>
        <w:t xml:space="preserve">  </w:t>
      </w:r>
      <w:r w:rsidRPr="7CCDED2E">
        <w:t xml:space="preserve"> </w:t>
      </w:r>
    </w:p>
    <w:p w:rsidR="2E7C527D" w:rsidP="5BED9142" w:rsidRDefault="2E7C527D" w14:paraId="003F3733" w14:textId="31C35A24">
      <w:pPr>
        <w:ind w:left="720"/>
      </w:pPr>
      <w:r>
        <w:t>“Council should strengthen the Budget by committing to a Housing First pilot, interim safe sleeping options, stronger mental health partnerships, and clear outcome reporting on homelessness interventions.”</w:t>
      </w:r>
    </w:p>
    <w:p w:rsidR="277740ED" w:rsidP="536FC02C" w:rsidRDefault="48C444A2" w14:paraId="15473AB0" w14:textId="0DA8A192">
      <w:r>
        <w:t>There is also 1 document submission referencing</w:t>
      </w:r>
      <w:r w:rsidRPr="2F0B5FD0">
        <w:rPr>
          <w:b/>
        </w:rPr>
        <w:t xml:space="preserve"> CCTV and surveillance </w:t>
      </w:r>
      <w:r>
        <w:t>in the city</w:t>
      </w:r>
      <w:r w:rsidR="26546085">
        <w:t>,</w:t>
      </w:r>
      <w:r w:rsidR="0143E76D">
        <w:t xml:space="preserve"> </w:t>
      </w:r>
      <w:r w:rsidR="2D3012FE">
        <w:t>call</w:t>
      </w:r>
      <w:r w:rsidR="77A9381A">
        <w:t>ing</w:t>
      </w:r>
      <w:r w:rsidR="2D3012FE">
        <w:t xml:space="preserve"> for greater evidence to</w:t>
      </w:r>
      <w:r w:rsidR="1CC9B637">
        <w:t xml:space="preserve"> support these programs. </w:t>
      </w:r>
    </w:p>
    <w:p w:rsidR="0AADE96A" w:rsidP="6C7D9217" w:rsidRDefault="0AADE96A" w14:paraId="174B1BCC" w14:textId="125A05FD">
      <w:pPr>
        <w:ind w:left="720"/>
        <w:rPr>
          <w:i/>
          <w:iCs/>
        </w:rPr>
      </w:pPr>
      <w:r w:rsidRPr="6C7D9217">
        <w:rPr>
          <w:i/>
          <w:iCs/>
        </w:rPr>
        <w:t>“Council should pause any expansion of private security, security-style programs and CCTV until it publishes an independent evidence review of outcomes, costs, powers, complaints, public safety impacts and alternative models.”</w:t>
      </w:r>
    </w:p>
    <w:p w:rsidR="00C577C9" w:rsidP="00C577C9" w:rsidRDefault="00C577C9" w14:paraId="65AF384D" w14:textId="0674A1D7">
      <w:pPr>
        <w:rPr>
          <w:b/>
          <w:bCs/>
        </w:rPr>
      </w:pPr>
      <w:r>
        <w:rPr>
          <w:b/>
          <w:bCs/>
        </w:rPr>
        <w:t>Listening posts</w:t>
      </w:r>
    </w:p>
    <w:p w:rsidR="00F65D86" w:rsidP="004F2E58" w:rsidRDefault="00CC22AB" w14:paraId="054CF0AA" w14:textId="07DE65CD">
      <w:r>
        <w:t xml:space="preserve">12 people at listening posts were supportive of the </w:t>
      </w:r>
      <w:r w:rsidRPr="00B65CF6">
        <w:rPr>
          <w:b/>
          <w:bCs/>
        </w:rPr>
        <w:t>CSO program</w:t>
      </w:r>
      <w:r>
        <w:t xml:space="preserve"> and 6 were critical. </w:t>
      </w:r>
      <w:r w:rsidRPr="009B056C" w:rsidR="009B056C">
        <w:t>Many residents and businesses want a visible safety presence, particularly in Docklands and Southbank. Criticism focuses on effectiveness, role clarity, and preference for alternative or complementary responses (wellbeing, mental health, parking enforcement).</w:t>
      </w:r>
    </w:p>
    <w:p w:rsidR="002D20D6" w:rsidP="004F2E58" w:rsidRDefault="001F6B39" w14:paraId="71511DC0" w14:textId="6B0BF8A7">
      <w:r>
        <w:t xml:space="preserve">11 people at listening posts specifically raised </w:t>
      </w:r>
      <w:r w:rsidRPr="00B65CF6">
        <w:rPr>
          <w:b/>
          <w:bCs/>
        </w:rPr>
        <w:t>homelessness services</w:t>
      </w:r>
      <w:r>
        <w:t xml:space="preserve"> and support for people sleeping rough. </w:t>
      </w:r>
      <w:r w:rsidR="00F7622C">
        <w:t>People’s feedback indicated recognition</w:t>
      </w:r>
      <w:r w:rsidRPr="00F7622C" w:rsidR="00F7622C">
        <w:t xml:space="preserve"> of homelessness as a social issue linked to safety and wellbeing. Feedback generally supports increased services rather than enforcement only responses</w:t>
      </w:r>
      <w:r w:rsidR="009312A9">
        <w:t>.</w:t>
      </w:r>
    </w:p>
    <w:p w:rsidR="006507AC" w:rsidP="004F2E58" w:rsidRDefault="00AB44F8" w14:paraId="7D13901C" w14:textId="7D451616">
      <w:r>
        <w:t xml:space="preserve">15 people </w:t>
      </w:r>
      <w:r w:rsidR="008F0A88">
        <w:t xml:space="preserve">at listening posts spoke about </w:t>
      </w:r>
      <w:r w:rsidRPr="00B65CF6" w:rsidR="008F0A88">
        <w:rPr>
          <w:b/>
          <w:bCs/>
        </w:rPr>
        <w:t>CCTV</w:t>
      </w:r>
      <w:r w:rsidR="008F0A88">
        <w:t xml:space="preserve"> in the city. </w:t>
      </w:r>
      <w:r w:rsidR="00935B1B">
        <w:t xml:space="preserve">Some called for more cameras as necessary for </w:t>
      </w:r>
      <w:r w:rsidR="004F7BA5">
        <w:t xml:space="preserve">broad </w:t>
      </w:r>
      <w:r w:rsidR="00935B1B">
        <w:t>safety</w:t>
      </w:r>
      <w:r w:rsidR="004F7BA5">
        <w:t>.</w:t>
      </w:r>
      <w:r w:rsidR="00935B1B">
        <w:t xml:space="preserve"> </w:t>
      </w:r>
      <w:r w:rsidR="004F7BA5">
        <w:t>O</w:t>
      </w:r>
      <w:r w:rsidR="00935B1B">
        <w:t xml:space="preserve">thers wanted expanded CCTV specifically to assist with </w:t>
      </w:r>
      <w:r w:rsidR="004F7BA5">
        <w:t>safety at tram stops or</w:t>
      </w:r>
      <w:r w:rsidR="00935B1B">
        <w:t xml:space="preserve"> enforcement of </w:t>
      </w:r>
      <w:r w:rsidR="0009410D">
        <w:t xml:space="preserve">trucks </w:t>
      </w:r>
      <w:r w:rsidR="00921E63">
        <w:t>in streets</w:t>
      </w:r>
      <w:r w:rsidR="004F7BA5">
        <w:t>.</w:t>
      </w:r>
      <w:r w:rsidR="00921E63">
        <w:t xml:space="preserve"> </w:t>
      </w:r>
      <w:r w:rsidR="00035618">
        <w:t>A small number of</w:t>
      </w:r>
      <w:r w:rsidR="004A7076">
        <w:t xml:space="preserve"> </w:t>
      </w:r>
      <w:r w:rsidR="001A2985">
        <w:t xml:space="preserve">people raised concerns about cost effectiveness </w:t>
      </w:r>
      <w:r w:rsidR="00345301">
        <w:t xml:space="preserve">and </w:t>
      </w:r>
      <w:r w:rsidR="00814382">
        <w:t>civil liberties concerns with expanded the expanded CCTV program.</w:t>
      </w:r>
    </w:p>
    <w:p w:rsidR="00B65CF6" w:rsidP="004F2E58" w:rsidRDefault="00B65CF6" w14:paraId="6A3A12FA" w14:textId="08BEEAEC">
      <w:r>
        <w:t xml:space="preserve">8 </w:t>
      </w:r>
      <w:r w:rsidR="008E134B">
        <w:t>people</w:t>
      </w:r>
      <w:r>
        <w:t xml:space="preserve"> </w:t>
      </w:r>
      <w:r w:rsidR="008E134B">
        <w:t>at listening posts</w:t>
      </w:r>
      <w:r w:rsidR="00DD4FD4">
        <w:t xml:space="preserve"> raised concerns about substance abuse</w:t>
      </w:r>
      <w:r w:rsidR="00C54834">
        <w:t xml:space="preserve"> in relation </w:t>
      </w:r>
      <w:r w:rsidR="002F52B4">
        <w:t>to</w:t>
      </w:r>
      <w:r w:rsidR="00E955F5">
        <w:t xml:space="preserve"> </w:t>
      </w:r>
      <w:r w:rsidRPr="002F52B4" w:rsidR="002F52B4">
        <w:t>safety, antisocial behaviour and public health. Several comments explicitly connect drug use with the need for health and AOD responses rather than purely enforcement.</w:t>
      </w:r>
    </w:p>
    <w:p w:rsidRPr="00E7443A" w:rsidR="00894EBB" w:rsidP="004F2E58" w:rsidRDefault="00894EBB" w14:paraId="495E5DFB" w14:textId="2CF3D4C5">
      <w:pPr>
        <w:rPr>
          <w:b/>
          <w:bCs/>
        </w:rPr>
      </w:pPr>
      <w:r w:rsidRPr="00E7443A">
        <w:rPr>
          <w:b/>
          <w:bCs/>
        </w:rPr>
        <w:t>You</w:t>
      </w:r>
      <w:r w:rsidR="00CB1FE4">
        <w:rPr>
          <w:b/>
          <w:bCs/>
        </w:rPr>
        <w:t>th workshop</w:t>
      </w:r>
    </w:p>
    <w:p w:rsidR="004E5915" w:rsidP="00B950A5" w:rsidRDefault="00B950A5" w14:paraId="431D23AB" w14:textId="758BB780">
      <w:r>
        <w:t xml:space="preserve">Participants at the </w:t>
      </w:r>
      <w:r w:rsidR="2ECAC2A5">
        <w:t>y</w:t>
      </w:r>
      <w:r w:rsidR="00CB1FE4">
        <w:t>outh workshop</w:t>
      </w:r>
      <w:r w:rsidR="00782C1C">
        <w:t xml:space="preserve"> </w:t>
      </w:r>
      <w:r w:rsidR="001713B6">
        <w:t>welcomed i</w:t>
      </w:r>
      <w:r w:rsidRPr="001713B6" w:rsidR="001713B6">
        <w:t xml:space="preserve">ncreased funding for </w:t>
      </w:r>
      <w:r w:rsidR="001713B6">
        <w:t>safety</w:t>
      </w:r>
      <w:r w:rsidRPr="001713B6" w:rsidR="001713B6">
        <w:t xml:space="preserve">, though lived experience indicates further focus is needed after dark </w:t>
      </w:r>
      <w:r w:rsidRPr="00CF6B2E" w:rsidR="00CF6B2E">
        <w:t>when young people finish their casual employment in the city and are travelling home</w:t>
      </w:r>
      <w:r w:rsidRPr="001713B6" w:rsidR="001713B6">
        <w:t>.</w:t>
      </w:r>
    </w:p>
    <w:p w:rsidRPr="009077A2" w:rsidR="00894EBB" w:rsidP="00894EBB" w:rsidRDefault="00894EBB" w14:paraId="177489D1" w14:textId="2F79CFCA">
      <w:pPr>
        <w:ind w:left="720"/>
        <w:rPr>
          <w:b/>
          <w:bCs/>
        </w:rPr>
      </w:pPr>
      <w:r w:rsidRPr="009077A2">
        <w:rPr>
          <w:i/>
          <w:iCs/>
          <w:lang w:val="en-US"/>
        </w:rPr>
        <w:t>“</w:t>
      </w:r>
      <w:r>
        <w:rPr>
          <w:i/>
          <w:iCs/>
          <w:lang w:val="en-US"/>
        </w:rPr>
        <w:t>A</w:t>
      </w:r>
      <w:r w:rsidRPr="009077A2">
        <w:rPr>
          <w:i/>
          <w:iCs/>
          <w:lang w:val="en-US"/>
        </w:rPr>
        <w:t xml:space="preserve"> focus on safety is </w:t>
      </w:r>
      <w:r w:rsidRPr="009077A2" w:rsidR="00CC7723">
        <w:rPr>
          <w:i/>
          <w:iCs/>
          <w:lang w:val="en-US"/>
        </w:rPr>
        <w:t>great,</w:t>
      </w:r>
      <w:r w:rsidRPr="009077A2">
        <w:rPr>
          <w:i/>
          <w:iCs/>
          <w:lang w:val="en-US"/>
        </w:rPr>
        <w:t xml:space="preserve"> and I would have that as a strong priority particularly as there are </w:t>
      </w:r>
      <w:proofErr w:type="gramStart"/>
      <w:r w:rsidRPr="009077A2">
        <w:rPr>
          <w:i/>
          <w:iCs/>
          <w:lang w:val="en-US"/>
        </w:rPr>
        <w:t>moments</w:t>
      </w:r>
      <w:proofErr w:type="gramEnd"/>
      <w:r w:rsidRPr="009077A2">
        <w:rPr>
          <w:i/>
          <w:iCs/>
          <w:lang w:val="en-US"/>
        </w:rPr>
        <w:t> </w:t>
      </w:r>
      <w:r>
        <w:rPr>
          <w:i/>
          <w:iCs/>
          <w:lang w:val="en-US"/>
        </w:rPr>
        <w:t>I</w:t>
      </w:r>
      <w:r w:rsidRPr="009077A2">
        <w:rPr>
          <w:i/>
          <w:iCs/>
          <w:lang w:val="en-US"/>
        </w:rPr>
        <w:t xml:space="preserve"> feel unsafe as a young multicultural woman in the </w:t>
      </w:r>
      <w:proofErr w:type="gramStart"/>
      <w:r w:rsidRPr="009077A2">
        <w:rPr>
          <w:i/>
          <w:iCs/>
          <w:lang w:val="en-US"/>
        </w:rPr>
        <w:t>city</w:t>
      </w:r>
      <w:proofErr w:type="gramEnd"/>
      <w:r w:rsidRPr="009077A2">
        <w:rPr>
          <w:i/>
          <w:iCs/>
          <w:lang w:val="en-US"/>
        </w:rPr>
        <w:t>”</w:t>
      </w:r>
      <w:r w:rsidRPr="009077A2">
        <w:t> </w:t>
      </w:r>
    </w:p>
    <w:p w:rsidR="00894EBB" w:rsidP="0577BB0F" w:rsidRDefault="008258FB" w14:paraId="65FF8A96" w14:textId="5E0DA804">
      <w:pPr>
        <w:ind w:left="720"/>
        <w:rPr>
          <w:i w:val="1"/>
          <w:iCs w:val="1"/>
          <w:lang w:val="en-AU"/>
        </w:rPr>
      </w:pPr>
      <w:r w:rsidRPr="0577BB0F" w:rsidR="008258FB">
        <w:rPr>
          <w:i w:val="1"/>
          <w:iCs w:val="1"/>
          <w:lang w:val="en-AU"/>
        </w:rPr>
        <w:t xml:space="preserve">“Glad to see the investment in safety which is a big concern for </w:t>
      </w:r>
      <w:r w:rsidRPr="0577BB0F" w:rsidR="008258FB">
        <w:rPr>
          <w:i w:val="1"/>
          <w:iCs w:val="1"/>
          <w:lang w:val="en-AU"/>
        </w:rPr>
        <w:t>many</w:t>
      </w:r>
      <w:r w:rsidRPr="0577BB0F" w:rsidR="008258FB">
        <w:rPr>
          <w:i w:val="1"/>
          <w:iCs w:val="1"/>
          <w:lang w:val="en-AU"/>
        </w:rPr>
        <w:t xml:space="preserve"> young people in </w:t>
      </w:r>
      <w:r w:rsidRPr="0577BB0F" w:rsidR="00CC7723">
        <w:rPr>
          <w:i w:val="1"/>
          <w:iCs w:val="1"/>
          <w:lang w:val="en-AU"/>
        </w:rPr>
        <w:t>the city</w:t>
      </w:r>
      <w:r w:rsidRPr="0577BB0F" w:rsidR="008258FB">
        <w:rPr>
          <w:i w:val="1"/>
          <w:iCs w:val="1"/>
          <w:lang w:val="en-AU"/>
        </w:rPr>
        <w:t>. However, from my lived experience there might still be a bit improvement to do, especially after dark</w:t>
      </w:r>
      <w:r w:rsidRPr="0577BB0F" w:rsidR="008258FB">
        <w:rPr>
          <w:i w:val="1"/>
          <w:iCs w:val="1"/>
          <w:lang w:val="en-AU"/>
        </w:rPr>
        <w:t>”.</w:t>
      </w:r>
    </w:p>
    <w:p w:rsidR="00C04787" w:rsidP="00C07F82" w:rsidRDefault="00C04787" w14:paraId="01263B17" w14:textId="6066ED73">
      <w:pPr>
        <w:pStyle w:val="Heading2"/>
        <w:rPr>
          <w:rFonts w:hint="eastAsia"/>
        </w:rPr>
      </w:pPr>
      <w:bookmarkStart w:name="_Toc229760357" w:id="13"/>
      <w:r w:rsidRPr="00D84F67">
        <w:t>Little India</w:t>
      </w:r>
      <w:r w:rsidRPr="275C708E">
        <w:t xml:space="preserve"> </w:t>
      </w:r>
      <w:r w:rsidRPr="607E4188">
        <w:t>Precinct</w:t>
      </w:r>
      <w:r w:rsidR="00C07F82">
        <w:t xml:space="preserve"> and Docklands</w:t>
      </w:r>
      <w:bookmarkEnd w:id="13"/>
    </w:p>
    <w:p w:rsidR="00C04787" w:rsidP="00C04787" w:rsidRDefault="00C04787" w14:paraId="32B59282" w14:textId="77777777">
      <w:pPr>
        <w:spacing w:after="0" w:line="240" w:lineRule="auto"/>
      </w:pPr>
    </w:p>
    <w:p w:rsidRPr="007B7F71" w:rsidR="00C04787" w:rsidP="00C04787" w:rsidRDefault="00C04787" w14:paraId="7AC2650F" w14:textId="7106B207">
      <w:pPr>
        <w:rPr>
          <w:b/>
          <w:bCs/>
        </w:rPr>
      </w:pPr>
      <w:r w:rsidRPr="007B7F71">
        <w:rPr>
          <w:b/>
          <w:bCs/>
        </w:rPr>
        <w:t>Participate Melbourn</w:t>
      </w:r>
      <w:r w:rsidR="004F2E58">
        <w:rPr>
          <w:b/>
          <w:bCs/>
        </w:rPr>
        <w:t>e</w:t>
      </w:r>
      <w:r w:rsidR="00787D85">
        <w:rPr>
          <w:b/>
          <w:bCs/>
        </w:rPr>
        <w:t xml:space="preserve"> </w:t>
      </w:r>
      <w:r w:rsidRPr="000A28EA" w:rsidR="00787D85">
        <w:rPr>
          <w:b/>
          <w:bCs/>
        </w:rPr>
        <w:t>submissions</w:t>
      </w:r>
    </w:p>
    <w:p w:rsidR="00C04787" w:rsidP="00C04787" w:rsidRDefault="00C04787" w14:paraId="0EABE202" w14:textId="4DB10BEE">
      <w:r>
        <w:t xml:space="preserve">The </w:t>
      </w:r>
      <w:r w:rsidRPr="00F60A17">
        <w:rPr>
          <w:b/>
          <w:bCs/>
        </w:rPr>
        <w:t>Little India precinct</w:t>
      </w:r>
      <w:r>
        <w:t xml:space="preserve"> proposal received more feedback tha</w:t>
      </w:r>
      <w:r w:rsidR="00D9600E">
        <w:t>n</w:t>
      </w:r>
      <w:r>
        <w:t xml:space="preserve"> any other item in the draft budget with 1</w:t>
      </w:r>
      <w:r w:rsidR="00AE038E">
        <w:t>2</w:t>
      </w:r>
      <w:r w:rsidR="00BA7C91">
        <w:t>9</w:t>
      </w:r>
      <w:r>
        <w:t xml:space="preserve"> submissions provided through Participate Melbourne</w:t>
      </w:r>
      <w:r w:rsidR="00F640E4">
        <w:t xml:space="preserve"> mentioning the project</w:t>
      </w:r>
      <w:r w:rsidR="30700F06">
        <w:t xml:space="preserve"> – 14 </w:t>
      </w:r>
      <w:r w:rsidR="5B8DF515">
        <w:t xml:space="preserve">were </w:t>
      </w:r>
      <w:r w:rsidR="30700F06">
        <w:t>strongly supportive and 115 rais</w:t>
      </w:r>
      <w:r w:rsidR="5D292AA5">
        <w:t>ed</w:t>
      </w:r>
      <w:r w:rsidR="30700F06">
        <w:t xml:space="preserve"> concerns</w:t>
      </w:r>
      <w:r w:rsidR="00215DEB">
        <w:t xml:space="preserve"> </w:t>
      </w:r>
      <w:proofErr w:type="gramStart"/>
      <w:r w:rsidR="08AEC0DC">
        <w:t>On</w:t>
      </w:r>
      <w:proofErr w:type="gramEnd"/>
      <w:r w:rsidR="08AEC0DC">
        <w:t xml:space="preserve"> this topic, we predominantly heard </w:t>
      </w:r>
      <w:r w:rsidRPr="00215DEB" w:rsidR="00215DEB">
        <w:t xml:space="preserve">from people directly connected </w:t>
      </w:r>
      <w:r w:rsidR="5D3396CA">
        <w:t>to</w:t>
      </w:r>
      <w:r w:rsidRPr="00215DEB" w:rsidR="00215DEB">
        <w:t xml:space="preserve"> Docklands</w:t>
      </w:r>
      <w:r w:rsidR="6D324758">
        <w:t xml:space="preserve"> or</w:t>
      </w:r>
      <w:r w:rsidR="00F24515">
        <w:t xml:space="preserve"> </w:t>
      </w:r>
      <w:r w:rsidRPr="00215DEB" w:rsidR="00215DEB">
        <w:t>the CBD.</w:t>
      </w:r>
      <w:r w:rsidR="003E3DCE">
        <w:t xml:space="preserve"> </w:t>
      </w:r>
    </w:p>
    <w:p w:rsidR="00C04787" w:rsidP="00C04787" w:rsidRDefault="08EEAB77" w14:paraId="730A11A8" w14:textId="34C4B67A">
      <w:r>
        <w:t xml:space="preserve">Concerns around </w:t>
      </w:r>
      <w:r w:rsidRPr="00F60A17" w:rsidR="00F60A17">
        <w:rPr>
          <w:b/>
          <w:bCs/>
        </w:rPr>
        <w:t>Little India</w:t>
      </w:r>
      <w:r w:rsidR="00F60A17">
        <w:t xml:space="preserve"> </w:t>
      </w:r>
      <w:r w:rsidR="61429B69">
        <w:t>were</w:t>
      </w:r>
      <w:r w:rsidR="00C04787">
        <w:t xml:space="preserve"> focussed mainly on a desire to see the proposed funding spent on other projects in Docklands that are seen as more urgent in achieving positive outcomes for the community. </w:t>
      </w:r>
    </w:p>
    <w:p w:rsidR="00C04787" w:rsidP="00C04787" w:rsidRDefault="00C04787" w14:paraId="64545D4E" w14:textId="6FE83EAF">
      <w:pPr>
        <w:ind w:left="720"/>
      </w:pPr>
      <w:r w:rsidRPr="00C75F33">
        <w:rPr>
          <w:i/>
          <w:iCs/>
        </w:rPr>
        <w:t xml:space="preserve">“Many residents are currently facing significant cost-of-living pressures, including rising housing costs, utility bills, and everyday expenses. In this context, allocating $1.2 million toward a themed precinct raises concerns about priorities. I believe these funds could be more effectively directed toward essential services, infrastructure improvements, community housing initiatives, or support programs that benefit a broader cross-section of the community.” </w:t>
      </w:r>
    </w:p>
    <w:p w:rsidR="00C04787" w:rsidP="00C04787" w:rsidRDefault="00C04787" w14:paraId="138C5C2B" w14:textId="65F4803B">
      <w:pPr>
        <w:ind w:left="720"/>
      </w:pPr>
      <w:r w:rsidRPr="00C75F33">
        <w:rPr>
          <w:i/>
          <w:iCs/>
        </w:rPr>
        <w:t>“Docklands residents have long raised concerns about the lack of essential neighbourhood infrastructure, including schools, childcare, community facilities, green spaces, and everyday services. Many parts of Docklands still struggle with low street activity and vacant retail spaces. Public funds should be directed toward improving liveability and building a stronger local community rather than creating a themed cultural precinct.”</w:t>
      </w:r>
      <w:r>
        <w:t xml:space="preserve"> </w:t>
      </w:r>
    </w:p>
    <w:p w:rsidR="000F7092" w:rsidRDefault="7657E05D" w14:paraId="03784C04" w14:textId="690616B7">
      <w:r>
        <w:t xml:space="preserve">Some people </w:t>
      </w:r>
      <w:r w:rsidR="3970FC96">
        <w:t>raised concerns about</w:t>
      </w:r>
      <w:r>
        <w:t xml:space="preserve"> align</w:t>
      </w:r>
      <w:r w:rsidR="06E9E349">
        <w:t>ment</w:t>
      </w:r>
      <w:r>
        <w:t xml:space="preserve"> with </w:t>
      </w:r>
      <w:r w:rsidR="5B7B1B67">
        <w:t>Docklands’</w:t>
      </w:r>
      <w:r>
        <w:t xml:space="preserve"> neighbourhood character.</w:t>
      </w:r>
      <w:r w:rsidR="2F8E045E">
        <w:t xml:space="preserve"> </w:t>
      </w:r>
      <w:proofErr w:type="gramStart"/>
      <w:r w:rsidR="2F8E045E">
        <w:t>A number of</w:t>
      </w:r>
      <w:proofErr w:type="gramEnd"/>
      <w:r w:rsidR="2F8E045E">
        <w:t xml:space="preserve"> submissions included language and statements that were prejudiced against the Indian community.</w:t>
      </w:r>
    </w:p>
    <w:p w:rsidR="000F7092" w:rsidP="008D3874" w:rsidRDefault="008D3874" w14:paraId="429D9A28" w14:textId="350C74EA">
      <w:pPr>
        <w:ind w:left="720"/>
        <w:rPr>
          <w:rStyle w:val="ItalicText"/>
        </w:rPr>
      </w:pPr>
      <w:r w:rsidRPr="008D3874">
        <w:rPr>
          <w:rStyle w:val="ItalicText"/>
        </w:rPr>
        <w:t>“As a Docklands resident, I am concerned that in the process of introducing new cultural precincts, the historical identity of the area may be getting diluted. One of the main reasons I chose to live in Docklands is its unique heritage as a working dock, with a strong connection to trade, migration, and Melbourne’s development”</w:t>
      </w:r>
    </w:p>
    <w:p w:rsidRPr="0084340C" w:rsidR="000F7092" w:rsidP="0084340C" w:rsidRDefault="00194FDC" w14:paraId="49BE83D7" w14:textId="02062A5F">
      <w:pPr>
        <w:ind w:left="720"/>
        <w:rPr>
          <w:i/>
        </w:rPr>
      </w:pPr>
      <w:r>
        <w:rPr>
          <w:rStyle w:val="ItalicText"/>
        </w:rPr>
        <w:t>“T</w:t>
      </w:r>
      <w:r w:rsidRPr="00194FDC">
        <w:rPr>
          <w:rStyle w:val="ItalicText"/>
        </w:rPr>
        <w:t xml:space="preserve">he Melbourne city government committing to this plan sends across a message that all other race and ethnic groups </w:t>
      </w:r>
      <w:proofErr w:type="gramStart"/>
      <w:r w:rsidRPr="00194FDC">
        <w:rPr>
          <w:rStyle w:val="ItalicText"/>
        </w:rPr>
        <w:t>does</w:t>
      </w:r>
      <w:proofErr w:type="gramEnd"/>
      <w:r w:rsidRPr="00194FDC">
        <w:rPr>
          <w:rStyle w:val="ItalicText"/>
        </w:rPr>
        <w:t xml:space="preserve"> not matter, only Indians matter and only they are important such that the city is willing to dedicate not just a street as for other ethnic groups, but a whole precinct to them.</w:t>
      </w:r>
      <w:r w:rsidR="0084340C">
        <w:rPr>
          <w:rStyle w:val="ItalicText"/>
        </w:rPr>
        <w:t>”</w:t>
      </w:r>
    </w:p>
    <w:p w:rsidR="00C04787" w:rsidRDefault="00C04787" w14:paraId="0AB8A781" w14:textId="599B67A5">
      <w:r>
        <w:t xml:space="preserve">Other submissions </w:t>
      </w:r>
      <w:r w:rsidR="232D4F1E">
        <w:t xml:space="preserve">suggested </w:t>
      </w:r>
      <w:r>
        <w:t>the</w:t>
      </w:r>
      <w:r w:rsidR="46CBC883">
        <w:t xml:space="preserve"> </w:t>
      </w:r>
      <w:r>
        <w:t>proposal would duplicate existing cultural hubs elsewhere in the Melbourne metropolitan area.</w:t>
      </w:r>
    </w:p>
    <w:p w:rsidR="00C04787" w:rsidP="00C04787" w:rsidRDefault="00C04787" w14:paraId="68FEB715" w14:textId="3BB9A4F4">
      <w:pPr>
        <w:ind w:left="720"/>
        <w:rPr>
          <w:b/>
          <w:bCs/>
        </w:rPr>
      </w:pPr>
      <w:r w:rsidRPr="00C033D3">
        <w:rPr>
          <w:i/>
          <w:iCs/>
        </w:rPr>
        <w:t>“There are already well-established cultural hubs across Melbourne’s western, eastern, and northern suburbs that serve the Indian community effectively. Creating an additional precinct within the CBD risks duplicating what already exists, without delivering meaningful value to the broader community.”</w:t>
      </w:r>
      <w:r w:rsidRPr="00C033D3">
        <w:rPr>
          <w:b/>
          <w:bCs/>
        </w:rPr>
        <w:t xml:space="preserve"> </w:t>
      </w:r>
    </w:p>
    <w:p w:rsidRPr="006E716E" w:rsidR="00C04787" w:rsidP="00C04787" w:rsidRDefault="00C04787" w14:paraId="0EC29BD0" w14:textId="5BF9F556">
      <w:pPr>
        <w:ind w:left="720"/>
        <w:rPr>
          <w:b/>
          <w:bCs/>
          <w:i/>
          <w:iCs/>
        </w:rPr>
      </w:pPr>
      <w:r w:rsidRPr="006E716E">
        <w:rPr>
          <w:i/>
          <w:iCs/>
        </w:rPr>
        <w:t>“Melbourne already has established Indian cultural hubs, including Dandenong and Footscray, which have developed organically and are supported by strong communities. Replicating this in Docklands risks creating a commercialised precinct that lacks authenticity and may struggle to gain traction.”</w:t>
      </w:r>
      <w:r w:rsidRPr="006E716E">
        <w:rPr>
          <w:b/>
          <w:bCs/>
        </w:rPr>
        <w:t xml:space="preserve"> </w:t>
      </w:r>
    </w:p>
    <w:p w:rsidR="006307B2" w:rsidP="006307B2" w:rsidRDefault="006307B2" w14:paraId="53AE3BBC" w14:textId="47BDF608">
      <w:r w:rsidRPr="006307B2">
        <w:t xml:space="preserve">Some commentary is critical about community consultation for </w:t>
      </w:r>
      <w:r w:rsidR="00F60A17">
        <w:t xml:space="preserve">the </w:t>
      </w:r>
      <w:r w:rsidRPr="004A4729" w:rsidR="00F60A17">
        <w:rPr>
          <w:b/>
          <w:bCs/>
        </w:rPr>
        <w:t>Little India</w:t>
      </w:r>
      <w:r w:rsidR="00001A8C">
        <w:t xml:space="preserve"> pr</w:t>
      </w:r>
      <w:r w:rsidR="004A4729">
        <w:t>oposal</w:t>
      </w:r>
      <w:r w:rsidRPr="006307B2">
        <w:t xml:space="preserve"> </w:t>
      </w:r>
    </w:p>
    <w:p w:rsidRPr="00EC3D68" w:rsidR="00C04787" w:rsidP="00C04787" w:rsidRDefault="00C04787" w14:paraId="68DF5E6F" w14:textId="58043F6A">
      <w:pPr>
        <w:ind w:left="720"/>
        <w:rPr>
          <w:b/>
          <w:bCs/>
          <w:i/>
          <w:iCs/>
        </w:rPr>
      </w:pPr>
      <w:r>
        <w:rPr>
          <w:i/>
          <w:iCs/>
        </w:rPr>
        <w:t>“</w:t>
      </w:r>
      <w:r w:rsidRPr="00356CE7">
        <w:rPr>
          <w:i/>
          <w:iCs/>
        </w:rPr>
        <w:t>I am writing to express concern and seek clarity regarding the proposed “Little India” initiative for Docklands. Given the scale of this proposal, it is important that there has been thorough and transparent community consultation. Many residents appear unaware of this plan or have not had the opportunity to provide input. I urge Council to ensure broader consultation is undertaken before progressing further.</w:t>
      </w:r>
      <w:r w:rsidR="00994D2B">
        <w:t>”</w:t>
      </w:r>
    </w:p>
    <w:p w:rsidRPr="00F0309D" w:rsidR="00994D2B" w:rsidP="00F0309D" w:rsidRDefault="00C04787" w14:paraId="1E122CBD" w14:textId="12E108EA">
      <w:pPr>
        <w:ind w:left="720"/>
        <w:rPr>
          <w:i/>
          <w:iCs/>
        </w:rPr>
      </w:pPr>
      <w:r>
        <w:rPr>
          <w:i/>
          <w:iCs/>
        </w:rPr>
        <w:t>“</w:t>
      </w:r>
      <w:r w:rsidRPr="00356CE7">
        <w:rPr>
          <w:i/>
          <w:iCs/>
        </w:rPr>
        <w:t>Melbourne's successful cultural precincts such as Chinatown, the Lonsdale Street Greek Precinct and La Trobe Street Koreatown were not created through top</w:t>
      </w:r>
      <w:r>
        <w:rPr>
          <w:i/>
          <w:iCs/>
        </w:rPr>
        <w:t>-</w:t>
      </w:r>
      <w:r w:rsidRPr="00356CE7">
        <w:rPr>
          <w:i/>
          <w:iCs/>
        </w:rPr>
        <w:t>down designation.</w:t>
      </w:r>
      <w:r>
        <w:rPr>
          <w:i/>
          <w:iCs/>
        </w:rPr>
        <w:t xml:space="preserve"> Rather, </w:t>
      </w:r>
      <w:r w:rsidRPr="00356CE7">
        <w:rPr>
          <w:i/>
          <w:iCs/>
        </w:rPr>
        <w:t>they emerged organically over time through clustering of businesses and services, community presence, and cultural and economic activity driven by demand</w:t>
      </w:r>
      <w:r w:rsidR="00994D2B">
        <w:rPr>
          <w:i/>
          <w:iCs/>
        </w:rPr>
        <w:t>”</w:t>
      </w:r>
    </w:p>
    <w:p w:rsidR="00180701" w:rsidP="00180701" w:rsidRDefault="00180701" w14:paraId="7C59EDBF" w14:textId="3F1568D9">
      <w:r>
        <w:t xml:space="preserve">Community members who supported </w:t>
      </w:r>
      <w:r w:rsidR="00731B5E">
        <w:t xml:space="preserve">the </w:t>
      </w:r>
      <w:r w:rsidRPr="004A4729" w:rsidR="00731B5E">
        <w:rPr>
          <w:b/>
          <w:bCs/>
        </w:rPr>
        <w:t>Little India</w:t>
      </w:r>
      <w:r w:rsidR="00731B5E">
        <w:t xml:space="preserve"> proposal</w:t>
      </w:r>
      <w:r w:rsidR="000E6ACF">
        <w:t xml:space="preserve"> were supportive of </w:t>
      </w:r>
      <w:r w:rsidR="00E85C30">
        <w:t xml:space="preserve">the opportunity it would provide to </w:t>
      </w:r>
      <w:r w:rsidR="00191D4F">
        <w:t xml:space="preserve">understand Indian culture and to </w:t>
      </w:r>
      <w:r w:rsidR="00986A9C">
        <w:t>increase foot traffic in the area</w:t>
      </w:r>
    </w:p>
    <w:p w:rsidRPr="00FA421B" w:rsidR="00180701" w:rsidP="00FA421B" w:rsidRDefault="00305BDF" w14:paraId="186F2A1A" w14:textId="5FC61CA9">
      <w:pPr>
        <w:spacing w:after="0" w:line="240" w:lineRule="auto"/>
        <w:ind w:left="720"/>
        <w:rPr>
          <w:i/>
          <w:iCs/>
        </w:rPr>
      </w:pPr>
      <w:r>
        <w:rPr>
          <w:i/>
          <w:iCs/>
        </w:rPr>
        <w:t>“</w:t>
      </w:r>
      <w:r w:rsidRPr="00FA421B" w:rsidR="00FA421B">
        <w:rPr>
          <w:i/>
          <w:iCs/>
        </w:rPr>
        <w:t>I am fully supportive of Little India precinct in Docklands which is necessary for great Indian community which calls Melbourne a home and it will help boost the economy in Docklands which is quite dead post COVID. It also acknowledges the dedication of Indian community contributing to Victoria’s economy.</w:t>
      </w:r>
      <w:r>
        <w:rPr>
          <w:i/>
          <w:iCs/>
        </w:rPr>
        <w:t xml:space="preserve">” </w:t>
      </w:r>
      <w:r w:rsidRPr="00FA421B" w:rsidR="00FA421B">
        <w:rPr>
          <w:b/>
          <w:bCs/>
        </w:rPr>
        <w:t xml:space="preserve"> </w:t>
      </w:r>
    </w:p>
    <w:p w:rsidR="004A4729" w:rsidP="004A4729" w:rsidRDefault="004A4729" w14:paraId="766A2A26" w14:textId="77777777"/>
    <w:p w:rsidR="004A4729" w:rsidP="004A4729" w:rsidRDefault="004A4729" w14:paraId="38123E9A" w14:textId="22B0DF10">
      <w:r w:rsidRPr="0031053F">
        <w:t xml:space="preserve">There is some concern that </w:t>
      </w:r>
      <w:r w:rsidRPr="00F60A17">
        <w:rPr>
          <w:b/>
          <w:bCs/>
        </w:rPr>
        <w:t>activation of Docklands</w:t>
      </w:r>
      <w:r w:rsidRPr="0031053F">
        <w:t xml:space="preserve"> will impact</w:t>
      </w:r>
      <w:r>
        <w:t xml:space="preserve"> </w:t>
      </w:r>
      <w:r w:rsidRPr="0031053F">
        <w:t>liveability for residents who prefer Docklands as a quiet neighbourhood.</w:t>
      </w:r>
    </w:p>
    <w:p w:rsidR="004A4729" w:rsidP="004A4729" w:rsidRDefault="004A4729" w14:paraId="2EF87D27" w14:textId="77777777">
      <w:pPr>
        <w:ind w:left="720"/>
        <w:rPr>
          <w:rStyle w:val="ItalicText"/>
        </w:rPr>
      </w:pPr>
      <w:r>
        <w:rPr>
          <w:rStyle w:val="ItalicText"/>
        </w:rPr>
        <w:t>“</w:t>
      </w:r>
      <w:r w:rsidRPr="000F50D1">
        <w:rPr>
          <w:rStyle w:val="ItalicText"/>
        </w:rPr>
        <w:t>My concern is not with cultural diversity itself, which I respect and appreciate, but rather with the potential impact that large, concentrated gathering areas may have on the existing standards of the neighbourhood. From past observations in similar precincts, there can sometimes be challenges related to crowd management, adherence to traffic regulations, and maintaining public cleanliness.</w:t>
      </w:r>
      <w:r>
        <w:rPr>
          <w:rStyle w:val="ItalicText"/>
        </w:rPr>
        <w:t>”</w:t>
      </w:r>
    </w:p>
    <w:p w:rsidRPr="00CB5624" w:rsidR="00180701" w:rsidP="00CB5624" w:rsidRDefault="004A4729" w14:paraId="6088496F" w14:textId="04F04A42">
      <w:pPr>
        <w:ind w:left="720"/>
        <w:rPr>
          <w:i/>
        </w:rPr>
      </w:pPr>
      <w:r>
        <w:rPr>
          <w:rStyle w:val="ItalicText"/>
        </w:rPr>
        <w:t>“</w:t>
      </w:r>
      <w:r w:rsidRPr="00994D2B">
        <w:rPr>
          <w:rStyle w:val="ItalicText"/>
        </w:rPr>
        <w:t>Docklands should not be subjected to large-scale cultural theming without clear evidence of benefit to existing residents. This proposal appears to prioritise branding over community needs. Residents chose Docklands for its open spaces, quieter streets, and residential character, which distinguish it from the inner city. A themed precinct would likely increase foot traffic and pressure on public infrastructure that is already under strain.</w:t>
      </w:r>
      <w:r>
        <w:rPr>
          <w:rStyle w:val="ItalicText"/>
        </w:rPr>
        <w:t>”</w:t>
      </w:r>
    </w:p>
    <w:p w:rsidR="00180701" w:rsidRDefault="00180701" w14:paraId="397CD756" w14:textId="77777777">
      <w:pPr>
        <w:spacing w:after="0" w:line="240" w:lineRule="auto"/>
        <w:rPr>
          <w:b/>
          <w:bCs/>
        </w:rPr>
      </w:pPr>
    </w:p>
    <w:p w:rsidR="00D201AA" w:rsidP="00D201AA" w:rsidRDefault="00D201AA" w14:paraId="0142CD79" w14:textId="07115968">
      <w:pPr>
        <w:rPr>
          <w:b/>
          <w:bCs/>
        </w:rPr>
      </w:pPr>
      <w:r>
        <w:rPr>
          <w:b/>
          <w:bCs/>
        </w:rPr>
        <w:t>Written submissions</w:t>
      </w:r>
    </w:p>
    <w:p w:rsidR="168C87D8" w:rsidP="70BB3DCF" w:rsidRDefault="168C87D8" w14:paraId="066B39ED" w14:textId="500D8808">
      <w:r>
        <w:t xml:space="preserve">7 document submissions mentioned </w:t>
      </w:r>
      <w:r w:rsidRPr="468C1C1E">
        <w:rPr>
          <w:b/>
          <w:bCs/>
        </w:rPr>
        <w:t xml:space="preserve">Little India </w:t>
      </w:r>
      <w:r w:rsidRPr="7D37C5E1">
        <w:rPr>
          <w:b/>
          <w:bCs/>
        </w:rPr>
        <w:t xml:space="preserve">Precinct, </w:t>
      </w:r>
      <w:r>
        <w:t xml:space="preserve">4 of these were in support of the program, while 3 were opposed. </w:t>
      </w:r>
    </w:p>
    <w:p w:rsidR="435D7EED" w:rsidRDefault="2D4615CC" w14:paraId="5A31329D" w14:textId="07C5F527">
      <w:r>
        <w:t>Concern a</w:t>
      </w:r>
      <w:r w:rsidR="047FBA7D">
        <w:t>r</w:t>
      </w:r>
      <w:r>
        <w:t>ound</w:t>
      </w:r>
      <w:r w:rsidR="5DDFE556">
        <w:t xml:space="preserve"> Little India </w:t>
      </w:r>
      <w:r w:rsidR="17A3D702">
        <w:t>was focussed mostly on</w:t>
      </w:r>
      <w:r w:rsidR="124F0FD5">
        <w:t xml:space="preserve"> </w:t>
      </w:r>
      <w:r w:rsidR="4ABE5820">
        <w:t xml:space="preserve">residential and </w:t>
      </w:r>
      <w:r w:rsidR="124F0FD5">
        <w:t>economic impact</w:t>
      </w:r>
      <w:r w:rsidR="01BEEFAE">
        <w:t>, and</w:t>
      </w:r>
      <w:r w:rsidR="531DA3C2">
        <w:t xml:space="preserve"> </w:t>
      </w:r>
      <w:r w:rsidR="74F2E064">
        <w:t xml:space="preserve">consideration of other ways </w:t>
      </w:r>
      <w:r w:rsidR="531DA3C2">
        <w:t>to support multicultural activations</w:t>
      </w:r>
      <w:r w:rsidR="1CE56903">
        <w:t xml:space="preserve"> across the </w:t>
      </w:r>
      <w:r w:rsidR="7ECAB953">
        <w:t>municipality</w:t>
      </w:r>
      <w:r w:rsidR="17A3D702">
        <w:t>.</w:t>
      </w:r>
    </w:p>
    <w:p w:rsidRPr="00C577C9" w:rsidR="00D201AA" w:rsidP="7A50A7BA" w:rsidRDefault="198F2478" w14:paraId="7AD14A75" w14:textId="29FAB785">
      <w:pPr>
        <w:ind w:left="720"/>
        <w:rPr>
          <w:i/>
        </w:rPr>
      </w:pPr>
      <w:r w:rsidRPr="7A50A7BA">
        <w:rPr>
          <w:i/>
          <w:iCs/>
        </w:rPr>
        <w:t>“</w:t>
      </w:r>
      <w:r w:rsidRPr="7A50A7BA" w:rsidR="2FA01124">
        <w:rPr>
          <w:i/>
        </w:rPr>
        <w:t>My concern is not with multiculturalism or with Indian culture itself, both of which are part of Melbourne’s broader social fabric. My concern is that this proposal appears poorly aligned with Docklands’ established strengths as a waterfront residential and mixed-use precinct; it does not clearly reflect the priorities residents have recently expressed for the area; and it has not yet been publicly justified with a sufficiently transparent business case, demand analysis, or clear amenity protections. These are not minor issues. They go to the heart of whether this is sound planning, sound public investment and sound stewardship of an area that already has a distinct and valuable identity. Relevant Council material shows that Docklands residents have prioritised open space, support for local economy and community-connecting cultural activity, while Council’s own draft Budget emphasises a city that is clean, safe and easy to move around.</w:t>
      </w:r>
      <w:r w:rsidRPr="419689EC" w:rsidR="397DBE66">
        <w:rPr>
          <w:i/>
          <w:iCs/>
        </w:rPr>
        <w:t>”</w:t>
      </w:r>
    </w:p>
    <w:p w:rsidR="1E4FE890" w:rsidP="18B02251" w:rsidRDefault="003D1B36" w14:paraId="6F683E9B" w14:textId="462DA31A">
      <w:r w:rsidRPr="696FA5BF">
        <w:rPr>
          <w:color w:val="000000" w:themeColor="text1"/>
        </w:rPr>
        <w:t>A</w:t>
      </w:r>
      <w:r w:rsidRPr="18B02251">
        <w:rPr>
          <w:color w:val="000000" w:themeColor="text1"/>
        </w:rPr>
        <w:t xml:space="preserve"> community</w:t>
      </w:r>
      <w:r w:rsidRPr="696FA5BF" w:rsidR="4B9B05F7">
        <w:rPr>
          <w:color w:val="000000" w:themeColor="text1"/>
        </w:rPr>
        <w:t xml:space="preserve"> </w:t>
      </w:r>
      <w:r w:rsidRPr="696FA5BF" w:rsidR="3BFFB827">
        <w:rPr>
          <w:color w:val="000000" w:themeColor="text1"/>
        </w:rPr>
        <w:t>organisation based</w:t>
      </w:r>
      <w:r w:rsidRPr="18B02251" w:rsidR="1E4FE890">
        <w:rPr>
          <w:color w:val="000000" w:themeColor="text1"/>
        </w:rPr>
        <w:t xml:space="preserve"> in Rowville wrote in support of the precinct, advocated for greater funding and offered to partner with council on the project.</w:t>
      </w:r>
    </w:p>
    <w:p w:rsidR="7CD2896B" w:rsidP="1A5ABD93" w:rsidRDefault="1E4FE890" w14:paraId="0B34183F" w14:textId="17898BCC">
      <w:pPr>
        <w:ind w:left="720"/>
        <w:rPr>
          <w:i/>
          <w:color w:val="000000" w:themeColor="text1"/>
        </w:rPr>
      </w:pPr>
      <w:r w:rsidRPr="1A5ABD93">
        <w:rPr>
          <w:i/>
          <w:color w:val="000000" w:themeColor="text1"/>
        </w:rPr>
        <w:t>“The precinct would be inclusive, secular, and culturally representative, supporting community wellbeing, the arts, education, tourism, and economic participation.”</w:t>
      </w:r>
    </w:p>
    <w:p w:rsidR="0621B990" w:rsidP="0621B990" w:rsidRDefault="3FFCEEE7" w14:paraId="00BDCF0A" w14:textId="240C68DB">
      <w:pPr>
        <w:ind w:left="720"/>
        <w:rPr>
          <w:i/>
          <w:color w:val="000000" w:themeColor="text1"/>
        </w:rPr>
      </w:pPr>
      <w:r w:rsidRPr="7BB5FCD0">
        <w:rPr>
          <w:i/>
          <w:iCs/>
          <w:color w:val="000000" w:themeColor="text1"/>
        </w:rPr>
        <w:t>“Given the scale of the Indian community and the success of comparable precincts, I strongly recommend that the City Council allocate funding at least ten times higher than what is currently suggested, to enable a precinct of genuine international standing</w:t>
      </w:r>
      <w:r w:rsidRPr="3C15A48D">
        <w:rPr>
          <w:i/>
          <w:iCs/>
          <w:color w:val="000000" w:themeColor="text1"/>
        </w:rPr>
        <w:t>.”</w:t>
      </w:r>
    </w:p>
    <w:p w:rsidR="75EFA7C3" w:rsidP="75EFA7C3" w:rsidRDefault="75EFA7C3" w14:paraId="20E999A4" w14:textId="601D3C85">
      <w:pPr>
        <w:ind w:left="720"/>
        <w:rPr>
          <w:i/>
          <w:iCs/>
          <w:color w:val="000000" w:themeColor="text1"/>
        </w:rPr>
      </w:pPr>
    </w:p>
    <w:p w:rsidR="00D201AA" w:rsidP="00D201AA" w:rsidRDefault="00D201AA" w14:paraId="4A2270DA" w14:textId="77777777">
      <w:pPr>
        <w:rPr>
          <w:b/>
          <w:bCs/>
        </w:rPr>
      </w:pPr>
      <w:r>
        <w:rPr>
          <w:b/>
          <w:bCs/>
        </w:rPr>
        <w:t>Listening posts</w:t>
      </w:r>
    </w:p>
    <w:p w:rsidRPr="004D535B" w:rsidR="00144844" w:rsidP="004D535B" w:rsidRDefault="00356950" w14:paraId="72C9B4C8" w14:textId="513096D6">
      <w:r>
        <w:t xml:space="preserve">11 people raised positive feedback about the Little India Precent. Most of these were at the Docklands and City Square pop-ups. Feedback was enthusiastic, with people seeing the precinct as a cultural asset that would bring food, colour, events and identity. People were curious about delivery and programming. </w:t>
      </w:r>
      <w:r w:rsidR="00144844">
        <w:rPr>
          <w:b/>
          <w:bCs/>
        </w:rPr>
        <w:br w:type="page"/>
      </w:r>
    </w:p>
    <w:p w:rsidR="00D84F67" w:rsidP="003F7A37" w:rsidRDefault="00D84F67" w14:paraId="0091B81D" w14:textId="3CF98C7F">
      <w:pPr>
        <w:pStyle w:val="Heading2"/>
        <w:rPr>
          <w:rFonts w:hint="eastAsia"/>
        </w:rPr>
      </w:pPr>
      <w:bookmarkStart w:name="_Toc229760358" w:id="14"/>
      <w:r w:rsidRPr="00D84F67">
        <w:t>City cleaning and graffiti</w:t>
      </w:r>
      <w:bookmarkEnd w:id="14"/>
    </w:p>
    <w:p w:rsidRPr="00485434" w:rsidR="00485434" w:rsidP="00485434" w:rsidRDefault="00485434" w14:paraId="4B394831" w14:textId="28E8BD31">
      <w:pPr>
        <w:rPr>
          <w:b/>
          <w:bCs/>
        </w:rPr>
      </w:pPr>
      <w:r w:rsidRPr="00485434">
        <w:rPr>
          <w:b/>
          <w:bCs/>
        </w:rPr>
        <w:t xml:space="preserve">Participate Melbourne </w:t>
      </w:r>
      <w:r w:rsidRPr="000A28EA" w:rsidR="00787D85">
        <w:rPr>
          <w:b/>
          <w:bCs/>
        </w:rPr>
        <w:t>submissions</w:t>
      </w:r>
    </w:p>
    <w:p w:rsidRPr="00EC7942" w:rsidR="00EC7942" w:rsidP="00EC7942" w:rsidRDefault="00EC7942" w14:paraId="1419E9CB" w14:textId="6338246C">
      <w:pPr>
        <w:rPr>
          <w:lang w:val="en-US"/>
        </w:rPr>
      </w:pPr>
      <w:r w:rsidRPr="00EC7942">
        <w:rPr>
          <w:lang w:val="en-US"/>
        </w:rPr>
        <w:t xml:space="preserve">Around </w:t>
      </w:r>
      <w:proofErr w:type="gramStart"/>
      <w:r w:rsidRPr="00EC7942">
        <w:rPr>
          <w:lang w:val="en-US"/>
        </w:rPr>
        <w:t>70</w:t>
      </w:r>
      <w:proofErr w:type="gramEnd"/>
      <w:r w:rsidRPr="00EC7942">
        <w:rPr>
          <w:lang w:val="en-US"/>
        </w:rPr>
        <w:t xml:space="preserve"> submissions reference </w:t>
      </w:r>
      <w:r w:rsidRPr="004A4729">
        <w:rPr>
          <w:b/>
          <w:bCs/>
          <w:lang w:val="en-US"/>
        </w:rPr>
        <w:t>city cleaning</w:t>
      </w:r>
      <w:r w:rsidRPr="00EC7942">
        <w:rPr>
          <w:lang w:val="en-US"/>
        </w:rPr>
        <w:t xml:space="preserve">. ​Most are general references to </w:t>
      </w:r>
      <w:r w:rsidRPr="4F2A4615">
        <w:rPr>
          <w:lang w:val="en-US"/>
        </w:rPr>
        <w:t>prioriti</w:t>
      </w:r>
      <w:r w:rsidRPr="4F2A4615" w:rsidR="2BB55B15">
        <w:rPr>
          <w:lang w:val="en-US"/>
        </w:rPr>
        <w:t>s</w:t>
      </w:r>
      <w:r w:rsidRPr="4F2A4615">
        <w:rPr>
          <w:lang w:val="en-US"/>
        </w:rPr>
        <w:t>e</w:t>
      </w:r>
      <w:r w:rsidRPr="00EC7942">
        <w:rPr>
          <w:lang w:val="en-US"/>
        </w:rPr>
        <w:t xml:space="preserve"> a clean city</w:t>
      </w:r>
      <w:r w:rsidR="0026177F">
        <w:rPr>
          <w:lang w:val="en-US"/>
        </w:rPr>
        <w:t xml:space="preserve"> while other co</w:t>
      </w:r>
      <w:r w:rsidRPr="00EC7942">
        <w:rPr>
          <w:lang w:val="en-US"/>
        </w:rPr>
        <w:t xml:space="preserve">mments </w:t>
      </w:r>
      <w:r w:rsidR="001963FA">
        <w:rPr>
          <w:lang w:val="en-US"/>
        </w:rPr>
        <w:t>provide specific locations they feel need more attention</w:t>
      </w:r>
      <w:r w:rsidRPr="00EC7942">
        <w:rPr>
          <w:lang w:val="en-US"/>
        </w:rPr>
        <w:t>. ​</w:t>
      </w:r>
    </w:p>
    <w:p w:rsidRPr="002D59FD" w:rsidR="001A79D7" w:rsidP="002D59FD" w:rsidRDefault="002D59FD" w14:paraId="0601041B" w14:textId="0D5CACC4">
      <w:pPr>
        <w:ind w:left="720"/>
        <w:rPr>
          <w:i/>
          <w:iCs/>
          <w:lang w:val="en-US"/>
        </w:rPr>
      </w:pPr>
      <w:r w:rsidRPr="002D59FD">
        <w:rPr>
          <w:i/>
          <w:iCs/>
          <w:lang w:val="en-US"/>
        </w:rPr>
        <w:t>“</w:t>
      </w:r>
      <w:proofErr w:type="gramStart"/>
      <w:r w:rsidRPr="002D59FD">
        <w:rPr>
          <w:i/>
          <w:iCs/>
          <w:lang w:val="en-US"/>
        </w:rPr>
        <w:t>I'm</w:t>
      </w:r>
      <w:proofErr w:type="gramEnd"/>
      <w:r w:rsidRPr="002D59FD">
        <w:rPr>
          <w:i/>
          <w:iCs/>
          <w:lang w:val="en-US"/>
        </w:rPr>
        <w:t xml:space="preserve"> pleased to see that keeping the city clean and graffiti-free is also a priority. Alongside the safety spend, this seems to work towards a city we can all be safe in and proud of.”</w:t>
      </w:r>
    </w:p>
    <w:p w:rsidRPr="00916162" w:rsidR="001A79D7" w:rsidP="00916162" w:rsidRDefault="004A4729" w14:paraId="5E4494D4" w14:textId="33435BA9">
      <w:pPr>
        <w:ind w:left="720"/>
        <w:rPr>
          <w:i/>
          <w:iCs/>
          <w:lang w:val="en-US"/>
        </w:rPr>
      </w:pPr>
      <w:r>
        <w:rPr>
          <w:i/>
          <w:iCs/>
        </w:rPr>
        <w:t>“</w:t>
      </w:r>
      <w:r w:rsidRPr="00916162" w:rsidR="003023F9">
        <w:rPr>
          <w:i/>
          <w:iCs/>
        </w:rPr>
        <w:t xml:space="preserve">I am currently working as a Duty Manager in a hotel on the corner of Flinders Street and Spencer Street… </w:t>
      </w:r>
      <w:r w:rsidRPr="00916162" w:rsidR="00916162">
        <w:rPr>
          <w:i/>
          <w:iCs/>
        </w:rPr>
        <w:t>I regularly receive feedback from guests about the condition of surrounding streets, laneways, and public areas, and issues such as litter, overflowing bins, and poor maintenance leave a negative impression. A clean city not only improves day-to-day liveability for workers like </w:t>
      </w:r>
      <w:proofErr w:type="gramStart"/>
      <w:r w:rsidRPr="00916162" w:rsidR="00916162">
        <w:rPr>
          <w:i/>
          <w:iCs/>
        </w:rPr>
        <w:t>myself</w:t>
      </w:r>
      <w:proofErr w:type="gramEnd"/>
      <w:r w:rsidRPr="00916162" w:rsidR="00916162">
        <w:rPr>
          <w:i/>
          <w:iCs/>
        </w:rPr>
        <w:t> but also plays a key role in supporting tourism and local businesses</w:t>
      </w:r>
      <w:r>
        <w:rPr>
          <w:i/>
          <w:iCs/>
        </w:rPr>
        <w:t>”</w:t>
      </w:r>
    </w:p>
    <w:p w:rsidR="001963FA" w:rsidP="000828DE" w:rsidRDefault="00211FCA" w14:paraId="6969D453" w14:textId="1D5585E6">
      <w:pPr>
        <w:rPr>
          <w:lang w:val="en-US"/>
        </w:rPr>
      </w:pPr>
      <w:proofErr w:type="gramStart"/>
      <w:r>
        <w:rPr>
          <w:lang w:val="en-US"/>
        </w:rPr>
        <w:t>2</w:t>
      </w:r>
      <w:r w:rsidR="004F3678">
        <w:rPr>
          <w:lang w:val="en-US"/>
        </w:rPr>
        <w:t>1</w:t>
      </w:r>
      <w:proofErr w:type="gramEnd"/>
      <w:r w:rsidRPr="000828DE" w:rsidR="000828DE">
        <w:rPr>
          <w:lang w:val="en-US"/>
        </w:rPr>
        <w:t xml:space="preserve"> submissions more directly refer to </w:t>
      </w:r>
      <w:r w:rsidRPr="004A4729" w:rsidR="000828DE">
        <w:rPr>
          <w:b/>
          <w:bCs/>
          <w:lang w:val="en-US"/>
        </w:rPr>
        <w:t>graffiti removal</w:t>
      </w:r>
      <w:r w:rsidR="002E143E">
        <w:rPr>
          <w:lang w:val="en-US"/>
        </w:rPr>
        <w:t xml:space="preserve"> calling</w:t>
      </w:r>
      <w:r w:rsidRPr="000828DE" w:rsidR="000828DE">
        <w:rPr>
          <w:lang w:val="en-US"/>
        </w:rPr>
        <w:t xml:space="preserve"> for an increase in consistent graffiti removal to increase perceptions of safety and cleanliness.</w:t>
      </w:r>
    </w:p>
    <w:p w:rsidR="00786E64" w:rsidP="0577BB0F" w:rsidRDefault="004A4729" w14:paraId="296C05E0" w14:textId="76923311">
      <w:pPr>
        <w:ind w:left="720"/>
        <w:rPr>
          <w:i w:val="1"/>
          <w:iCs w:val="1"/>
          <w:lang w:val="en-AU"/>
        </w:rPr>
      </w:pPr>
      <w:r w:rsidRPr="0577BB0F" w:rsidR="004A4729">
        <w:rPr>
          <w:i w:val="1"/>
          <w:iCs w:val="1"/>
          <w:lang w:val="en-AU"/>
        </w:rPr>
        <w:t>“</w:t>
      </w:r>
      <w:r w:rsidRPr="0577BB0F" w:rsidR="00786E64">
        <w:rPr>
          <w:i w:val="1"/>
          <w:iCs w:val="1"/>
          <w:lang w:val="en-AU"/>
        </w:rPr>
        <w:t xml:space="preserve">In </w:t>
      </w:r>
      <w:r w:rsidRPr="0577BB0F" w:rsidR="004A4729">
        <w:rPr>
          <w:i w:val="1"/>
          <w:iCs w:val="1"/>
          <w:lang w:val="en-AU"/>
        </w:rPr>
        <w:t>g</w:t>
      </w:r>
      <w:r w:rsidRPr="0577BB0F" w:rsidR="004A4729">
        <w:rPr>
          <w:i w:val="1"/>
          <w:iCs w:val="1"/>
          <w:lang w:val="en-AU"/>
        </w:rPr>
        <w:t>eneral,</w:t>
      </w:r>
      <w:r w:rsidRPr="0577BB0F" w:rsidR="00786E64">
        <w:rPr>
          <w:i w:val="1"/>
          <w:iCs w:val="1"/>
          <w:lang w:val="en-AU"/>
        </w:rPr>
        <w:t xml:space="preserve"> </w:t>
      </w:r>
      <w:r w:rsidRPr="0577BB0F" w:rsidR="005D3867">
        <w:rPr>
          <w:i w:val="1"/>
          <w:iCs w:val="1"/>
          <w:lang w:val="en-AU"/>
        </w:rPr>
        <w:t>I</w:t>
      </w:r>
      <w:r w:rsidRPr="0577BB0F" w:rsidR="00786E64">
        <w:rPr>
          <w:i w:val="1"/>
          <w:iCs w:val="1"/>
          <w:lang w:val="en-AU"/>
        </w:rPr>
        <w:t xml:space="preserve"> think the Melb Council</w:t>
      </w:r>
      <w:r w:rsidRPr="0577BB0F" w:rsidR="00786E64">
        <w:rPr>
          <w:i w:val="1"/>
          <w:iCs w:val="1"/>
          <w:lang w:val="en-AU"/>
        </w:rPr>
        <w:t xml:space="preserve"> are exceptional. The rapid response graffiti removal is superb. It nips this issue quickly and stops it spreading and becoming acceptable which then propagates more graffiti</w:t>
      </w:r>
      <w:r w:rsidRPr="0577BB0F" w:rsidR="00786E64">
        <w:rPr>
          <w:i w:val="1"/>
          <w:iCs w:val="1"/>
          <w:lang w:val="en-AU"/>
        </w:rPr>
        <w:t xml:space="preserve">.  </w:t>
      </w:r>
      <w:r w:rsidRPr="0577BB0F" w:rsidR="00786E64">
        <w:rPr>
          <w:i w:val="1"/>
          <w:iCs w:val="1"/>
          <w:lang w:val="en-AU"/>
        </w:rPr>
        <w:t xml:space="preserve">I have lived in North Melbourne since Jan 2010 and impressed with how you </w:t>
      </w:r>
      <w:r w:rsidRPr="0577BB0F" w:rsidR="00786E64">
        <w:rPr>
          <w:i w:val="1"/>
          <w:iCs w:val="1"/>
          <w:lang w:val="en-AU"/>
        </w:rPr>
        <w:t>handle</w:t>
      </w:r>
      <w:r w:rsidRPr="0577BB0F" w:rsidR="00786E64">
        <w:rPr>
          <w:i w:val="1"/>
          <w:iCs w:val="1"/>
          <w:lang w:val="en-AU"/>
        </w:rPr>
        <w:t xml:space="preserve"> things compared to other councils I have lived with in both NSW and VIC.</w:t>
      </w:r>
      <w:r w:rsidRPr="0577BB0F" w:rsidR="004A4729">
        <w:rPr>
          <w:i w:val="1"/>
          <w:iCs w:val="1"/>
          <w:lang w:val="en-AU"/>
        </w:rPr>
        <w:t>”</w:t>
      </w:r>
    </w:p>
    <w:p w:rsidRPr="00756BD5" w:rsidR="00327C96" w:rsidP="00786E64" w:rsidRDefault="004A4729" w14:paraId="64A7F2F5" w14:textId="4AE43BE3">
      <w:pPr>
        <w:ind w:left="720"/>
        <w:rPr>
          <w:i/>
          <w:iCs/>
          <w:lang w:val="en-US"/>
        </w:rPr>
      </w:pPr>
      <w:r>
        <w:rPr>
          <w:i/>
          <w:iCs/>
        </w:rPr>
        <w:t>“</w:t>
      </w:r>
      <w:r w:rsidRPr="00327C96" w:rsidR="00327C96">
        <w:rPr>
          <w:i/>
          <w:iCs/>
        </w:rPr>
        <w:t>The city is unsightly.  Simply it's just covered in graffiti.  When places look neglected and dirty they attract further dirty neglectful behaviour.  People lose respect for the place and the decline continues. </w:t>
      </w:r>
      <w:r>
        <w:rPr>
          <w:i/>
          <w:iCs/>
        </w:rPr>
        <w:t>“</w:t>
      </w:r>
    </w:p>
    <w:p w:rsidR="00EC7942" w:rsidP="00EC7942" w:rsidRDefault="00A250EF" w14:paraId="0E7BDC61" w14:textId="3F790B08">
      <w:pPr>
        <w:rPr>
          <w:lang w:val="en-US"/>
        </w:rPr>
      </w:pPr>
      <w:r w:rsidRPr="00A250EF">
        <w:t xml:space="preserve">23 submissions made a specific call for more </w:t>
      </w:r>
      <w:r w:rsidRPr="004A4729">
        <w:rPr>
          <w:b/>
          <w:bCs/>
        </w:rPr>
        <w:t>waste compactors</w:t>
      </w:r>
      <w:r w:rsidRPr="00A250EF">
        <w:t xml:space="preserve"> in the city. Almost all of these were from CBD business owners, with the remainder from workers.</w:t>
      </w:r>
    </w:p>
    <w:p w:rsidRPr="00B129BA" w:rsidR="003F7A37" w:rsidP="00B129BA" w:rsidRDefault="004A4729" w14:paraId="55230F8E" w14:textId="413ECE37">
      <w:pPr>
        <w:ind w:left="720"/>
        <w:rPr>
          <w:i/>
          <w:iCs/>
        </w:rPr>
      </w:pPr>
      <w:r>
        <w:rPr>
          <w:i/>
          <w:iCs/>
        </w:rPr>
        <w:t>“</w:t>
      </w:r>
      <w:r w:rsidRPr="00B129BA" w:rsidR="00982641">
        <w:rPr>
          <w:i/>
          <w:iCs/>
        </w:rPr>
        <w:t>The waste compactor installed in our lane has improved the amenity. More funding for more of these please. </w:t>
      </w:r>
      <w:r>
        <w:rPr>
          <w:i/>
          <w:iCs/>
        </w:rPr>
        <w:t>“</w:t>
      </w:r>
    </w:p>
    <w:p w:rsidRPr="00E6355E" w:rsidR="00B129BA" w:rsidP="00E6355E" w:rsidRDefault="004A4729" w14:paraId="6F367462" w14:textId="56E1DBBE">
      <w:pPr>
        <w:ind w:left="720"/>
        <w:rPr>
          <w:i/>
          <w:iCs/>
        </w:rPr>
      </w:pPr>
      <w:r>
        <w:rPr>
          <w:i/>
          <w:iCs/>
        </w:rPr>
        <w:t>“</w:t>
      </w:r>
      <w:r w:rsidRPr="00B129BA" w:rsidR="00B129BA">
        <w:rPr>
          <w:i/>
          <w:iCs/>
        </w:rPr>
        <w:t xml:space="preserve">Add waste compactors at Chisholm Place in Korean town. Korean town need a waste compactor for all the eateries here. </w:t>
      </w:r>
      <w:proofErr w:type="gramStart"/>
      <w:r w:rsidRPr="00B129BA" w:rsidR="00B129BA">
        <w:rPr>
          <w:i/>
          <w:iCs/>
        </w:rPr>
        <w:t>At the moment</w:t>
      </w:r>
      <w:proofErr w:type="gramEnd"/>
      <w:r w:rsidRPr="00B129BA" w:rsidR="00B129BA">
        <w:rPr>
          <w:i/>
          <w:iCs/>
        </w:rPr>
        <w:t xml:space="preserve"> all the back of Chisholm place, sometimes very messy and causing pest issue. The money that we are merchants are paying are more than a medium compactor license user fee.</w:t>
      </w:r>
      <w:r>
        <w:rPr>
          <w:i/>
          <w:iCs/>
        </w:rPr>
        <w:t>”</w:t>
      </w:r>
    </w:p>
    <w:p w:rsidR="003F7A37" w:rsidP="003F7A37" w:rsidRDefault="003F7A37" w14:paraId="5D4D5CC0" w14:textId="79DB5AC7">
      <w:pPr>
        <w:rPr>
          <w:b/>
          <w:bCs/>
        </w:rPr>
      </w:pPr>
      <w:r>
        <w:rPr>
          <w:b/>
          <w:bCs/>
        </w:rPr>
        <w:t>Written submissions</w:t>
      </w:r>
    </w:p>
    <w:p w:rsidR="06C167C8" w:rsidRDefault="369F6330" w14:paraId="4418046A" w14:textId="0EF09F03">
      <w:r>
        <w:t>4</w:t>
      </w:r>
      <w:r w:rsidR="5B8A1023">
        <w:t xml:space="preserve"> document submissions </w:t>
      </w:r>
      <w:r w:rsidR="658F34D4">
        <w:t>spoke</w:t>
      </w:r>
      <w:r w:rsidR="5B8A1023">
        <w:t xml:space="preserve"> </w:t>
      </w:r>
      <w:r w:rsidR="658F34D4">
        <w:t>to</w:t>
      </w:r>
      <w:r w:rsidR="5B8A1023">
        <w:t xml:space="preserve"> </w:t>
      </w:r>
      <w:r w:rsidRPr="774FBBCB" w:rsidR="716A2CB5">
        <w:rPr>
          <w:b/>
          <w:bCs/>
        </w:rPr>
        <w:t>City cleaning</w:t>
      </w:r>
      <w:r w:rsidRPr="003C1968" w:rsidR="716A2CB5">
        <w:rPr>
          <w:b/>
          <w:bCs/>
        </w:rPr>
        <w:t xml:space="preserve"> </w:t>
      </w:r>
      <w:r w:rsidRPr="69B4DF7E" w:rsidR="716A2CB5">
        <w:rPr>
          <w:b/>
          <w:bCs/>
        </w:rPr>
        <w:t xml:space="preserve">and </w:t>
      </w:r>
      <w:r w:rsidRPr="62DB3C6D" w:rsidR="716A2CB5">
        <w:rPr>
          <w:b/>
          <w:bCs/>
        </w:rPr>
        <w:t>graffiti</w:t>
      </w:r>
      <w:r w:rsidRPr="325FB608" w:rsidR="716A2CB5">
        <w:rPr>
          <w:b/>
          <w:bCs/>
        </w:rPr>
        <w:t xml:space="preserve"> removal</w:t>
      </w:r>
      <w:r w:rsidRPr="75222000" w:rsidR="716A2CB5">
        <w:rPr>
          <w:b/>
          <w:bCs/>
        </w:rPr>
        <w:t xml:space="preserve">. </w:t>
      </w:r>
      <w:r w:rsidR="461FD487">
        <w:t xml:space="preserve">These submissions generally reference the priority for </w:t>
      </w:r>
      <w:r w:rsidR="7C0B0D59">
        <w:t>a clean and well-maintained city, with visible</w:t>
      </w:r>
      <w:r w:rsidR="204B4004">
        <w:t xml:space="preserve"> safety and amenity interventions to support day and </w:t>
      </w:r>
      <w:r w:rsidR="7EBC2511">
        <w:t>nighttime</w:t>
      </w:r>
      <w:r w:rsidR="204B4004">
        <w:t xml:space="preserve"> activity</w:t>
      </w:r>
      <w:r w:rsidR="48345484">
        <w:t>.</w:t>
      </w:r>
    </w:p>
    <w:p w:rsidRPr="00C577C9" w:rsidR="003F7A37" w:rsidP="003F7A37" w:rsidRDefault="6AD6C3C9" w14:paraId="7BEC10D5" w14:textId="78C87F95">
      <w:proofErr w:type="gramStart"/>
      <w:r>
        <w:t xml:space="preserve">A local </w:t>
      </w:r>
      <w:r w:rsidR="22C093F0">
        <w:t>residents</w:t>
      </w:r>
      <w:proofErr w:type="gramEnd"/>
      <w:r w:rsidR="22C093F0">
        <w:t xml:space="preserve"> </w:t>
      </w:r>
      <w:r>
        <w:t>group noted that council’s investment</w:t>
      </w:r>
      <w:r w:rsidR="5E61B5D1">
        <w:t xml:space="preserve"> </w:t>
      </w:r>
      <w:r w:rsidR="35A25B4E">
        <w:t>in</w:t>
      </w:r>
      <w:r w:rsidR="257A01D4">
        <w:t xml:space="preserve"> cleaning and </w:t>
      </w:r>
      <w:r w:rsidR="003D1B36">
        <w:t>safety is</w:t>
      </w:r>
      <w:r w:rsidR="257A01D4">
        <w:t xml:space="preserve"> </w:t>
      </w:r>
      <w:r w:rsidR="000E7487">
        <w:t>particularly</w:t>
      </w:r>
      <w:r w:rsidR="257A01D4">
        <w:t xml:space="preserve"> important to Southbank, </w:t>
      </w:r>
      <w:r w:rsidR="6DA4ADBD">
        <w:t xml:space="preserve">given its role </w:t>
      </w:r>
      <w:r w:rsidR="257A01D4">
        <w:t xml:space="preserve">as a highly visited focal point with </w:t>
      </w:r>
      <w:r w:rsidR="4F1DC449">
        <w:t xml:space="preserve">key </w:t>
      </w:r>
      <w:r w:rsidR="003068AC">
        <w:t>destination.</w:t>
      </w:r>
      <w:r w:rsidR="257A01D4">
        <w:t xml:space="preserve"> </w:t>
      </w:r>
    </w:p>
    <w:p w:rsidR="5F259AD6" w:rsidP="76D6B8E2" w:rsidRDefault="5F259AD6" w14:paraId="61050838" w14:textId="541BADEF">
      <w:pPr>
        <w:ind w:left="720"/>
        <w:rPr>
          <w:i/>
        </w:rPr>
      </w:pPr>
      <w:r w:rsidRPr="76D6B8E2">
        <w:rPr>
          <w:i/>
        </w:rPr>
        <w:t>“Making the city a safer, cleaner and refreshed urban environment with a $34.3m allocation to graffiti removal funding directed to achieving this. The focus on graffiti and safety is a key deliverable essential for both residents and visitors making Melbourne an enticing place to live and visit. Southbank will be a beneficiary of many of these initiatives.”</w:t>
      </w:r>
    </w:p>
    <w:p w:rsidR="5F259AD6" w:rsidP="7F2CCDF7" w:rsidRDefault="5F259AD6" w14:paraId="1FB857C7" w14:textId="34996C4D">
      <w:pPr>
        <w:ind w:left="720"/>
        <w:rPr>
          <w:i/>
        </w:rPr>
      </w:pPr>
      <w:r w:rsidRPr="76D6B8E2">
        <w:rPr>
          <w:i/>
        </w:rPr>
        <w:t>“It is important that the routes leading to and from them which suffer from visitors lingering and, in some parts, using the streets and doorways as public toilets particularly on weekends and late at night are kept clean.”</w:t>
      </w:r>
    </w:p>
    <w:p w:rsidR="41D3FEBF" w:rsidP="6CC86858" w:rsidRDefault="1CFE0119" w14:paraId="64A73EDA" w14:textId="3A8A6248">
      <w:r>
        <w:t xml:space="preserve">A business networking group </w:t>
      </w:r>
      <w:r w:rsidR="1EC7518A">
        <w:t>state</w:t>
      </w:r>
      <w:r w:rsidRPr="7BA10F14" w:rsidR="41D3FEBF">
        <w:t xml:space="preserve"> that a clean and safe city is </w:t>
      </w:r>
      <w:r w:rsidRPr="6CC86858" w:rsidR="41D3FEBF">
        <w:t>fundamental</w:t>
      </w:r>
      <w:r w:rsidRPr="7BA10F14" w:rsidR="41D3FEBF">
        <w:t xml:space="preserve"> to business confidence and </w:t>
      </w:r>
      <w:r w:rsidRPr="6CC86858" w:rsidR="41D3FEBF">
        <w:t>visitation, noting that perception matters.</w:t>
      </w:r>
    </w:p>
    <w:p w:rsidRPr="00BB7483" w:rsidR="693D716D" w:rsidP="00BB7483" w:rsidRDefault="7A7CD5A6" w14:paraId="5C8753C7" w14:textId="7B50519F">
      <w:pPr>
        <w:ind w:left="720"/>
        <w:rPr>
          <w:i/>
        </w:rPr>
      </w:pPr>
      <w:r>
        <w:t>“</w:t>
      </w:r>
      <w:r w:rsidRPr="4A0B73FD">
        <w:rPr>
          <w:i/>
          <w:iCs/>
        </w:rPr>
        <w:t>For traders, this directly impacts foot traffic, customer confidence and repeat visitation. We particularly support investments that improve the experience of Melbourne’s laneways, little streets and pedestrian corridors, where many independent businesses operate.</w:t>
      </w:r>
      <w:r w:rsidRPr="4A0B73FD">
        <w:t xml:space="preserve"> </w:t>
      </w:r>
      <w:r w:rsidRPr="4A0B73FD">
        <w:rPr>
          <w:i/>
          <w:iCs/>
        </w:rPr>
        <w:t>We support investment into, Expanded Safe City cameras and visible safety presence; Increased cleaning and graffiti removal; Improved pedestrian access and public realm upgrades; and Safer and more walkable streets</w:t>
      </w:r>
      <w:r w:rsidRPr="0AD15C6B">
        <w:rPr>
          <w:i/>
          <w:iCs/>
        </w:rPr>
        <w:t>”</w:t>
      </w:r>
    </w:p>
    <w:p w:rsidRPr="003831EC" w:rsidR="00392416" w:rsidP="00392416" w:rsidRDefault="00392416" w14:paraId="09FE265E" w14:textId="576B19D0">
      <w:pPr>
        <w:rPr>
          <w:b/>
          <w:bCs/>
        </w:rPr>
      </w:pPr>
      <w:r w:rsidRPr="003831EC">
        <w:rPr>
          <w:b/>
          <w:bCs/>
        </w:rPr>
        <w:t xml:space="preserve">Lord </w:t>
      </w:r>
      <w:r w:rsidRPr="62386BB6">
        <w:rPr>
          <w:b/>
          <w:bCs/>
        </w:rPr>
        <w:t>Mayor</w:t>
      </w:r>
      <w:r w:rsidRPr="62386BB6" w:rsidR="5210531C">
        <w:rPr>
          <w:b/>
          <w:bCs/>
        </w:rPr>
        <w:t>’</w:t>
      </w:r>
      <w:r w:rsidRPr="62386BB6">
        <w:rPr>
          <w:b/>
          <w:bCs/>
        </w:rPr>
        <w:t>s</w:t>
      </w:r>
      <w:r w:rsidRPr="003831EC">
        <w:rPr>
          <w:b/>
          <w:bCs/>
        </w:rPr>
        <w:t xml:space="preserve"> forum</w:t>
      </w:r>
    </w:p>
    <w:p w:rsidR="000D6574" w:rsidP="000D6574" w:rsidRDefault="001A24F3" w14:paraId="7FDBB90A" w14:textId="60E9A85C">
      <w:r>
        <w:t>Participants</w:t>
      </w:r>
      <w:r w:rsidR="00E470B2">
        <w:t xml:space="preserve"> raised items </w:t>
      </w:r>
      <w:r w:rsidR="00957EA0">
        <w:t>relevant to this topic including:</w:t>
      </w:r>
    </w:p>
    <w:p w:rsidR="00E470B2" w:rsidP="00957EA0" w:rsidRDefault="00E470B2" w14:paraId="34914657" w14:textId="21C78F93">
      <w:pPr>
        <w:pStyle w:val="ListParagraph"/>
        <w:numPr>
          <w:ilvl w:val="0"/>
          <w:numId w:val="23"/>
        </w:numPr>
      </w:pPr>
      <w:r>
        <w:t xml:space="preserve">Requests for Council assistance in implementing trash compactors and FOGO systems in apartment </w:t>
      </w:r>
      <w:proofErr w:type="gramStart"/>
      <w:r>
        <w:t>buildings</w:t>
      </w:r>
      <w:proofErr w:type="gramEnd"/>
    </w:p>
    <w:p w:rsidR="00957EA0" w:rsidP="468C1C1E" w:rsidRDefault="00957EA0" w14:paraId="59BDA715" w14:textId="45458296">
      <w:pPr>
        <w:pStyle w:val="ListParagraph"/>
      </w:pPr>
      <w:r>
        <w:t xml:space="preserve">Requests for Council to work with State Government to </w:t>
      </w:r>
      <w:r w:rsidR="00964C43">
        <w:t>address va</w:t>
      </w:r>
      <w:r w:rsidR="00C05A86">
        <w:t xml:space="preserve">cant properties that are dilapidated and </w:t>
      </w:r>
      <w:r w:rsidR="00A55923">
        <w:t xml:space="preserve">negatively impacting </w:t>
      </w:r>
      <w:proofErr w:type="gramStart"/>
      <w:r w:rsidR="00A55923">
        <w:t>streetscapes</w:t>
      </w:r>
      <w:proofErr w:type="gramEnd"/>
    </w:p>
    <w:p w:rsidRPr="00BB7483" w:rsidR="00392416" w:rsidP="003F7A37" w:rsidRDefault="007F3959" w14:paraId="40637058" w14:textId="2EFA1FBD">
      <w:pPr>
        <w:pStyle w:val="ListParagraph"/>
      </w:pPr>
      <w:r>
        <w:t>Calls for</w:t>
      </w:r>
      <w:r w:rsidRPr="007F3959">
        <w:t xml:space="preserve"> investment in policing of anti-social behaviour including graffiti “We need to feel safe and look safe and clean as a starting point to attracting </w:t>
      </w:r>
      <w:proofErr w:type="gramStart"/>
      <w:r w:rsidRPr="007F3959">
        <w:t>people</w:t>
      </w:r>
      <w:proofErr w:type="gramEnd"/>
      <w:r w:rsidRPr="007F3959">
        <w:t>”</w:t>
      </w:r>
    </w:p>
    <w:p w:rsidR="003F7A37" w:rsidP="003F7A37" w:rsidRDefault="003F7A37" w14:paraId="2A4EA87A" w14:textId="77777777">
      <w:pPr>
        <w:rPr>
          <w:b/>
          <w:bCs/>
        </w:rPr>
      </w:pPr>
      <w:r>
        <w:rPr>
          <w:b/>
          <w:bCs/>
        </w:rPr>
        <w:t>Listening posts</w:t>
      </w:r>
    </w:p>
    <w:p w:rsidR="004254E7" w:rsidP="003F7A37" w:rsidRDefault="004254E7" w14:paraId="3BC9EE12" w14:textId="60B14F69">
      <w:r>
        <w:t xml:space="preserve">There were </w:t>
      </w:r>
      <w:r w:rsidR="00FF060A">
        <w:t>19</w:t>
      </w:r>
      <w:r>
        <w:t xml:space="preserve"> references to cleaning and </w:t>
      </w:r>
      <w:r w:rsidR="00FF060A">
        <w:t xml:space="preserve">6 references to </w:t>
      </w:r>
      <w:r>
        <w:t xml:space="preserve">graffiti </w:t>
      </w:r>
      <w:r w:rsidR="00FF060A">
        <w:t xml:space="preserve">at listening posts. Most were from the City Square or Docklands listening post. </w:t>
      </w:r>
      <w:r w:rsidR="00EC7FDA">
        <w:t>Some comments are positive feedback about council’s cleaning efforts.</w:t>
      </w:r>
      <w:r w:rsidR="00353123">
        <w:t xml:space="preserve"> Some comment specifically </w:t>
      </w:r>
      <w:r w:rsidR="0A7358D3">
        <w:t>relates</w:t>
      </w:r>
      <w:r w:rsidR="00353123">
        <w:t xml:space="preserve"> to cleaning waterways. Otherwise, p</w:t>
      </w:r>
      <w:r w:rsidR="00355ACD">
        <w:t>eople r</w:t>
      </w:r>
      <w:r w:rsidRPr="00355ACD" w:rsidR="00355ACD">
        <w:t>aise concerns about litter, bin maintenance and graffiti in high</w:t>
      </w:r>
      <w:r w:rsidRPr="00355ACD" w:rsidR="00355ACD">
        <w:noBreakHyphen/>
      </w:r>
      <w:r w:rsidRPr="00355ACD" w:rsidR="00355ACD">
        <w:t>activity areas, with strong calls for either increased cleaning or smarter prevention approaches</w:t>
      </w:r>
      <w:r w:rsidR="00083C20">
        <w:t xml:space="preserve"> (e.g. public art to block graffiti).</w:t>
      </w:r>
    </w:p>
    <w:p w:rsidR="00DB491C" w:rsidP="00E6355E" w:rsidRDefault="00D84F67" w14:paraId="745FC483" w14:textId="37E51174">
      <w:pPr>
        <w:pStyle w:val="Heading2"/>
        <w:rPr>
          <w:rFonts w:hint="eastAsia"/>
        </w:rPr>
      </w:pPr>
      <w:bookmarkStart w:name="_Toc229760359" w:id="15"/>
      <w:r w:rsidRPr="00D84F67">
        <w:t>Greening</w:t>
      </w:r>
      <w:r w:rsidR="0087434D">
        <w:t xml:space="preserve"> and</w:t>
      </w:r>
      <w:r w:rsidRPr="00D84F67">
        <w:t xml:space="preserve"> open space</w:t>
      </w:r>
      <w:bookmarkEnd w:id="15"/>
      <w:r w:rsidR="00A84FF7">
        <w:t xml:space="preserve"> </w:t>
      </w:r>
    </w:p>
    <w:p w:rsidR="00DB491C" w:rsidP="003F7A37" w:rsidRDefault="00DB491C" w14:paraId="1C1B8691" w14:textId="62A27E4E">
      <w:pPr>
        <w:rPr>
          <w:b/>
        </w:rPr>
      </w:pPr>
      <w:r>
        <w:rPr>
          <w:b/>
        </w:rPr>
        <w:t>Parti</w:t>
      </w:r>
      <w:r w:rsidR="00323F1F">
        <w:rPr>
          <w:b/>
        </w:rPr>
        <w:t>ci</w:t>
      </w:r>
      <w:r>
        <w:rPr>
          <w:b/>
        </w:rPr>
        <w:t>pate Melbourne</w:t>
      </w:r>
      <w:r w:rsidR="00787D85">
        <w:rPr>
          <w:b/>
        </w:rPr>
        <w:t xml:space="preserve"> </w:t>
      </w:r>
      <w:r w:rsidRPr="000A28EA" w:rsidR="00787D85">
        <w:rPr>
          <w:b/>
          <w:bCs/>
        </w:rPr>
        <w:t>submissions</w:t>
      </w:r>
    </w:p>
    <w:p w:rsidRPr="005F5B40" w:rsidR="00974169" w:rsidP="00FF7FAD" w:rsidRDefault="00DB491C" w14:paraId="729BF24C" w14:textId="08CCEBF9">
      <w:pPr>
        <w:rPr>
          <w:bCs/>
          <w:lang w:val="en-US"/>
        </w:rPr>
      </w:pPr>
      <w:r w:rsidRPr="005F5B40">
        <w:rPr>
          <w:bCs/>
        </w:rPr>
        <w:t xml:space="preserve">About 100 submissions broadly touch on some aspect of greening and open spaces. Most feedback is from residents and property owners, particularly in the CBD. </w:t>
      </w:r>
    </w:p>
    <w:p w:rsidRPr="00502C49" w:rsidR="002A2F78" w:rsidP="00FF7FAD" w:rsidRDefault="002A2F78" w14:paraId="4BC47F59" w14:textId="04B9A320">
      <w:pPr>
        <w:rPr>
          <w:bCs/>
        </w:rPr>
      </w:pPr>
      <w:r w:rsidRPr="00502C49">
        <w:rPr>
          <w:bCs/>
        </w:rPr>
        <w:t xml:space="preserve">Some submissions emphasised the importance of </w:t>
      </w:r>
      <w:r w:rsidRPr="008460D9" w:rsidR="008460D9">
        <w:rPr>
          <w:b/>
        </w:rPr>
        <w:t xml:space="preserve">biodiversity and </w:t>
      </w:r>
      <w:r w:rsidRPr="001F345A" w:rsidR="00ED08BB">
        <w:rPr>
          <w:b/>
        </w:rPr>
        <w:t xml:space="preserve">creating </w:t>
      </w:r>
      <w:r w:rsidRPr="001F345A" w:rsidR="00502C49">
        <w:rPr>
          <w:b/>
        </w:rPr>
        <w:t>habitat</w:t>
      </w:r>
      <w:r w:rsidRPr="001F345A" w:rsidR="00ED08BB">
        <w:rPr>
          <w:b/>
        </w:rPr>
        <w:t xml:space="preserve"> for wildlife</w:t>
      </w:r>
      <w:r w:rsidRPr="00502C49" w:rsidR="001A4A3A">
        <w:rPr>
          <w:bCs/>
        </w:rPr>
        <w:t xml:space="preserve"> when </w:t>
      </w:r>
      <w:r w:rsidRPr="00502C49" w:rsidR="00502C49">
        <w:rPr>
          <w:bCs/>
        </w:rPr>
        <w:t>planning new open space:</w:t>
      </w:r>
    </w:p>
    <w:p w:rsidRPr="00FF7FAD" w:rsidR="00FF7FAD" w:rsidP="00FF7FAD" w:rsidRDefault="00440201" w14:paraId="274DB079" w14:textId="5A022E69">
      <w:pPr>
        <w:ind w:left="720"/>
        <w:rPr>
          <w:bCs/>
          <w:i/>
          <w:iCs/>
          <w:lang w:val="en-US"/>
        </w:rPr>
      </w:pPr>
      <w:r>
        <w:rPr>
          <w:bCs/>
          <w:i/>
          <w:iCs/>
          <w:lang w:val="en-US"/>
        </w:rPr>
        <w:t>“</w:t>
      </w:r>
      <w:r w:rsidRPr="005F39D4" w:rsidR="00FF7FAD">
        <w:rPr>
          <w:bCs/>
          <w:i/>
          <w:iCs/>
          <w:lang w:val="en-US"/>
        </w:rPr>
        <w:t xml:space="preserve">If Melbourne wishes to be a true Garden City, it must become a garden city for all living things, not only for </w:t>
      </w:r>
      <w:r w:rsidRPr="00FF7FAD" w:rsidR="00FF7FAD">
        <w:rPr>
          <w:bCs/>
          <w:i/>
          <w:iCs/>
          <w:lang w:val="en-US"/>
        </w:rPr>
        <w:t xml:space="preserve">humans. The expansion of the city makes this increasingly important. Every new tree, park and public space should help restore </w:t>
      </w:r>
      <w:proofErr w:type="gramStart"/>
      <w:r w:rsidRPr="00FF7FAD" w:rsidR="00FF7FAD">
        <w:rPr>
          <w:bCs/>
          <w:i/>
          <w:iCs/>
          <w:lang w:val="en-US"/>
        </w:rPr>
        <w:t>some of</w:t>
      </w:r>
      <w:proofErr w:type="gramEnd"/>
      <w:r w:rsidRPr="00FF7FAD" w:rsidR="00FF7FAD">
        <w:rPr>
          <w:bCs/>
          <w:i/>
          <w:iCs/>
          <w:lang w:val="en-US"/>
        </w:rPr>
        <w:t xml:space="preserve"> the habitat that urban development has taken </w:t>
      </w:r>
      <w:proofErr w:type="gramStart"/>
      <w:r w:rsidRPr="00FF7FAD" w:rsidR="00FF7FAD">
        <w:rPr>
          <w:bCs/>
          <w:i/>
          <w:iCs/>
          <w:lang w:val="en-US"/>
        </w:rPr>
        <w:t>away</w:t>
      </w:r>
      <w:proofErr w:type="gramEnd"/>
      <w:r>
        <w:rPr>
          <w:bCs/>
          <w:i/>
          <w:iCs/>
          <w:lang w:val="en-US"/>
        </w:rPr>
        <w:t>”</w:t>
      </w:r>
    </w:p>
    <w:p w:rsidRPr="00DB491C" w:rsidR="00C644CC" w:rsidP="00922372" w:rsidRDefault="00440201" w14:paraId="299D95A7" w14:textId="5B0F2516">
      <w:pPr>
        <w:ind w:left="720"/>
        <w:rPr>
          <w:bCs/>
          <w:i/>
          <w:iCs/>
          <w:lang w:val="en-US"/>
        </w:rPr>
      </w:pPr>
      <w:r>
        <w:rPr>
          <w:bCs/>
          <w:i/>
          <w:iCs/>
          <w:lang w:val="en-US"/>
        </w:rPr>
        <w:t>“</w:t>
      </w:r>
      <w:r w:rsidRPr="00FF7FAD" w:rsidR="00FF7FAD">
        <w:rPr>
          <w:bCs/>
          <w:i/>
          <w:iCs/>
          <w:lang w:val="en-US"/>
        </w:rPr>
        <w:t>I support the proposed investment in the Garden City.</w:t>
      </w:r>
      <w:r w:rsidR="00FF7FAD">
        <w:rPr>
          <w:bCs/>
          <w:i/>
          <w:iCs/>
          <w:lang w:val="en-US"/>
        </w:rPr>
        <w:t xml:space="preserve"> </w:t>
      </w:r>
      <w:r w:rsidRPr="00FF7FAD" w:rsidR="00FF7FAD">
        <w:rPr>
          <w:bCs/>
          <w:i/>
          <w:iCs/>
          <w:lang w:val="en-US"/>
        </w:rPr>
        <w:t>I commend recent projects by the City of Melbourne including Dodds St and the Greenline which bring nature into the heart of the city</w:t>
      </w:r>
      <w:proofErr w:type="gramStart"/>
      <w:r w:rsidRPr="00FF7FAD" w:rsidR="00FF7FAD">
        <w:rPr>
          <w:bCs/>
          <w:i/>
          <w:iCs/>
          <w:lang w:val="en-US"/>
        </w:rPr>
        <w:t xml:space="preserve">. </w:t>
      </w:r>
      <w:r w:rsidRPr="00922372" w:rsidR="00922372">
        <w:rPr>
          <w:bCs/>
          <w:i/>
          <w:iCs/>
        </w:rPr>
        <w:t> </w:t>
      </w:r>
      <w:proofErr w:type="gramEnd"/>
      <w:r w:rsidR="00922372">
        <w:rPr>
          <w:bCs/>
          <w:i/>
          <w:iCs/>
        </w:rPr>
        <w:t xml:space="preserve">I </w:t>
      </w:r>
      <w:r w:rsidRPr="00922372" w:rsidR="00922372">
        <w:rPr>
          <w:bCs/>
          <w:i/>
          <w:iCs/>
        </w:rPr>
        <w:t>encourage the </w:t>
      </w:r>
      <w:proofErr w:type="gramStart"/>
      <w:r w:rsidRPr="00922372" w:rsidR="00922372">
        <w:rPr>
          <w:bCs/>
          <w:i/>
          <w:iCs/>
        </w:rPr>
        <w:t>City</w:t>
      </w:r>
      <w:proofErr w:type="gramEnd"/>
      <w:r w:rsidRPr="00922372" w:rsidR="00922372">
        <w:rPr>
          <w:bCs/>
          <w:i/>
          <w:iCs/>
        </w:rPr>
        <w:t>,</w:t>
      </w:r>
      <w:r w:rsidR="003068AC">
        <w:rPr>
          <w:bCs/>
          <w:i/>
          <w:iCs/>
        </w:rPr>
        <w:t xml:space="preserve"> </w:t>
      </w:r>
      <w:r w:rsidRPr="00922372" w:rsidR="00922372">
        <w:rPr>
          <w:bCs/>
          <w:i/>
          <w:iCs/>
        </w:rPr>
        <w:t>wherever possible, to seek projects that bring together water sensitive urban design, biodiversity sensitive urban design and </w:t>
      </w:r>
      <w:r w:rsidRPr="00922372">
        <w:rPr>
          <w:bCs/>
          <w:i/>
          <w:iCs/>
        </w:rPr>
        <w:t>well-designed</w:t>
      </w:r>
      <w:r w:rsidRPr="00922372" w:rsidR="00922372">
        <w:rPr>
          <w:bCs/>
          <w:i/>
          <w:iCs/>
        </w:rPr>
        <w:t> places for people.</w:t>
      </w:r>
      <w:r>
        <w:rPr>
          <w:bCs/>
          <w:i/>
          <w:iCs/>
        </w:rPr>
        <w:t>”</w:t>
      </w:r>
    </w:p>
    <w:p w:rsidR="00790CDE" w:rsidP="00790CDE" w:rsidRDefault="00790CDE" w14:paraId="0F6E3079" w14:textId="77777777">
      <w:pPr>
        <w:rPr>
          <w:b/>
        </w:rPr>
      </w:pPr>
      <w:r w:rsidRPr="00790CDE">
        <w:rPr>
          <w:bCs/>
        </w:rPr>
        <w:t xml:space="preserve">Submissions on greening and open space often refer to </w:t>
      </w:r>
      <w:r w:rsidRPr="001F345A">
        <w:rPr>
          <w:b/>
        </w:rPr>
        <w:t>specific projects in neighbourhoods</w:t>
      </w:r>
      <w:r w:rsidRPr="008429E5">
        <w:rPr>
          <w:b/>
        </w:rPr>
        <w:t>.</w:t>
      </w:r>
    </w:p>
    <w:p w:rsidR="00790CDE" w:rsidP="00790CDE" w:rsidRDefault="00790CDE" w14:paraId="11464882" w14:textId="77777777">
      <w:pPr>
        <w:ind w:left="720"/>
        <w:rPr>
          <w:bCs/>
          <w:i/>
          <w:iCs/>
          <w:lang w:val="en-US"/>
        </w:rPr>
      </w:pPr>
      <w:r>
        <w:rPr>
          <w:bCs/>
          <w:i/>
          <w:iCs/>
          <w:lang w:val="en-US"/>
        </w:rPr>
        <w:t>“</w:t>
      </w:r>
      <w:r w:rsidRPr="00FD23F7">
        <w:rPr>
          <w:bCs/>
          <w:i/>
          <w:iCs/>
          <w:lang w:val="en-US"/>
        </w:rPr>
        <w:t xml:space="preserve">As a Carlton resident, I would love to see funding for more green spaces and parks, particularly in the precinct between Elgin St to Cemetery Rd, which currently only has two tiny parks in Keppel St and Cardigan St. </w:t>
      </w:r>
      <w:proofErr w:type="gramStart"/>
      <w:r w:rsidRPr="00FD23F7">
        <w:rPr>
          <w:bCs/>
          <w:i/>
          <w:iCs/>
          <w:lang w:val="en-US"/>
        </w:rPr>
        <w:t>I’d</w:t>
      </w:r>
      <w:proofErr w:type="gramEnd"/>
      <w:r w:rsidRPr="00FD23F7">
        <w:rPr>
          <w:bCs/>
          <w:i/>
          <w:iCs/>
          <w:lang w:val="en-US"/>
        </w:rPr>
        <w:t xml:space="preserve"> love there to be money for a pocket park on Lytton St and the street turned into a no-through street to disincentivize rat-running.</w:t>
      </w:r>
      <w:r>
        <w:rPr>
          <w:bCs/>
          <w:i/>
          <w:iCs/>
          <w:lang w:val="en-US"/>
        </w:rPr>
        <w:t>”</w:t>
      </w:r>
    </w:p>
    <w:p w:rsidRPr="005F39D4" w:rsidR="00790CDE" w:rsidP="00790CDE" w:rsidRDefault="00790CDE" w14:paraId="50585FB1" w14:textId="77777777">
      <w:pPr>
        <w:ind w:left="720"/>
        <w:rPr>
          <w:bCs/>
          <w:i/>
          <w:iCs/>
          <w:lang w:val="en-US"/>
        </w:rPr>
      </w:pPr>
      <w:r>
        <w:rPr>
          <w:bCs/>
          <w:i/>
          <w:iCs/>
          <w:lang w:val="en-US"/>
        </w:rPr>
        <w:t>“</w:t>
      </w:r>
      <w:r w:rsidRPr="005F39D4">
        <w:rPr>
          <w:bCs/>
          <w:i/>
          <w:iCs/>
          <w:lang w:val="en-US"/>
        </w:rPr>
        <w:t xml:space="preserve">The push for more green space in the Southbank precinct is a fantastic idea and </w:t>
      </w:r>
      <w:proofErr w:type="gramStart"/>
      <w:r w:rsidRPr="005F39D4">
        <w:rPr>
          <w:bCs/>
          <w:i/>
          <w:iCs/>
          <w:lang w:val="en-US"/>
        </w:rPr>
        <w:t>I'm</w:t>
      </w:r>
      <w:proofErr w:type="gramEnd"/>
      <w:r w:rsidRPr="005F39D4">
        <w:rPr>
          <w:bCs/>
          <w:i/>
          <w:iCs/>
          <w:lang w:val="en-US"/>
        </w:rPr>
        <w:t xml:space="preserve"> glad there is financial support for this undertaking. The recent upgrade to </w:t>
      </w:r>
      <w:proofErr w:type="gramStart"/>
      <w:r w:rsidRPr="005F39D4">
        <w:rPr>
          <w:bCs/>
          <w:i/>
          <w:iCs/>
          <w:lang w:val="en-US"/>
        </w:rPr>
        <w:t>Boyd park</w:t>
      </w:r>
      <w:proofErr w:type="gramEnd"/>
      <w:r w:rsidRPr="005F39D4">
        <w:rPr>
          <w:bCs/>
          <w:i/>
          <w:iCs/>
          <w:lang w:val="en-US"/>
        </w:rPr>
        <w:t xml:space="preserve"> has dramatically changed the vibe of the area and </w:t>
      </w:r>
      <w:proofErr w:type="gramStart"/>
      <w:r w:rsidRPr="005F39D4">
        <w:rPr>
          <w:bCs/>
          <w:i/>
          <w:iCs/>
          <w:lang w:val="en-US"/>
        </w:rPr>
        <w:t>it's</w:t>
      </w:r>
      <w:proofErr w:type="gramEnd"/>
      <w:r w:rsidRPr="005F39D4">
        <w:rPr>
          <w:bCs/>
          <w:i/>
          <w:iCs/>
          <w:lang w:val="en-US"/>
        </w:rPr>
        <w:t xml:space="preserve"> great to see locals using it as a hang out spot. I would love to see this continue in the central and western parts of Southbank as greenery </w:t>
      </w:r>
      <w:proofErr w:type="gramStart"/>
      <w:r w:rsidRPr="005F39D4">
        <w:rPr>
          <w:bCs/>
          <w:i/>
          <w:iCs/>
          <w:lang w:val="en-US"/>
        </w:rPr>
        <w:t>is highly needed</w:t>
      </w:r>
      <w:proofErr w:type="gramEnd"/>
      <w:r w:rsidRPr="005F39D4">
        <w:rPr>
          <w:bCs/>
          <w:i/>
          <w:iCs/>
          <w:lang w:val="en-US"/>
        </w:rPr>
        <w:t xml:space="preserve"> to break up the density of high apartment buildings.</w:t>
      </w:r>
      <w:r>
        <w:rPr>
          <w:bCs/>
          <w:i/>
          <w:iCs/>
          <w:lang w:val="en-US"/>
        </w:rPr>
        <w:t>”</w:t>
      </w:r>
    </w:p>
    <w:p w:rsidRPr="00790CDE" w:rsidR="00DB491C" w:rsidP="00922372" w:rsidRDefault="00790CDE" w14:paraId="111A64E4" w14:textId="13F648DC">
      <w:pPr>
        <w:rPr>
          <w:bCs/>
          <w:lang w:val="en-US"/>
        </w:rPr>
      </w:pPr>
      <w:r>
        <w:rPr>
          <w:bCs/>
        </w:rPr>
        <w:t>Several submissions re</w:t>
      </w:r>
      <w:r w:rsidR="001A20E6">
        <w:rPr>
          <w:bCs/>
        </w:rPr>
        <w:t>quest</w:t>
      </w:r>
      <w:r w:rsidRPr="00790CDE" w:rsidR="00DB491C">
        <w:rPr>
          <w:bCs/>
        </w:rPr>
        <w:t xml:space="preserve"> </w:t>
      </w:r>
      <w:r w:rsidRPr="001F345A" w:rsidR="00DB491C">
        <w:rPr>
          <w:b/>
        </w:rPr>
        <w:t>park amenities</w:t>
      </w:r>
      <w:r w:rsidRPr="00790CDE" w:rsidR="00DB491C">
        <w:rPr>
          <w:bCs/>
        </w:rPr>
        <w:t xml:space="preserve"> like seating and playground facilities</w:t>
      </w:r>
      <w:r w:rsidRPr="00790CDE" w:rsidR="00DB491C">
        <w:rPr>
          <w:bCs/>
          <w:lang w:val="en-US"/>
        </w:rPr>
        <w:t>​</w:t>
      </w:r>
    </w:p>
    <w:p w:rsidR="00922372" w:rsidP="00440201" w:rsidRDefault="00440201" w14:paraId="1C1ACE82" w14:textId="6AB2A9EE">
      <w:pPr>
        <w:ind w:left="720"/>
        <w:rPr>
          <w:rStyle w:val="ItalicText"/>
        </w:rPr>
      </w:pPr>
      <w:r>
        <w:rPr>
          <w:rStyle w:val="ItalicText"/>
        </w:rPr>
        <w:t>“</w:t>
      </w:r>
      <w:r w:rsidRPr="00440201" w:rsidR="00AD092C">
        <w:rPr>
          <w:rStyle w:val="ItalicText"/>
        </w:rPr>
        <w:t xml:space="preserve">It's great to see new parks and major open space upgrades, but don't forget about upgrading our much-loved local little parks too. I would prefer to see less money allocated to events and community safety officers, and more money allocated to local projects like playgrounds, picnic areas and garden </w:t>
      </w:r>
      <w:proofErr w:type="gramStart"/>
      <w:r w:rsidRPr="00440201" w:rsidR="00AD092C">
        <w:rPr>
          <w:rStyle w:val="ItalicText"/>
        </w:rPr>
        <w:t>beds.</w:t>
      </w:r>
      <w:r>
        <w:rPr>
          <w:rStyle w:val="ItalicText"/>
        </w:rPr>
        <w:t>“</w:t>
      </w:r>
      <w:proofErr w:type="gramEnd"/>
    </w:p>
    <w:p w:rsidR="006474B4" w:rsidP="00440201" w:rsidRDefault="00B40788" w14:paraId="6669A926" w14:textId="30FEEADD">
      <w:pPr>
        <w:ind w:left="720"/>
        <w:rPr>
          <w:rStyle w:val="ItalicText"/>
        </w:rPr>
      </w:pPr>
      <w:r>
        <w:rPr>
          <w:i/>
        </w:rPr>
        <w:t>“</w:t>
      </w:r>
      <w:r w:rsidRPr="006474B4" w:rsidR="006474B4">
        <w:rPr>
          <w:i/>
        </w:rPr>
        <w:t>Docklands </w:t>
      </w:r>
      <w:proofErr w:type="gramStart"/>
      <w:r w:rsidRPr="006474B4" w:rsidR="006474B4">
        <w:rPr>
          <w:i/>
        </w:rPr>
        <w:t>requires</w:t>
      </w:r>
      <w:proofErr w:type="gramEnd"/>
      <w:r w:rsidRPr="006474B4" w:rsidR="006474B4">
        <w:rPr>
          <w:i/>
        </w:rPr>
        <w:t> improved infrastructure for families, including expanded spaces for children, better parks and playgrounds, safer public areas, and more activities for young people. </w:t>
      </w:r>
      <w:r>
        <w:rPr>
          <w:i/>
        </w:rPr>
        <w:t>“</w:t>
      </w:r>
    </w:p>
    <w:p w:rsidRPr="00DB491C" w:rsidR="003F7A37" w:rsidP="003F7A37" w:rsidRDefault="003F7A37" w14:paraId="1B82E09C" w14:textId="76ECF3E7">
      <w:pPr>
        <w:rPr>
          <w:b/>
        </w:rPr>
      </w:pPr>
      <w:r>
        <w:rPr>
          <w:b/>
          <w:bCs/>
        </w:rPr>
        <w:t>Written submissions</w:t>
      </w:r>
    </w:p>
    <w:p w:rsidR="15F9DC73" w:rsidRDefault="025AD4AD" w14:paraId="254B2123" w14:textId="6D0722C6">
      <w:r>
        <w:t xml:space="preserve">17 document submissions reference </w:t>
      </w:r>
      <w:r w:rsidR="005D3B2A">
        <w:rPr>
          <w:b/>
        </w:rPr>
        <w:t>gr</w:t>
      </w:r>
      <w:r w:rsidRPr="7643F155">
        <w:rPr>
          <w:b/>
        </w:rPr>
        <w:t xml:space="preserve">eening and </w:t>
      </w:r>
      <w:r w:rsidRPr="5385528B" w:rsidR="68AD6663">
        <w:rPr>
          <w:b/>
          <w:bCs/>
        </w:rPr>
        <w:t>o</w:t>
      </w:r>
      <w:r w:rsidRPr="5385528B">
        <w:rPr>
          <w:b/>
          <w:bCs/>
        </w:rPr>
        <w:t xml:space="preserve">pen </w:t>
      </w:r>
      <w:r w:rsidRPr="5385528B" w:rsidR="31222618">
        <w:rPr>
          <w:b/>
          <w:bCs/>
        </w:rPr>
        <w:t>s</w:t>
      </w:r>
      <w:r w:rsidRPr="7643F155">
        <w:rPr>
          <w:b/>
        </w:rPr>
        <w:t>paces</w:t>
      </w:r>
      <w:r>
        <w:t xml:space="preserve">. </w:t>
      </w:r>
      <w:r w:rsidR="00514E7D">
        <w:t xml:space="preserve">Most feedback is from </w:t>
      </w:r>
      <w:r w:rsidR="5DD2EFAB">
        <w:t>r</w:t>
      </w:r>
      <w:r w:rsidR="00514E7D">
        <w:t xml:space="preserve">esident </w:t>
      </w:r>
      <w:r w:rsidR="74E536B1">
        <w:t>a</w:t>
      </w:r>
      <w:r w:rsidR="00514E7D">
        <w:t>ssociations</w:t>
      </w:r>
      <w:r w:rsidR="16DAA202">
        <w:t xml:space="preserve">, </w:t>
      </w:r>
      <w:r w:rsidR="79947DEC">
        <w:t xml:space="preserve">with mention to </w:t>
      </w:r>
      <w:r w:rsidR="16DAA202">
        <w:t>specific neighbourhood</w:t>
      </w:r>
      <w:r w:rsidR="072ACE17">
        <w:t xml:space="preserve"> needs</w:t>
      </w:r>
      <w:r w:rsidR="16DAA202">
        <w:t xml:space="preserve">. </w:t>
      </w:r>
      <w:r w:rsidR="156844B6">
        <w:t xml:space="preserve">These associations </w:t>
      </w:r>
      <w:r w:rsidR="3239C970">
        <w:t>consisten</w:t>
      </w:r>
      <w:r w:rsidR="65A2EC5B">
        <w:t xml:space="preserve">tly </w:t>
      </w:r>
      <w:r w:rsidR="156844B6">
        <w:t xml:space="preserve">note the need for more greening and open spaces </w:t>
      </w:r>
      <w:r w:rsidR="28272D74">
        <w:t>to support liveability needs</w:t>
      </w:r>
      <w:r w:rsidR="74565D2B">
        <w:t xml:space="preserve"> as well as suburb-equitable investment</w:t>
      </w:r>
      <w:r w:rsidR="28272D74">
        <w:t xml:space="preserve">. </w:t>
      </w:r>
    </w:p>
    <w:p w:rsidR="15F9DC73" w:rsidP="6CC3C39F" w:rsidRDefault="77A4B30B" w14:paraId="547A7A75" w14:textId="574A371E">
      <w:pPr>
        <w:ind w:left="720"/>
        <w:rPr>
          <w:rFonts w:eastAsia="Arial" w:cs="Arial"/>
          <w:i/>
          <w:szCs w:val="20"/>
        </w:rPr>
      </w:pPr>
      <w:r w:rsidRPr="4F22AA55">
        <w:rPr>
          <w:rFonts w:eastAsia="Arial" w:cs="Arial"/>
          <w:i/>
          <w:color w:val="000000" w:themeColor="text1"/>
          <w:szCs w:val="20"/>
        </w:rPr>
        <w:t>“</w:t>
      </w:r>
      <w:proofErr w:type="gramStart"/>
      <w:r w:rsidRPr="4F22AA55">
        <w:rPr>
          <w:rFonts w:eastAsia="Arial" w:cs="Arial"/>
          <w:i/>
          <w:color w:val="000000" w:themeColor="text1"/>
          <w:szCs w:val="20"/>
        </w:rPr>
        <w:t>Overall</w:t>
      </w:r>
      <w:proofErr w:type="gramEnd"/>
      <w:r w:rsidRPr="4F22AA55">
        <w:rPr>
          <w:rFonts w:eastAsia="Arial" w:cs="Arial"/>
          <w:i/>
          <w:color w:val="000000" w:themeColor="text1"/>
          <w:szCs w:val="20"/>
        </w:rPr>
        <w:t xml:space="preserve"> this budget is heavily CBD and project centric and not evidently </w:t>
      </w:r>
      <w:proofErr w:type="gramStart"/>
      <w:r w:rsidRPr="4F22AA55">
        <w:rPr>
          <w:rFonts w:eastAsia="Arial" w:cs="Arial"/>
          <w:i/>
          <w:color w:val="000000" w:themeColor="text1"/>
          <w:szCs w:val="20"/>
        </w:rPr>
        <w:t>suburb-equitable</w:t>
      </w:r>
      <w:proofErr w:type="gramEnd"/>
      <w:r w:rsidRPr="4F22AA55">
        <w:rPr>
          <w:rFonts w:eastAsia="Arial" w:cs="Arial"/>
          <w:i/>
          <w:color w:val="000000" w:themeColor="text1"/>
          <w:szCs w:val="20"/>
        </w:rPr>
        <w:t>.”</w:t>
      </w:r>
    </w:p>
    <w:p w:rsidR="6CC3C39F" w:rsidP="049DFFF1" w:rsidRDefault="041EB90B" w14:paraId="0520C42C" w14:textId="299A73BF">
      <w:pPr>
        <w:ind w:left="720"/>
        <w:rPr>
          <w:rFonts w:eastAsia="Arial" w:cs="Arial"/>
          <w:i/>
          <w:szCs w:val="20"/>
        </w:rPr>
      </w:pPr>
      <w:r w:rsidRPr="4F22AA55">
        <w:rPr>
          <w:rFonts w:eastAsia="Arial" w:cs="Arial"/>
          <w:i/>
        </w:rPr>
        <w:t>“The Fawkner Park precinct is one of Victoria’s most densely populated inner-city areas. It is served by a single major park guided by a 20-year-old master plan.</w:t>
      </w:r>
      <w:r w:rsidRPr="4F22AA55" w:rsidR="38AC4FAF">
        <w:rPr>
          <w:rFonts w:eastAsia="Arial" w:cs="Arial"/>
          <w:i/>
          <w:iCs/>
          <w:szCs w:val="20"/>
        </w:rPr>
        <w:t xml:space="preserve"> </w:t>
      </w:r>
      <w:r w:rsidRPr="4F22AA55">
        <w:rPr>
          <w:rFonts w:eastAsia="Arial" w:cs="Arial"/>
          <w:i/>
        </w:rPr>
        <w:t>The Draft Budget 2026–27 includes named capital commitments in many inner-city precincts, but none for Fawkner Park, the South Yarra Senior Citizens’ Centre, or postcode 3004.”</w:t>
      </w:r>
    </w:p>
    <w:p w:rsidR="003F7A37" w:rsidRDefault="6EB8BBE5" w14:paraId="2E8E4427" w14:textId="30CF9F9F">
      <w:r>
        <w:t>A local resident association</w:t>
      </w:r>
      <w:r w:rsidR="2AD5950E">
        <w:t xml:space="preserve"> said as </w:t>
      </w:r>
      <w:proofErr w:type="gramStart"/>
      <w:r w:rsidR="2AD5950E">
        <w:t>the majority of</w:t>
      </w:r>
      <w:proofErr w:type="gramEnd"/>
      <w:r w:rsidR="2AD5950E">
        <w:t xml:space="preserve"> Docklands consists of high-rise apartments and commercial office buildings, it is critical our focus be placed on greening any remaining open space, pocket parks, footpaths, promenades, river frontage, balconies and rooftops.</w:t>
      </w:r>
    </w:p>
    <w:p w:rsidR="2AD5950E" w:rsidP="4034CA6D" w:rsidRDefault="2AD5950E" w14:paraId="691DE196" w14:textId="489A4E44">
      <w:pPr>
        <w:ind w:left="720"/>
        <w:rPr>
          <w:i/>
          <w:iCs/>
        </w:rPr>
      </w:pPr>
      <w:r w:rsidRPr="4034CA6D">
        <w:rPr>
          <w:i/>
          <w:iCs/>
        </w:rPr>
        <w:t>“</w:t>
      </w:r>
      <w:r w:rsidRPr="4034CA6D">
        <w:rPr>
          <w:i/>
          <w:iCs/>
          <w:color w:val="000000" w:themeColor="text1"/>
        </w:rPr>
        <w:t>Greening is proven to increase biodiversity, contribute to the overall health of urban ecosystems, provide ecological value, assist in heat reduction (canopy cover/shade), improve air quality by filtering pollution and create a sense of place for residents and visitors alike.”</w:t>
      </w:r>
    </w:p>
    <w:p w:rsidR="15F9DC73" w:rsidP="0257CC29" w:rsidRDefault="7F6B3FD3" w14:paraId="18EC8964" w14:textId="2DA05286">
      <w:pPr>
        <w:rPr>
          <w:rFonts w:eastAsia="Arial" w:cs="Arial"/>
          <w:i/>
          <w:iCs/>
        </w:rPr>
      </w:pPr>
      <w:r>
        <w:t>Other s</w:t>
      </w:r>
      <w:r w:rsidR="74B9FEA5">
        <w:t>ubmissions speak to the need for</w:t>
      </w:r>
      <w:r w:rsidR="16DAA202">
        <w:t xml:space="preserve"> </w:t>
      </w:r>
      <w:r w:rsidR="74B9FEA5">
        <w:t xml:space="preserve">more greening in growth areas like West Melbourne and Docklands as well as the </w:t>
      </w:r>
      <w:r w:rsidR="721F999C">
        <w:t xml:space="preserve">desire for </w:t>
      </w:r>
      <w:r w:rsidR="74B9FEA5">
        <w:t xml:space="preserve">Greenline </w:t>
      </w:r>
      <w:r w:rsidR="5146E1A9">
        <w:t>to continue</w:t>
      </w:r>
      <w:r w:rsidR="5CB7ABC4">
        <w:t xml:space="preserve"> inclusive of making the floating wetlands trial permanent</w:t>
      </w:r>
      <w:r w:rsidR="74B9FEA5">
        <w:t>.</w:t>
      </w:r>
    </w:p>
    <w:p w:rsidRPr="00BB7483" w:rsidR="621B55E3" w:rsidP="0257CC29" w:rsidRDefault="2C04C81B" w14:paraId="6832EC96" w14:textId="146BFADA">
      <w:pPr>
        <w:ind w:left="720"/>
        <w:rPr>
          <w:i/>
          <w:iCs/>
        </w:rPr>
      </w:pPr>
      <w:r w:rsidRPr="0257CC29">
        <w:rPr>
          <w:i/>
          <w:iCs/>
          <w:color w:val="000000" w:themeColor="text1"/>
        </w:rPr>
        <w:t>“It is good to see the Greenline coming along the Birrarung, and with almost 1km of Birrarung frontage in Westgate Park, we hope to be included in Council’s deliberations.”</w:t>
      </w:r>
    </w:p>
    <w:p w:rsidR="36A7A3FA" w:rsidP="5C276E7D" w:rsidRDefault="7C327105" w14:paraId="5A76E244" w14:textId="1D5F4AE8">
      <w:pPr>
        <w:rPr>
          <w:color w:val="000000" w:themeColor="text1"/>
        </w:rPr>
      </w:pPr>
      <w:r w:rsidRPr="173DB618">
        <w:rPr>
          <w:color w:val="000000" w:themeColor="text1"/>
        </w:rPr>
        <w:t>A</w:t>
      </w:r>
      <w:r w:rsidRPr="696FA5BF" w:rsidR="71C6B0D6">
        <w:rPr>
          <w:color w:val="000000" w:themeColor="text1"/>
        </w:rPr>
        <w:t>nother local resident group</w:t>
      </w:r>
      <w:r w:rsidRPr="5C276E7D" w:rsidR="36A7A3FA">
        <w:rPr>
          <w:color w:val="000000" w:themeColor="text1"/>
        </w:rPr>
        <w:t xml:space="preserve"> said </w:t>
      </w:r>
      <w:r w:rsidRPr="696FA5BF" w:rsidR="68E52222">
        <w:rPr>
          <w:color w:val="000000" w:themeColor="text1"/>
        </w:rPr>
        <w:t>prior</w:t>
      </w:r>
      <w:r w:rsidRPr="696FA5BF" w:rsidR="396D6EF0">
        <w:rPr>
          <w:color w:val="000000" w:themeColor="text1"/>
        </w:rPr>
        <w:t>i</w:t>
      </w:r>
      <w:r w:rsidRPr="696FA5BF" w:rsidR="35A9F243">
        <w:rPr>
          <w:color w:val="000000" w:themeColor="text1"/>
        </w:rPr>
        <w:t>ti</w:t>
      </w:r>
      <w:r w:rsidRPr="696FA5BF" w:rsidR="396D6EF0">
        <w:rPr>
          <w:color w:val="000000" w:themeColor="text1"/>
        </w:rPr>
        <w:t>sing</w:t>
      </w:r>
      <w:r w:rsidRPr="5C276E7D" w:rsidR="13E04E5C">
        <w:rPr>
          <w:color w:val="000000" w:themeColor="text1"/>
        </w:rPr>
        <w:t xml:space="preserve"> a </w:t>
      </w:r>
      <w:r w:rsidRPr="5C276E7D" w:rsidR="36A7A3FA">
        <w:rPr>
          <w:color w:val="000000" w:themeColor="text1"/>
        </w:rPr>
        <w:t xml:space="preserve">greening project along this part of West Melbourne </w:t>
      </w:r>
      <w:r w:rsidRPr="5C276E7D" w:rsidR="02D8D3AC">
        <w:rPr>
          <w:color w:val="000000" w:themeColor="text1"/>
        </w:rPr>
        <w:t xml:space="preserve">should be considered. </w:t>
      </w:r>
      <w:r w:rsidRPr="31479722" w:rsidR="6AC98F6E">
        <w:rPr>
          <w:color w:val="000000" w:themeColor="text1"/>
        </w:rPr>
        <w:t>The</w:t>
      </w:r>
      <w:r w:rsidRPr="5C276E7D" w:rsidR="02D8D3AC">
        <w:rPr>
          <w:color w:val="000000" w:themeColor="text1"/>
        </w:rPr>
        <w:t xml:space="preserve"> feedback is supported by 61 residents who are named in the s</w:t>
      </w:r>
      <w:r w:rsidRPr="5C276E7D" w:rsidR="5D8F07FD">
        <w:rPr>
          <w:color w:val="000000" w:themeColor="text1"/>
        </w:rPr>
        <w:t xml:space="preserve">ubmission. </w:t>
      </w:r>
    </w:p>
    <w:p w:rsidR="58B6DB03" w:rsidP="5C276E7D" w:rsidRDefault="58B6DB03" w14:paraId="058C8D72" w14:textId="26BD359E">
      <w:pPr>
        <w:ind w:left="720"/>
        <w:rPr>
          <w:i/>
          <w:iCs/>
          <w:color w:val="000000" w:themeColor="text1"/>
        </w:rPr>
      </w:pPr>
      <w:r w:rsidRPr="5C276E7D">
        <w:rPr>
          <w:i/>
          <w:iCs/>
          <w:color w:val="000000" w:themeColor="text1"/>
        </w:rPr>
        <w:t xml:space="preserve">“Growing a garden city at scale is a priority area for council, </w:t>
      </w:r>
      <w:proofErr w:type="gramStart"/>
      <w:r w:rsidRPr="5C276E7D">
        <w:rPr>
          <w:i/>
          <w:iCs/>
          <w:color w:val="000000" w:themeColor="text1"/>
        </w:rPr>
        <w:t>in order to</w:t>
      </w:r>
      <w:proofErr w:type="gramEnd"/>
      <w:r w:rsidRPr="5C276E7D">
        <w:rPr>
          <w:i/>
          <w:iCs/>
          <w:color w:val="000000" w:themeColor="text1"/>
        </w:rPr>
        <w:t xml:space="preserve"> improve liveability now and into the future. Stanley Street was identified for greening in council’s Light Touch Review (2024) and West Melbourne Structure Plan (2018). With a mix of long-term residents and an influx of new residents attracted to West Melbourne’s convenience (walk score 89/100), Stanley Street is in immediate need of green space to serve all residents and workers. Stanley Street West Melbourne is undergoing a rapid transformation. At a conservative estimate, over 1,000 additional residents will be moving into 0.12km2 of West Melbourne.”</w:t>
      </w:r>
    </w:p>
    <w:p w:rsidRPr="00615B9E" w:rsidR="00933DE3" w:rsidP="00933DE3" w:rsidRDefault="00CB1FE4" w14:paraId="3C4E62EC" w14:textId="2A166B7B">
      <w:pPr>
        <w:rPr>
          <w:b/>
          <w:bCs/>
        </w:rPr>
      </w:pPr>
      <w:r>
        <w:rPr>
          <w:b/>
          <w:bCs/>
        </w:rPr>
        <w:t>Youth workshop</w:t>
      </w:r>
      <w:r w:rsidRPr="00615B9E" w:rsidR="00933DE3">
        <w:rPr>
          <w:b/>
          <w:bCs/>
          <w:i/>
          <w:iCs/>
        </w:rPr>
        <w:t> </w:t>
      </w:r>
      <w:r w:rsidRPr="00615B9E" w:rsidR="00933DE3">
        <w:rPr>
          <w:b/>
          <w:bCs/>
        </w:rPr>
        <w:t> </w:t>
      </w:r>
    </w:p>
    <w:p w:rsidRPr="00034CD6" w:rsidR="00034CD6" w:rsidP="00933DE3" w:rsidRDefault="00034CD6" w14:paraId="652E9FFD" w14:textId="70ED97A3">
      <w:r>
        <w:t xml:space="preserve">Attendees at the </w:t>
      </w:r>
      <w:r w:rsidR="2942C623">
        <w:t>y</w:t>
      </w:r>
      <w:r w:rsidR="00CB1FE4">
        <w:t>outh workshop</w:t>
      </w:r>
      <w:r>
        <w:t xml:space="preserve"> felt that a</w:t>
      </w:r>
      <w:r w:rsidRPr="23AA107E">
        <w:t>ccess to green areas, city parks, and natural spaces was a strong priority, described as critical for wellbeing, reflection, and connection. This balance contributed to the city feeling vibrant without being overwhelming.</w:t>
      </w:r>
    </w:p>
    <w:p w:rsidR="00933DE3" w:rsidP="0040759E" w:rsidRDefault="00933DE3" w14:paraId="2635D911" w14:textId="77777777">
      <w:pPr>
        <w:ind w:left="720"/>
      </w:pPr>
      <w:r w:rsidRPr="00D13E88">
        <w:rPr>
          <w:i/>
          <w:iCs/>
          <w:lang w:val="en-US"/>
        </w:rPr>
        <w:t>“I like the investment in green space and city development, but </w:t>
      </w:r>
      <w:proofErr w:type="gramStart"/>
      <w:r w:rsidRPr="00D13E88">
        <w:rPr>
          <w:i/>
          <w:iCs/>
          <w:lang w:val="en-US"/>
        </w:rPr>
        <w:t>I think more focus</w:t>
      </w:r>
      <w:proofErr w:type="gramEnd"/>
      <w:r w:rsidRPr="00D13E88">
        <w:rPr>
          <w:i/>
          <w:iCs/>
          <w:lang w:val="en-US"/>
        </w:rPr>
        <w:t> </w:t>
      </w:r>
      <w:proofErr w:type="gramStart"/>
      <w:r w:rsidRPr="00D13E88">
        <w:rPr>
          <w:i/>
          <w:iCs/>
          <w:lang w:val="en-US"/>
        </w:rPr>
        <w:t>is needed</w:t>
      </w:r>
      <w:proofErr w:type="gramEnd"/>
      <w:r w:rsidRPr="00D13E88">
        <w:rPr>
          <w:i/>
          <w:iCs/>
          <w:lang w:val="en-US"/>
        </w:rPr>
        <w:t xml:space="preserve"> on long-term maintenance and accessibility. For young people, </w:t>
      </w:r>
      <w:proofErr w:type="gramStart"/>
      <w:r w:rsidRPr="00D13E88">
        <w:rPr>
          <w:i/>
          <w:iCs/>
          <w:lang w:val="en-US"/>
        </w:rPr>
        <w:t>it's</w:t>
      </w:r>
      <w:proofErr w:type="gramEnd"/>
      <w:r w:rsidRPr="00D13E88">
        <w:rPr>
          <w:i/>
          <w:iCs/>
          <w:lang w:val="en-US"/>
        </w:rPr>
        <w:t> not just about having these spaces, but whether </w:t>
      </w:r>
      <w:proofErr w:type="gramStart"/>
      <w:r w:rsidRPr="00D13E88">
        <w:rPr>
          <w:i/>
          <w:iCs/>
          <w:lang w:val="en-US"/>
        </w:rPr>
        <w:t>they’re</w:t>
      </w:r>
      <w:proofErr w:type="gramEnd"/>
      <w:r w:rsidRPr="00D13E88">
        <w:rPr>
          <w:i/>
          <w:iCs/>
          <w:lang w:val="en-US"/>
        </w:rPr>
        <w:t> inclusive, affordable, and </w:t>
      </w:r>
      <w:proofErr w:type="gramStart"/>
      <w:r w:rsidRPr="00D13E88">
        <w:rPr>
          <w:i/>
          <w:iCs/>
          <w:lang w:val="en-US"/>
        </w:rPr>
        <w:t>actually support</w:t>
      </w:r>
      <w:proofErr w:type="gramEnd"/>
      <w:r w:rsidRPr="00D13E88">
        <w:rPr>
          <w:i/>
          <w:iCs/>
          <w:lang w:val="en-US"/>
        </w:rPr>
        <w:t> our day-to-day lives and future opportunities</w:t>
      </w:r>
      <w:proofErr w:type="gramStart"/>
      <w:r w:rsidRPr="00D13E88">
        <w:rPr>
          <w:i/>
          <w:iCs/>
          <w:lang w:val="en-US"/>
        </w:rPr>
        <w:t>”.</w:t>
      </w:r>
      <w:proofErr w:type="gramEnd"/>
      <w:r w:rsidRPr="00D13E88">
        <w:rPr>
          <w:i/>
          <w:iCs/>
          <w:lang w:val="en-US"/>
        </w:rPr>
        <w:t> </w:t>
      </w:r>
      <w:r w:rsidRPr="00D13E88">
        <w:t> </w:t>
      </w:r>
    </w:p>
    <w:p w:rsidRPr="00D84F67" w:rsidR="00F7475A" w:rsidP="0040759E" w:rsidRDefault="00F7475A" w14:paraId="453E070A" w14:textId="77777777">
      <w:pPr>
        <w:ind w:left="720"/>
        <w:rPr>
          <w:b/>
          <w:bCs/>
        </w:rPr>
      </w:pPr>
      <w:r w:rsidRPr="00615B9E">
        <w:rPr>
          <w:i/>
          <w:iCs/>
        </w:rPr>
        <w:t>“I think in the </w:t>
      </w:r>
      <w:proofErr w:type="gramStart"/>
      <w:r w:rsidRPr="00615B9E">
        <w:rPr>
          <w:i/>
          <w:iCs/>
        </w:rPr>
        <w:t>City</w:t>
      </w:r>
      <w:proofErr w:type="gramEnd"/>
      <w:r w:rsidRPr="00615B9E">
        <w:rPr>
          <w:i/>
          <w:iCs/>
        </w:rPr>
        <w:t>, what is most important to me is having freedom. Freedom to study, work, play, eat, etc, and having appropriate spaces to be able to do </w:t>
      </w:r>
      <w:proofErr w:type="gramStart"/>
      <w:r w:rsidRPr="00615B9E">
        <w:rPr>
          <w:i/>
          <w:iCs/>
        </w:rPr>
        <w:t>all of</w:t>
      </w:r>
      <w:proofErr w:type="gramEnd"/>
      <w:r w:rsidRPr="00615B9E">
        <w:rPr>
          <w:i/>
          <w:iCs/>
        </w:rPr>
        <w:t> those things here”. </w:t>
      </w:r>
      <w:r w:rsidRPr="00870A95">
        <w:t> </w:t>
      </w:r>
    </w:p>
    <w:p w:rsidR="003F7A37" w:rsidP="003F7A37" w:rsidRDefault="003F7A37" w14:paraId="2C0DFE8E" w14:textId="77777777">
      <w:pPr>
        <w:rPr>
          <w:b/>
          <w:bCs/>
        </w:rPr>
      </w:pPr>
      <w:r>
        <w:rPr>
          <w:b/>
          <w:bCs/>
        </w:rPr>
        <w:t>Listening posts</w:t>
      </w:r>
    </w:p>
    <w:p w:rsidR="00C82BDD" w:rsidP="003F7A37" w:rsidRDefault="00C82BDD" w14:paraId="1187659C" w14:textId="41A9B7D0">
      <w:r>
        <w:t>A</w:t>
      </w:r>
      <w:r w:rsidR="6F1C39B3">
        <w:t>round</w:t>
      </w:r>
      <w:r>
        <w:t xml:space="preserve"> 45 people raised parks, open space provision and greening at listening posts. This was most dominant at </w:t>
      </w:r>
      <w:r w:rsidR="00AB5D09">
        <w:t>the</w:t>
      </w:r>
      <w:r>
        <w:t xml:space="preserve"> North Melbourne, </w:t>
      </w:r>
      <w:r w:rsidR="00AB5D09">
        <w:t>Kensington,</w:t>
      </w:r>
      <w:r>
        <w:t xml:space="preserve"> </w:t>
      </w:r>
      <w:r w:rsidR="00AB5D09">
        <w:t>City Square and Southbank listening posts</w:t>
      </w:r>
      <w:r w:rsidR="00BD32D2">
        <w:t xml:space="preserve">. </w:t>
      </w:r>
      <w:r w:rsidRPr="007F5A48" w:rsidR="007F5A48">
        <w:t>Strong desire for more trees, parks, playgrounds and green space to support liveability, families and higher density living.</w:t>
      </w:r>
    </w:p>
    <w:p w:rsidRPr="00C577C9" w:rsidR="008429E5" w:rsidP="003F7A37" w:rsidRDefault="007F5A48" w14:paraId="78D877C9" w14:textId="7AFE6529">
      <w:r>
        <w:t>C</w:t>
      </w:r>
      <w:r w:rsidRPr="008429E5" w:rsidR="008429E5">
        <w:t>ommentary often refers to specific projects in neighbourhoods</w:t>
      </w:r>
      <w:r>
        <w:t xml:space="preserve"> like revitalising the Moonee Ponds Creek trail</w:t>
      </w:r>
      <w:r w:rsidR="001378DA">
        <w:t>, greening the marina areas around the Docklands, improving parks in North Melbourne</w:t>
      </w:r>
      <w:r>
        <w:t xml:space="preserve"> or </w:t>
      </w:r>
      <w:r w:rsidR="00AD1FFA">
        <w:t xml:space="preserve">providing open space in Southbank to support high density living. </w:t>
      </w:r>
    </w:p>
    <w:p w:rsidRPr="00D84F67" w:rsidR="00D84F67" w:rsidP="00F7475A" w:rsidRDefault="0056243C" w14:paraId="580838AB" w14:textId="43C5896E">
      <w:pPr>
        <w:pStyle w:val="Heading2"/>
        <w:rPr>
          <w:rFonts w:hint="eastAsia"/>
        </w:rPr>
      </w:pPr>
      <w:bookmarkStart w:name="_Toc229760360" w:id="16"/>
      <w:r>
        <w:t>Transport</w:t>
      </w:r>
      <w:bookmarkEnd w:id="16"/>
    </w:p>
    <w:p w:rsidRPr="00485434" w:rsidR="00485434" w:rsidP="00EC7181" w:rsidRDefault="00485434" w14:paraId="4509946D" w14:textId="0ED460AA">
      <w:pPr>
        <w:rPr>
          <w:b/>
          <w:bCs/>
        </w:rPr>
      </w:pPr>
      <w:r w:rsidRPr="00485434">
        <w:rPr>
          <w:b/>
          <w:bCs/>
        </w:rPr>
        <w:t xml:space="preserve">Participate Melbourne </w:t>
      </w:r>
      <w:r w:rsidRPr="000A28EA" w:rsidR="00787D85">
        <w:rPr>
          <w:b/>
          <w:bCs/>
        </w:rPr>
        <w:t>submissions</w:t>
      </w:r>
    </w:p>
    <w:p w:rsidR="00EC7181" w:rsidP="00EC7181" w:rsidRDefault="00EC7181" w14:paraId="7B6666CC" w14:textId="29C628DC">
      <w:pPr>
        <w:rPr>
          <w:lang w:val="en-US"/>
        </w:rPr>
      </w:pPr>
      <w:r w:rsidRPr="00EC7181">
        <w:t>There are 2</w:t>
      </w:r>
      <w:r w:rsidR="00080A6E">
        <w:t>4</w:t>
      </w:r>
      <w:r w:rsidRPr="00EC7181">
        <w:t xml:space="preserve"> submissions about creating </w:t>
      </w:r>
      <w:r w:rsidRPr="003A2FD2">
        <w:rPr>
          <w:b/>
          <w:bCs/>
        </w:rPr>
        <w:t>pedestrian friendly streets</w:t>
      </w:r>
      <w:r w:rsidRPr="00EC7181">
        <w:t xml:space="preserve">. Most of these are from people connected with the CBD. </w:t>
      </w:r>
    </w:p>
    <w:p w:rsidRPr="003B063C" w:rsidR="00254B09" w:rsidP="003B063C" w:rsidRDefault="00254B09" w14:paraId="174EE63F" w14:textId="34FDAC11">
      <w:pPr>
        <w:ind w:left="720"/>
        <w:rPr>
          <w:i/>
          <w:iCs/>
          <w:lang w:val="en-US"/>
        </w:rPr>
      </w:pPr>
      <w:r w:rsidRPr="003B063C">
        <w:rPr>
          <w:i/>
          <w:iCs/>
        </w:rPr>
        <w:t>I am very supportive of the pedestrian first nature of 26-27 budget. A city is for people. The very essence of an activity hub which should be walkable and accessible for all. A city should be designed to cater for the most vulnerable. </w:t>
      </w:r>
    </w:p>
    <w:p w:rsidRPr="00EC7181" w:rsidR="00B670F0" w:rsidP="003B063C" w:rsidRDefault="00B670F0" w14:paraId="0B1B905A" w14:textId="7043945D">
      <w:pPr>
        <w:ind w:left="720"/>
        <w:rPr>
          <w:i/>
          <w:iCs/>
          <w:lang w:val="en-US"/>
        </w:rPr>
      </w:pPr>
      <w:r w:rsidRPr="00B670F0">
        <w:rPr>
          <w:i/>
          <w:iCs/>
        </w:rPr>
        <w:t>As a student, I rely a lot on walking, public transport, and occasionally cycling to get around. Having safer, more accessible streets makes a big difference to my </w:t>
      </w:r>
      <w:r w:rsidRPr="00B670F0" w:rsidR="003B063C">
        <w:rPr>
          <w:i/>
          <w:iCs/>
        </w:rPr>
        <w:t>day-to-day</w:t>
      </w:r>
      <w:r w:rsidRPr="00B670F0">
        <w:rPr>
          <w:i/>
          <w:iCs/>
        </w:rPr>
        <w:t> life especially around busy areas where cars currently dominate. </w:t>
      </w:r>
      <w:r w:rsidRPr="00B670F0">
        <w:rPr>
          <w:i/>
          <w:iCs/>
        </w:rPr>
        <w:br/>
      </w:r>
      <w:r w:rsidRPr="00B670F0">
        <w:rPr>
          <w:i/>
          <w:iCs/>
        </w:rPr>
        <w:t> </w:t>
      </w:r>
      <w:r w:rsidRPr="00B670F0">
        <w:rPr>
          <w:i/>
          <w:iCs/>
        </w:rPr>
        <w:br/>
      </w:r>
      <w:r w:rsidRPr="00B670F0">
        <w:rPr>
          <w:i/>
          <w:iCs/>
        </w:rPr>
        <w:t>I think continuing to invest in pedestrian-friendly streets (like wider footpaths and more car-free areas) will make the city feel safer, more enjoyable, and more “Melbourne.” It also makes it easier for students and younger people, who often don’t drive, to get around.</w:t>
      </w:r>
    </w:p>
    <w:p w:rsidRPr="00AE4694" w:rsidR="00AE4694" w:rsidP="00AE4694" w:rsidRDefault="00AE4694" w14:paraId="35E9A937" w14:textId="4069264E">
      <w:pPr>
        <w:rPr>
          <w:lang w:val="en-US"/>
        </w:rPr>
      </w:pPr>
      <w:r w:rsidRPr="00AE4694">
        <w:t xml:space="preserve">32 submissions reference </w:t>
      </w:r>
      <w:r w:rsidRPr="003A2FD2">
        <w:rPr>
          <w:b/>
          <w:bCs/>
        </w:rPr>
        <w:t>bike lanes</w:t>
      </w:r>
      <w:r w:rsidRPr="00AE4694">
        <w:t>. Most of these</w:t>
      </w:r>
      <w:r w:rsidR="00432069">
        <w:t xml:space="preserve"> are supportive,</w:t>
      </w:r>
      <w:r w:rsidRPr="00AE4694">
        <w:t xml:space="preserve"> call</w:t>
      </w:r>
      <w:r w:rsidR="00432069">
        <w:t>ing</w:t>
      </w:r>
      <w:r w:rsidRPr="00AE4694">
        <w:t xml:space="preserve"> for greater</w:t>
      </w:r>
      <w:r w:rsidR="003B063C">
        <w:t xml:space="preserve"> </w:t>
      </w:r>
      <w:r w:rsidRPr="00AE4694">
        <w:t xml:space="preserve">investment in cycling infrastructure </w:t>
      </w:r>
    </w:p>
    <w:p w:rsidRPr="0056243C" w:rsidR="00524A29" w:rsidP="00EF73D4" w:rsidRDefault="00440201" w14:paraId="291F0517" w14:textId="17AFBD59">
      <w:pPr>
        <w:ind w:left="720"/>
        <w:rPr>
          <w:i/>
          <w:iCs/>
        </w:rPr>
      </w:pPr>
      <w:r>
        <w:rPr>
          <w:i/>
          <w:iCs/>
        </w:rPr>
        <w:t>“</w:t>
      </w:r>
      <w:r w:rsidRPr="0056243C" w:rsidR="00524A29">
        <w:rPr>
          <w:i/>
          <w:iCs/>
        </w:rPr>
        <w:t>It’s fantastic to see funding for the Queensberry St and Rathdowne St cycling lanes implementation in the 2026-27 budget. The Queens Bridge St and Flinders St cycling lanes consultation listed on the agenda is also great, but would love to see them happen sooner, particularly given the current oil crisis and the need to rapidly decarbonise our transport amid global heating. There should also be more funding for bicycle hoops and bike self-service stations (Fitzroy/Collingwood have 5 whereas Carlton has only 2 and they’re both based in the </w:t>
      </w:r>
      <w:proofErr w:type="spellStart"/>
      <w:r w:rsidRPr="0056243C" w:rsidR="00524A29">
        <w:rPr>
          <w:i/>
          <w:iCs/>
        </w:rPr>
        <w:t>unimelb</w:t>
      </w:r>
      <w:proofErr w:type="spellEnd"/>
      <w:r w:rsidRPr="0056243C" w:rsidR="00524A29">
        <w:rPr>
          <w:i/>
          <w:iCs/>
        </w:rPr>
        <w:t> precinct.</w:t>
      </w:r>
      <w:r w:rsidR="003B063C">
        <w:rPr>
          <w:i/>
          <w:iCs/>
        </w:rPr>
        <w:t>”</w:t>
      </w:r>
    </w:p>
    <w:p w:rsidRPr="0056243C" w:rsidR="0087330E" w:rsidP="00EF73D4" w:rsidRDefault="003B063C" w14:paraId="1C2990F9" w14:textId="010B38C7">
      <w:pPr>
        <w:ind w:left="720"/>
        <w:rPr>
          <w:i/>
          <w:iCs/>
        </w:rPr>
      </w:pPr>
      <w:r>
        <w:rPr>
          <w:i/>
          <w:iCs/>
        </w:rPr>
        <w:t>“T</w:t>
      </w:r>
      <w:r w:rsidRPr="0056243C" w:rsidR="0087330E">
        <w:rPr>
          <w:i/>
          <w:iCs/>
        </w:rPr>
        <w:t>here needs to be more accessible transport to address concerns of those with mobility issues. Alternatively, people arriving </w:t>
      </w:r>
      <w:proofErr w:type="gramStart"/>
      <w:r w:rsidRPr="0056243C" w:rsidR="0087330E">
        <w:rPr>
          <w:i/>
          <w:iCs/>
        </w:rPr>
        <w:t>into</w:t>
      </w:r>
      <w:proofErr w:type="gramEnd"/>
      <w:r w:rsidRPr="0056243C" w:rsidR="0087330E">
        <w:rPr>
          <w:i/>
          <w:iCs/>
        </w:rPr>
        <w:t> the city should be able to safely navigate it via bicycle. More bike lanes enable people to traverse the city quickly - this will only happen at scale if people feel safe to do so.</w:t>
      </w:r>
      <w:r>
        <w:rPr>
          <w:i/>
          <w:iCs/>
        </w:rPr>
        <w:t>”</w:t>
      </w:r>
    </w:p>
    <w:p w:rsidRPr="00AE4694" w:rsidR="00524A29" w:rsidP="00EF73D4" w:rsidRDefault="003B063C" w14:paraId="57D6C487" w14:textId="481C19E3">
      <w:pPr>
        <w:ind w:left="720"/>
        <w:rPr>
          <w:i/>
          <w:iCs/>
          <w:lang w:val="en-US"/>
        </w:rPr>
      </w:pPr>
      <w:r>
        <w:rPr>
          <w:i/>
          <w:iCs/>
        </w:rPr>
        <w:t>“</w:t>
      </w:r>
      <w:r w:rsidRPr="0056243C" w:rsidR="002061D1">
        <w:rPr>
          <w:i/>
          <w:iCs/>
        </w:rPr>
        <w:t>To make Melbourne a world-class city, we must move away from painted lanes toward high-quality, physically protected bike lanes. Taking inspiration from Scandinavian cities like Copenhagen, we need infrastructure that treats cycling as serious transport. Crucially, separate lanes keep car traffic moving unimpeded by bicycles, which reduces friction and makes the commute safer and more predictable for everyone.</w:t>
      </w:r>
      <w:r>
        <w:rPr>
          <w:i/>
          <w:iCs/>
        </w:rPr>
        <w:t>”</w:t>
      </w:r>
    </w:p>
    <w:p w:rsidR="003B063C" w:rsidP="00AE4694" w:rsidRDefault="00D50AAB" w14:paraId="765D5E92" w14:textId="2F19D2D9">
      <w:r>
        <w:t>However,</w:t>
      </w:r>
      <w:r w:rsidR="00432069">
        <w:t xml:space="preserve"> a small </w:t>
      </w:r>
      <w:r w:rsidR="0032654A">
        <w:t>number</w:t>
      </w:r>
      <w:r w:rsidR="00432069">
        <w:t xml:space="preserve"> of submissions were opposed to </w:t>
      </w:r>
      <w:r w:rsidR="0032654A">
        <w:t xml:space="preserve">new and existing </w:t>
      </w:r>
      <w:r w:rsidRPr="003A2FD2" w:rsidR="0032654A">
        <w:rPr>
          <w:b/>
          <w:bCs/>
        </w:rPr>
        <w:t>bike lanes</w:t>
      </w:r>
      <w:r w:rsidR="0032654A">
        <w:t xml:space="preserve">, </w:t>
      </w:r>
      <w:r w:rsidR="009B2557">
        <w:t>exp</w:t>
      </w:r>
      <w:r w:rsidR="007B7F42">
        <w:t>ressing a perception that they are underutilised</w:t>
      </w:r>
    </w:p>
    <w:p w:rsidRPr="00D153BB" w:rsidR="003B063C" w:rsidP="00D153BB" w:rsidRDefault="004759D0" w14:paraId="0C2DE26C" w14:textId="7AB9C591">
      <w:pPr>
        <w:ind w:left="720"/>
        <w:rPr>
          <w:i/>
          <w:iCs/>
        </w:rPr>
      </w:pPr>
      <w:r>
        <w:rPr>
          <w:i/>
          <w:iCs/>
        </w:rPr>
        <w:t>”</w:t>
      </w:r>
      <w:r w:rsidRPr="00D50AAB">
        <w:rPr>
          <w:i/>
          <w:iCs/>
        </w:rPr>
        <w:t xml:space="preserve"> Please</w:t>
      </w:r>
      <w:r w:rsidRPr="00D50AAB" w:rsidR="004E5C25">
        <w:rPr>
          <w:i/>
          <w:iCs/>
        </w:rPr>
        <w:t> don't destroy anymore roads with giant bike lanes. The bike lanes are massively </w:t>
      </w:r>
      <w:r w:rsidRPr="00D50AAB" w:rsidR="00D153BB">
        <w:rPr>
          <w:i/>
          <w:iCs/>
        </w:rPr>
        <w:t>underutilised</w:t>
      </w:r>
      <w:r w:rsidRPr="00D50AAB" w:rsidR="004E5C25">
        <w:rPr>
          <w:i/>
          <w:iCs/>
        </w:rPr>
        <w:t> whilst roads are always congested.  They do not need to be so wide and never should have been built on top of car lanes. They're now a blight on our city.</w:t>
      </w:r>
      <w:r w:rsidR="00D153BB">
        <w:rPr>
          <w:i/>
          <w:iCs/>
        </w:rPr>
        <w:t>”</w:t>
      </w:r>
    </w:p>
    <w:p w:rsidRPr="00A82FFF" w:rsidR="00AE4694" w:rsidP="00AE4694" w:rsidRDefault="00AE4694" w14:paraId="5368D66E" w14:textId="6A6C9AD4">
      <w:pPr>
        <w:rPr>
          <w:lang w:val="en-US"/>
        </w:rPr>
      </w:pPr>
      <w:r w:rsidRPr="00A82FFF">
        <w:t xml:space="preserve">There are around 20 submissions referring to various </w:t>
      </w:r>
      <w:r w:rsidRPr="00106BE5">
        <w:rPr>
          <w:b/>
          <w:bCs/>
        </w:rPr>
        <w:t>public transport</w:t>
      </w:r>
      <w:r w:rsidR="00106BE5">
        <w:t xml:space="preserve"> issues</w:t>
      </w:r>
      <w:r w:rsidRPr="00A82FFF" w:rsidR="00794243">
        <w:t xml:space="preserve">. </w:t>
      </w:r>
      <w:r w:rsidRPr="00A82FFF" w:rsidR="00E9341C">
        <w:t>Most</w:t>
      </w:r>
      <w:r w:rsidRPr="00A82FFF" w:rsidR="00794243">
        <w:t xml:space="preserve"> of these submissions request </w:t>
      </w:r>
      <w:r w:rsidRPr="00A82FFF" w:rsidR="00C5480C">
        <w:t>changes and upgrades that are</w:t>
      </w:r>
      <w:r w:rsidRPr="00A82FFF" w:rsidR="00005ED7">
        <w:t xml:space="preserve"> the responsib</w:t>
      </w:r>
      <w:r w:rsidRPr="00A82FFF" w:rsidR="009955A4">
        <w:t>ility of</w:t>
      </w:r>
      <w:r w:rsidRPr="00A82FFF" w:rsidR="00C5480C">
        <w:t xml:space="preserve"> </w:t>
      </w:r>
      <w:r w:rsidRPr="00A82FFF" w:rsidR="004056C0">
        <w:t xml:space="preserve">State Government rather than </w:t>
      </w:r>
      <w:r w:rsidRPr="00A82FFF" w:rsidR="00005ED7">
        <w:t>Council</w:t>
      </w:r>
      <w:r w:rsidRPr="00A82FFF" w:rsidR="009955A4">
        <w:t>.</w:t>
      </w:r>
    </w:p>
    <w:p w:rsidRPr="00A82FFF" w:rsidR="00D84F67" w:rsidP="00A82FFF" w:rsidRDefault="00A82FFF" w14:paraId="24D6C896" w14:textId="1A6F5336">
      <w:pPr>
        <w:ind w:left="720"/>
        <w:rPr>
          <w:i/>
          <w:iCs/>
        </w:rPr>
      </w:pPr>
      <w:r>
        <w:rPr>
          <w:i/>
          <w:iCs/>
        </w:rPr>
        <w:t>“</w:t>
      </w:r>
      <w:r w:rsidRPr="00A82FFF" w:rsidR="002B501E">
        <w:rPr>
          <w:i/>
          <w:iCs/>
        </w:rPr>
        <w:t>The tram stop at this location (Elizabeth S</w:t>
      </w:r>
      <w:r w:rsidRPr="00A82FFF">
        <w:rPr>
          <w:i/>
          <w:iCs/>
        </w:rPr>
        <w:t xml:space="preserve">t and Flinders St) </w:t>
      </w:r>
      <w:r w:rsidRPr="00A82FFF" w:rsidR="002B501E">
        <w:rPr>
          <w:i/>
          <w:iCs/>
        </w:rPr>
        <w:t xml:space="preserve">is cramped and dirty as much of the sewage and bird </w:t>
      </w:r>
      <w:proofErr w:type="spellStart"/>
      <w:r w:rsidRPr="00A82FFF" w:rsidR="002B501E">
        <w:rPr>
          <w:i/>
          <w:iCs/>
        </w:rPr>
        <w:t>feces</w:t>
      </w:r>
      <w:proofErr w:type="spellEnd"/>
      <w:r w:rsidRPr="00A82FFF" w:rsidR="002B501E">
        <w:rPr>
          <w:i/>
          <w:iCs/>
        </w:rPr>
        <w:t xml:space="preserve"> converge into the stop, and passengers often have no room to even wait at the tram stop as passengers try to disembark. A conversion of the tram </w:t>
      </w:r>
      <w:proofErr w:type="gramStart"/>
      <w:r w:rsidRPr="00A82FFF" w:rsidR="002B501E">
        <w:rPr>
          <w:i/>
          <w:iCs/>
        </w:rPr>
        <w:t>stop</w:t>
      </w:r>
      <w:proofErr w:type="gramEnd"/>
      <w:r w:rsidRPr="00A82FFF" w:rsidR="002B501E">
        <w:rPr>
          <w:i/>
          <w:iCs/>
        </w:rPr>
        <w:t xml:space="preserve"> to the accessible super stops like the other "tram blocks" along Elizabeth St will make this area more friendly and accessible for wheelchair users and parents with prams, and many </w:t>
      </w:r>
      <w:proofErr w:type="gramStart"/>
      <w:r w:rsidRPr="00A82FFF" w:rsidR="002B501E">
        <w:rPr>
          <w:i/>
          <w:iCs/>
        </w:rPr>
        <w:t>have to</w:t>
      </w:r>
      <w:proofErr w:type="gramEnd"/>
      <w:r w:rsidRPr="00A82FFF" w:rsidR="002B501E">
        <w:rPr>
          <w:i/>
          <w:iCs/>
        </w:rPr>
        <w:t xml:space="preserve"> skip the stop to go down the next one at Collins and Elizabeth St.</w:t>
      </w:r>
      <w:r>
        <w:rPr>
          <w:i/>
          <w:iCs/>
        </w:rPr>
        <w:t>”</w:t>
      </w:r>
    </w:p>
    <w:p w:rsidRPr="00D9253A" w:rsidR="00D9253A" w:rsidP="00D9253A" w:rsidRDefault="00D9253A" w14:paraId="0FEB58B2" w14:textId="3D0AB6D6">
      <w:pPr>
        <w:ind w:left="720"/>
        <w:rPr>
          <w:i/>
          <w:iCs/>
        </w:rPr>
      </w:pPr>
      <w:r>
        <w:rPr>
          <w:i/>
          <w:iCs/>
        </w:rPr>
        <w:t>“</w:t>
      </w:r>
      <w:r w:rsidRPr="00D9253A">
        <w:rPr>
          <w:i/>
          <w:iCs/>
        </w:rPr>
        <w:t>Additionally, I request that the council consider upgrading the tram stops along Spencer Street for Tram Route 86. The current stops are extremely cramped and do not provide sufficient space for safe boarding and disembarking. This often forces pedestrians to step onto Spencer Street to allow passengers to exit trams, creating a significant safety hazard for community members.</w:t>
      </w:r>
      <w:r>
        <w:rPr>
          <w:i/>
          <w:iCs/>
        </w:rPr>
        <w:t>”</w:t>
      </w:r>
    </w:p>
    <w:p w:rsidRPr="003831EC" w:rsidR="00A0282E" w:rsidP="00A0282E" w:rsidRDefault="00A0282E" w14:paraId="4150EE74" w14:textId="187BBC66">
      <w:pPr>
        <w:rPr>
          <w:b/>
          <w:bCs/>
        </w:rPr>
      </w:pPr>
      <w:r w:rsidRPr="003831EC">
        <w:rPr>
          <w:b/>
          <w:bCs/>
        </w:rPr>
        <w:t xml:space="preserve">Lord </w:t>
      </w:r>
      <w:r w:rsidRPr="252C3F9B">
        <w:rPr>
          <w:b/>
          <w:bCs/>
        </w:rPr>
        <w:t>Mayor</w:t>
      </w:r>
      <w:r w:rsidRPr="252C3F9B" w:rsidR="06504D87">
        <w:rPr>
          <w:b/>
          <w:bCs/>
        </w:rPr>
        <w:t>’</w:t>
      </w:r>
      <w:r w:rsidRPr="252C3F9B">
        <w:rPr>
          <w:b/>
          <w:bCs/>
        </w:rPr>
        <w:t>s</w:t>
      </w:r>
      <w:r w:rsidRPr="003831EC">
        <w:rPr>
          <w:b/>
          <w:bCs/>
        </w:rPr>
        <w:t xml:space="preserve"> forum</w:t>
      </w:r>
    </w:p>
    <w:p w:rsidR="00A0282E" w:rsidP="00A0282E" w:rsidRDefault="00A0282E" w14:paraId="58D8C276" w14:textId="77777777">
      <w:r>
        <w:t>Participants raised items relevant to this topic including:</w:t>
      </w:r>
    </w:p>
    <w:p w:rsidR="00A0282E" w:rsidP="5D55F0AD" w:rsidRDefault="00A0282E" w14:paraId="0EA91F68" w14:textId="2B6ED23C">
      <w:pPr>
        <w:pStyle w:val="ListParagraph"/>
      </w:pPr>
      <w:r>
        <w:t>Need for a traffic management plan for S</w:t>
      </w:r>
      <w:r w:rsidR="00491755">
        <w:t>o</w:t>
      </w:r>
      <w:r>
        <w:t>uth</w:t>
      </w:r>
      <w:r w:rsidR="00491755">
        <w:t xml:space="preserve">bank to boost </w:t>
      </w:r>
      <w:r w:rsidRPr="002865C9" w:rsidR="002865C9">
        <w:t>pedestrian safety, resident safety,</w:t>
      </w:r>
      <w:r w:rsidR="002865C9">
        <w:t xml:space="preserve"> and</w:t>
      </w:r>
      <w:r w:rsidRPr="002865C9" w:rsidR="002865C9">
        <w:t xml:space="preserve"> traffic </w:t>
      </w:r>
      <w:proofErr w:type="gramStart"/>
      <w:r w:rsidRPr="002865C9" w:rsidR="002865C9">
        <w:t>movement</w:t>
      </w:r>
      <w:proofErr w:type="gramEnd"/>
    </w:p>
    <w:p w:rsidRPr="00DF4935" w:rsidR="00474186" w:rsidP="5D55F0AD" w:rsidRDefault="00474186" w14:paraId="4A789102" w14:textId="61332E37">
      <w:pPr>
        <w:pStyle w:val="ListParagraph"/>
      </w:pPr>
      <w:r>
        <w:rPr>
          <w:lang w:val="en-AU"/>
        </w:rPr>
        <w:t>Requested Council investigate</w:t>
      </w:r>
      <w:r w:rsidRPr="00474186">
        <w:rPr>
          <w:lang w:val="en-AU"/>
        </w:rPr>
        <w:t xml:space="preserve"> decibel sensors with cameras </w:t>
      </w:r>
      <w:r>
        <w:rPr>
          <w:lang w:val="en-AU"/>
        </w:rPr>
        <w:t>to</w:t>
      </w:r>
      <w:r w:rsidRPr="00474186">
        <w:rPr>
          <w:lang w:val="en-AU"/>
        </w:rPr>
        <w:t xml:space="preserve"> catch hoons with loud exhausts </w:t>
      </w:r>
      <w:r>
        <w:rPr>
          <w:lang w:val="en-AU"/>
        </w:rPr>
        <w:t>and</w:t>
      </w:r>
      <w:r w:rsidRPr="00474186">
        <w:rPr>
          <w:lang w:val="en-AU"/>
        </w:rPr>
        <w:t xml:space="preserve"> capture more revenue through fines.  </w:t>
      </w:r>
    </w:p>
    <w:p w:rsidR="00DF4935" w:rsidP="00786F3D" w:rsidRDefault="00DF4935" w14:paraId="4D81A526" w14:textId="3F536595">
      <w:pPr>
        <w:pStyle w:val="ListParagraph"/>
      </w:pPr>
      <w:r w:rsidRPr="00AD43AC">
        <w:t>Use of technology to encourage turnover of parking spots</w:t>
      </w:r>
    </w:p>
    <w:p w:rsidR="001570E3" w:rsidP="00EE34C5" w:rsidRDefault="00623090" w14:paraId="71BEA3BF" w14:textId="1053D8F5">
      <w:pPr>
        <w:rPr>
          <w:b/>
          <w:bCs/>
        </w:rPr>
      </w:pPr>
      <w:r>
        <w:rPr>
          <w:b/>
          <w:bCs/>
        </w:rPr>
        <w:t>Youth</w:t>
      </w:r>
      <w:r w:rsidR="00CB1FE4">
        <w:rPr>
          <w:b/>
          <w:bCs/>
        </w:rPr>
        <w:t xml:space="preserve"> workshop</w:t>
      </w:r>
    </w:p>
    <w:p w:rsidRPr="00FD52F0" w:rsidR="00FD52F0" w:rsidP="00EE34C5" w:rsidRDefault="00FD52F0" w14:paraId="6A027BDA" w14:textId="13352FBE">
      <w:r w:rsidRPr="00FD52F0">
        <w:t>Young people thought City of Melbourne was well connected through public transport. Affordable and efficient transport was seen as important. Stations were often a central meeting point.</w:t>
      </w:r>
    </w:p>
    <w:p w:rsidR="00EE34C5" w:rsidP="00EE34C5" w:rsidRDefault="00EE34C5" w14:paraId="30AA85D1" w14:textId="1FFE16D5">
      <w:pPr>
        <w:rPr>
          <w:b/>
          <w:bCs/>
        </w:rPr>
      </w:pPr>
      <w:r w:rsidRPr="5C276E7D">
        <w:rPr>
          <w:b/>
          <w:bCs/>
        </w:rPr>
        <w:t>Written submissions</w:t>
      </w:r>
    </w:p>
    <w:p w:rsidR="7A0D86D5" w:rsidRDefault="7A0D86D5" w14:paraId="5F5CBDC4" w14:textId="099F0B71">
      <w:r>
        <w:t xml:space="preserve">There are 4 submissions about creating </w:t>
      </w:r>
      <w:r w:rsidRPr="5C276E7D">
        <w:rPr>
          <w:b/>
          <w:bCs/>
        </w:rPr>
        <w:t>pedestrian friendly streets</w:t>
      </w:r>
      <w:r>
        <w:t>. 3 of the</w:t>
      </w:r>
      <w:r w:rsidR="69E498EF">
        <w:t>se submissions relate to investing in neighbourhoods to hav</w:t>
      </w:r>
      <w:r w:rsidR="2834D15F">
        <w:t xml:space="preserve">e appropriate </w:t>
      </w:r>
      <w:r w:rsidR="00E96EB8">
        <w:t>infrastructure</w:t>
      </w:r>
      <w:r w:rsidR="2834D15F">
        <w:t xml:space="preserve"> to support walkability. 1 submission is from a CDD business that would like canopy cover</w:t>
      </w:r>
      <w:r w:rsidR="08471594">
        <w:t>ing to be installed along Degraves Street to make the street less weather dependant.</w:t>
      </w:r>
    </w:p>
    <w:p w:rsidRPr="00C577C9" w:rsidR="00EE34C5" w:rsidP="00EE34C5" w:rsidRDefault="70207CB3" w14:paraId="18DC6FCE" w14:textId="4C05C018">
      <w:proofErr w:type="gramStart"/>
      <w:r>
        <w:t>A local residents</w:t>
      </w:r>
      <w:proofErr w:type="gramEnd"/>
      <w:r>
        <w:t xml:space="preserve"> association</w:t>
      </w:r>
      <w:r w:rsidR="00EE34C5">
        <w:t xml:space="preserve"> said </w:t>
      </w:r>
      <w:r w:rsidR="68C15C99">
        <w:t>there needs to be ongoing investment in everyday liveability. Senior residents</w:t>
      </w:r>
      <w:r w:rsidR="157E35B4">
        <w:t xml:space="preserve"> </w:t>
      </w:r>
      <w:proofErr w:type="gramStart"/>
      <w:r w:rsidR="157E35B4">
        <w:t>in particular would</w:t>
      </w:r>
      <w:proofErr w:type="gramEnd"/>
      <w:r w:rsidR="157E35B4">
        <w:t xml:space="preserve"> like more like to see additional street seating for resting points along key pedestrian corridors.</w:t>
      </w:r>
    </w:p>
    <w:p w:rsidR="467197F8" w:rsidP="5C276E7D" w:rsidRDefault="467197F8" w14:paraId="63BAE419" w14:textId="5A93941B">
      <w:pPr>
        <w:ind w:left="720"/>
      </w:pPr>
      <w:r w:rsidRPr="5C276E7D">
        <w:rPr>
          <w:rFonts w:eastAsia="Arial" w:cs="Arial"/>
          <w:i/>
          <w:iCs/>
          <w:szCs w:val="20"/>
        </w:rPr>
        <w:t>“Expanded seating and pedestrian-focused infrastructure would improve accessibility, comfort and safety for older residents and others with mobility needs, while enhancing overall neighbourhood amenity. While often low-profile, these investments are essential to the daily experience and wellbeing of Kensington residents”</w:t>
      </w:r>
    </w:p>
    <w:p w:rsidR="7FF9ACE6" w:rsidP="5C276E7D" w:rsidRDefault="195C4327" w14:paraId="7FCA84E1" w14:textId="7AFB761B">
      <w:pPr>
        <w:rPr>
          <w:rFonts w:eastAsia="Arial" w:cs="Arial"/>
        </w:rPr>
      </w:pPr>
      <w:r w:rsidRPr="696FA5BF">
        <w:rPr>
          <w:rFonts w:eastAsia="Arial" w:cs="Arial"/>
        </w:rPr>
        <w:t xml:space="preserve">A business on </w:t>
      </w:r>
      <w:proofErr w:type="spellStart"/>
      <w:r w:rsidRPr="696FA5BF">
        <w:rPr>
          <w:rFonts w:eastAsia="Arial" w:cs="Arial"/>
        </w:rPr>
        <w:t>Degraves</w:t>
      </w:r>
      <w:proofErr w:type="spellEnd"/>
      <w:r w:rsidRPr="696FA5BF">
        <w:rPr>
          <w:rFonts w:eastAsia="Arial" w:cs="Arial"/>
        </w:rPr>
        <w:t xml:space="preserve"> street</w:t>
      </w:r>
      <w:r w:rsidRPr="696FA5BF" w:rsidR="7FF9ACE6">
        <w:rPr>
          <w:rFonts w:eastAsia="Arial" w:cs="Arial"/>
        </w:rPr>
        <w:t xml:space="preserve"> said </w:t>
      </w:r>
      <w:r w:rsidRPr="696FA5BF" w:rsidR="0043264A">
        <w:rPr>
          <w:rFonts w:eastAsia="Arial" w:cs="Arial"/>
        </w:rPr>
        <w:t>semi-permanent</w:t>
      </w:r>
      <w:r w:rsidRPr="696FA5BF" w:rsidR="7FF9ACE6">
        <w:rPr>
          <w:rFonts w:eastAsia="Arial" w:cs="Arial"/>
        </w:rPr>
        <w:t xml:space="preserve"> or permanent </w:t>
      </w:r>
      <w:r w:rsidRPr="696FA5BF" w:rsidR="4E1E7672">
        <w:rPr>
          <w:rFonts w:eastAsia="Arial" w:cs="Arial"/>
        </w:rPr>
        <w:t xml:space="preserve">canopy along this street that preserves the </w:t>
      </w:r>
      <w:r w:rsidRPr="696FA5BF" w:rsidR="00E96EB8">
        <w:rPr>
          <w:rFonts w:eastAsia="Arial" w:cs="Arial"/>
        </w:rPr>
        <w:t>laneways</w:t>
      </w:r>
      <w:r w:rsidRPr="696FA5BF" w:rsidR="4E1E7672">
        <w:rPr>
          <w:rFonts w:eastAsia="Arial" w:cs="Arial"/>
        </w:rPr>
        <w:t xml:space="preserve"> character</w:t>
      </w:r>
      <w:r w:rsidRPr="696FA5BF" w:rsidR="6F80BB6A">
        <w:rPr>
          <w:rFonts w:eastAsia="Arial" w:cs="Arial"/>
        </w:rPr>
        <w:t xml:space="preserve"> while providing weather protection. Such initiative would support small businesses and improve economic resilience during winter. </w:t>
      </w:r>
    </w:p>
    <w:p w:rsidR="09EDD5A8" w:rsidP="5C276E7D" w:rsidRDefault="09EDD5A8" w14:paraId="7E7E6E07" w14:textId="769EAEB0">
      <w:pPr>
        <w:ind w:left="720"/>
      </w:pPr>
      <w:r w:rsidRPr="5C276E7D">
        <w:rPr>
          <w:rFonts w:eastAsia="Arial" w:cs="Arial"/>
          <w:i/>
          <w:iCs/>
          <w:szCs w:val="20"/>
        </w:rPr>
        <w:t xml:space="preserve">“Degraves Street is not just a </w:t>
      </w:r>
      <w:proofErr w:type="gramStart"/>
      <w:r w:rsidRPr="5C276E7D">
        <w:rPr>
          <w:rFonts w:eastAsia="Arial" w:cs="Arial"/>
          <w:i/>
          <w:iCs/>
          <w:szCs w:val="20"/>
        </w:rPr>
        <w:t>laneway,</w:t>
      </w:r>
      <w:proofErr w:type="gramEnd"/>
      <w:r w:rsidRPr="5C276E7D">
        <w:rPr>
          <w:rFonts w:eastAsia="Arial" w:cs="Arial"/>
          <w:i/>
          <w:iCs/>
          <w:szCs w:val="20"/>
        </w:rPr>
        <w:t xml:space="preserve"> it is a defining part of Melbourne’s identity. With the right investment, it has the potential to become a fully weatherproof, globally recognised destination that operates at its best in every season.”</w:t>
      </w:r>
    </w:p>
    <w:p w:rsidR="64559CB3" w:rsidP="5C276E7D" w:rsidRDefault="64559CB3" w14:paraId="1D78FC87" w14:textId="53F708D7">
      <w:pPr>
        <w:rPr>
          <w:rFonts w:eastAsia="Arial" w:cs="Arial"/>
          <w:szCs w:val="20"/>
        </w:rPr>
      </w:pPr>
      <w:r w:rsidRPr="5C276E7D">
        <w:rPr>
          <w:rFonts w:eastAsia="Arial" w:cs="Arial"/>
          <w:szCs w:val="20"/>
        </w:rPr>
        <w:t xml:space="preserve">1 submission referenced </w:t>
      </w:r>
      <w:r w:rsidRPr="5C276E7D">
        <w:rPr>
          <w:rFonts w:eastAsia="Arial" w:cs="Arial"/>
          <w:b/>
          <w:bCs/>
          <w:szCs w:val="20"/>
        </w:rPr>
        <w:t>Bike lanes</w:t>
      </w:r>
      <w:r w:rsidRPr="5C276E7D">
        <w:rPr>
          <w:rFonts w:eastAsia="Arial" w:cs="Arial"/>
          <w:szCs w:val="20"/>
        </w:rPr>
        <w:t>, expressing the need for more protect</w:t>
      </w:r>
      <w:r w:rsidRPr="5C276E7D" w:rsidR="42E8CCC7">
        <w:rPr>
          <w:rFonts w:eastAsia="Arial" w:cs="Arial"/>
          <w:szCs w:val="20"/>
        </w:rPr>
        <w:t xml:space="preserve">ion along Harbour Esplanade. </w:t>
      </w:r>
    </w:p>
    <w:p w:rsidR="00EE34C5" w:rsidP="00EE34C5" w:rsidRDefault="00EE34C5" w14:paraId="5BB9F33F" w14:textId="77777777">
      <w:pPr>
        <w:rPr>
          <w:b/>
          <w:bCs/>
        </w:rPr>
      </w:pPr>
      <w:r>
        <w:rPr>
          <w:b/>
          <w:bCs/>
        </w:rPr>
        <w:t>Listening posts</w:t>
      </w:r>
    </w:p>
    <w:p w:rsidR="00AD1FFA" w:rsidP="00EE34C5" w:rsidRDefault="00566BCB" w14:paraId="5F652B63" w14:textId="0EF2B332">
      <w:r>
        <w:t xml:space="preserve">8 people, mostly at the City Square listening post raised positive feedback about pedestrianisation, particularly the plans to close Flinders Lane. </w:t>
      </w:r>
      <w:r w:rsidR="00696605">
        <w:t>About</w:t>
      </w:r>
      <w:r w:rsidR="00537DD7">
        <w:t xml:space="preserve"> 15 </w:t>
      </w:r>
      <w:r w:rsidR="00696605">
        <w:t>people at various listening posts raised</w:t>
      </w:r>
      <w:r w:rsidR="00537DD7">
        <w:t xml:space="preserve"> improving and increasing bike lane and cycling infrastructure. </w:t>
      </w:r>
      <w:r w:rsidR="00696605">
        <w:t xml:space="preserve">This feedback emphasised the need for bike lanes for cyclist safety. </w:t>
      </w:r>
    </w:p>
    <w:p w:rsidR="00AD1FFA" w:rsidP="00EE34C5" w:rsidRDefault="00B1630B" w14:paraId="40363A68" w14:textId="37A1B1D3">
      <w:r>
        <w:t xml:space="preserve">Around 27 people raised further transport commentary. This was largely </w:t>
      </w:r>
      <w:r w:rsidR="005E304E">
        <w:t>day-to-day</w:t>
      </w:r>
      <w:r>
        <w:t xml:space="preserve"> problem focussed and raised issues with public transport</w:t>
      </w:r>
      <w:r w:rsidR="00516008">
        <w:t xml:space="preserve"> accessibility and </w:t>
      </w:r>
      <w:r w:rsidR="00095A7C">
        <w:t>affordability</w:t>
      </w:r>
      <w:r>
        <w:t xml:space="preserve">, traffic congestion, trucks and parking. </w:t>
      </w:r>
    </w:p>
    <w:p w:rsidR="00EE34C5" w:rsidP="002F6E90" w:rsidRDefault="002F6E90" w14:paraId="379A2C84" w14:textId="7836FE6F">
      <w:pPr>
        <w:pStyle w:val="Heading2"/>
        <w:rPr>
          <w:rFonts w:hint="eastAsia"/>
        </w:rPr>
      </w:pPr>
      <w:bookmarkStart w:name="_Toc229760361" w:id="17"/>
      <w:r>
        <w:t>Other themes</w:t>
      </w:r>
      <w:bookmarkEnd w:id="17"/>
    </w:p>
    <w:p w:rsidRPr="002F6E90" w:rsidR="002F6E90" w:rsidP="002F6E90" w:rsidRDefault="002F6E90" w14:paraId="5B002511" w14:textId="0A5B1FEC">
      <w:pPr>
        <w:rPr>
          <w:lang w:val="en-US"/>
        </w:rPr>
      </w:pPr>
      <w:r>
        <w:rPr>
          <w:lang w:val="en-US"/>
        </w:rPr>
        <w:t xml:space="preserve">In addition to </w:t>
      </w:r>
      <w:r w:rsidR="00680415">
        <w:rPr>
          <w:lang w:val="en-US"/>
        </w:rPr>
        <w:t>the major themes outlined above, community members provided feedback on a range of other budget items:</w:t>
      </w:r>
    </w:p>
    <w:p w:rsidR="003946C6" w:rsidP="003946C6" w:rsidRDefault="00F927D9" w14:paraId="273AC7DC" w14:textId="584AAA79">
      <w:pPr>
        <w:pStyle w:val="Heading3"/>
        <w:rPr>
          <w:rFonts w:hint="eastAsia"/>
        </w:rPr>
      </w:pPr>
      <w:bookmarkStart w:name="_Toc229760362" w:id="18"/>
      <w:r>
        <w:t>Homelessness</w:t>
      </w:r>
      <w:r w:rsidR="00E5506F">
        <w:t xml:space="preserve"> and substance abuse</w:t>
      </w:r>
      <w:r>
        <w:t xml:space="preserve"> </w:t>
      </w:r>
      <w:r w:rsidR="003946C6">
        <w:t>support services</w:t>
      </w:r>
      <w:bookmarkEnd w:id="18"/>
    </w:p>
    <w:p w:rsidR="003946C6" w:rsidP="00F927D9" w:rsidRDefault="003946C6" w14:paraId="6DB35263" w14:textId="77777777">
      <w:pPr>
        <w:spacing w:after="0" w:line="240" w:lineRule="auto"/>
        <w:rPr>
          <w:b/>
          <w:bCs/>
        </w:rPr>
      </w:pPr>
    </w:p>
    <w:p w:rsidRPr="00CE0912" w:rsidR="00F927D9" w:rsidP="00F927D9" w:rsidRDefault="00F927D9" w14:paraId="214B4591" w14:textId="1511FA12">
      <w:pPr>
        <w:spacing w:after="0" w:line="240" w:lineRule="auto"/>
        <w:rPr>
          <w:b/>
          <w:bCs/>
        </w:rPr>
      </w:pPr>
      <w:r w:rsidRPr="00CE0912">
        <w:rPr>
          <w:b/>
          <w:bCs/>
        </w:rPr>
        <w:t>Participate Melbourne</w:t>
      </w:r>
      <w:r>
        <w:rPr>
          <w:b/>
          <w:bCs/>
        </w:rPr>
        <w:t xml:space="preserve"> </w:t>
      </w:r>
      <w:r w:rsidRPr="000A28EA">
        <w:rPr>
          <w:b/>
          <w:bCs/>
        </w:rPr>
        <w:t>submissions</w:t>
      </w:r>
    </w:p>
    <w:p w:rsidR="00F927D9" w:rsidP="00F927D9" w:rsidRDefault="00F927D9" w14:paraId="5FB89EB2" w14:textId="77777777">
      <w:pPr>
        <w:spacing w:after="0" w:line="240" w:lineRule="auto"/>
      </w:pPr>
    </w:p>
    <w:p w:rsidR="00F927D9" w:rsidP="00F927D9" w:rsidRDefault="00F927D9" w14:paraId="64989223" w14:textId="77777777">
      <w:pPr>
        <w:spacing w:after="0" w:line="240" w:lineRule="auto"/>
      </w:pPr>
      <w:r w:rsidRPr="00204217">
        <w:t xml:space="preserve">27 submissions refer to </w:t>
      </w:r>
      <w:r w:rsidRPr="004D68D6">
        <w:rPr>
          <w:b/>
          <w:bCs/>
        </w:rPr>
        <w:t>homelessness</w:t>
      </w:r>
      <w:r w:rsidRPr="00204217">
        <w:t xml:space="preserve"> in the city with most directly calling for greater action from the City of Melbourne to increase homelessness services. This includes wrap around services like housing and mental health services.</w:t>
      </w:r>
    </w:p>
    <w:p w:rsidR="00F927D9" w:rsidP="00F927D9" w:rsidRDefault="00F927D9" w14:paraId="4C2B40D3" w14:textId="77777777">
      <w:pPr>
        <w:spacing w:after="0" w:line="240" w:lineRule="auto"/>
      </w:pPr>
    </w:p>
    <w:p w:rsidR="00F927D9" w:rsidP="00F927D9" w:rsidRDefault="00F927D9" w14:paraId="3262BF03" w14:textId="77777777">
      <w:pPr>
        <w:spacing w:after="0" w:line="240" w:lineRule="auto"/>
        <w:ind w:left="720"/>
        <w:rPr>
          <w:i/>
          <w:iCs/>
        </w:rPr>
      </w:pPr>
      <w:r>
        <w:rPr>
          <w:i/>
          <w:iCs/>
        </w:rPr>
        <w:t>“</w:t>
      </w:r>
      <w:r w:rsidRPr="00BC7D4B">
        <w:rPr>
          <w:i/>
          <w:iCs/>
        </w:rPr>
        <w:t>During a housing crisis and cost of living crisis Melbournians are closer to being homeless themselves than ever. I believe it would make sense to put that money into either accelerating building existing planned social housing or implementing new plans for social housing.</w:t>
      </w:r>
      <w:r>
        <w:rPr>
          <w:i/>
          <w:iCs/>
        </w:rPr>
        <w:t>”</w:t>
      </w:r>
    </w:p>
    <w:p w:rsidR="00F927D9" w:rsidP="00F927D9" w:rsidRDefault="00F927D9" w14:paraId="1146A032" w14:textId="77777777">
      <w:pPr>
        <w:spacing w:after="0" w:line="240" w:lineRule="auto"/>
        <w:ind w:left="720"/>
        <w:rPr>
          <w:i/>
          <w:iCs/>
        </w:rPr>
      </w:pPr>
    </w:p>
    <w:p w:rsidRPr="001056A1" w:rsidR="00F927D9" w:rsidP="00F927D9" w:rsidRDefault="00F927D9" w14:paraId="5D7C6A4A" w14:textId="77777777">
      <w:pPr>
        <w:ind w:left="720"/>
        <w:rPr>
          <w:i/>
          <w:iCs/>
        </w:rPr>
      </w:pPr>
      <w:r w:rsidRPr="001056A1">
        <w:rPr>
          <w:i/>
          <w:iCs/>
        </w:rPr>
        <w:t>“Whilst I am ALL for reducing rough sleeping by increasing affordable accommodation &amp; homeless shelters, I would hate to see resources dedicated to just moving homeless people on. Pushing them out of the city will only “paper over” the issue. I think money would be better spent on support services (vs. security guards to move people on).”</w:t>
      </w:r>
    </w:p>
    <w:p w:rsidR="00F927D9" w:rsidP="00F927D9" w:rsidRDefault="00F927D9" w14:paraId="090687B5" w14:textId="1D79E92B">
      <w:r w:rsidRPr="00977AFC">
        <w:t xml:space="preserve">There are 15 submissions referencing </w:t>
      </w:r>
      <w:r w:rsidRPr="00F60A17">
        <w:rPr>
          <w:b/>
          <w:bCs/>
        </w:rPr>
        <w:t>drug and substance</w:t>
      </w:r>
      <w:r w:rsidRPr="00977AFC">
        <w:t xml:space="preserve"> </w:t>
      </w:r>
      <w:r w:rsidR="00E5506F">
        <w:t>abu</w:t>
      </w:r>
      <w:r w:rsidRPr="00977AFC">
        <w:t xml:space="preserve">se. Some of these note that public experiences of drug and substance use </w:t>
      </w:r>
      <w:proofErr w:type="gramStart"/>
      <w:r w:rsidRPr="00977AFC">
        <w:t>impacts</w:t>
      </w:r>
      <w:proofErr w:type="gramEnd"/>
      <w:r w:rsidRPr="00977AFC">
        <w:t xml:space="preserve"> their experience of safety in the city. Some call for more wrap around service support. Some </w:t>
      </w:r>
      <w:proofErr w:type="gramStart"/>
      <w:r w:rsidRPr="00977AFC">
        <w:t>make reference</w:t>
      </w:r>
      <w:proofErr w:type="gramEnd"/>
      <w:r w:rsidRPr="00977AFC">
        <w:t xml:space="preserve"> to perceived hot spot areas and call for these to be addressed.</w:t>
      </w:r>
    </w:p>
    <w:p w:rsidRPr="00FB0E74" w:rsidR="00F927D9" w:rsidP="00F927D9" w:rsidRDefault="00F927D9" w14:paraId="5A90D0AB" w14:textId="77777777">
      <w:pPr>
        <w:ind w:left="720"/>
        <w:rPr>
          <w:i/>
          <w:iCs/>
        </w:rPr>
      </w:pPr>
      <w:r>
        <w:rPr>
          <w:i/>
          <w:iCs/>
        </w:rPr>
        <w:t>“</w:t>
      </w:r>
      <w:r w:rsidRPr="00FB0E74">
        <w:rPr>
          <w:i/>
          <w:iCs/>
        </w:rPr>
        <w:t>I believe greater priority should be placed on addressing youth crime, drug abuse, and supporting homeless individuals in overcoming alcohol addiction, rather than primarily allocating funds to ongoing support without strong intervention measures. Many public hygiene issues and damage to public facilities are linked to these problems. If crime and substance abuse are reduced, the city may also save significant costs currently spent on cleaning, repairs, and maintaining public spaces.</w:t>
      </w:r>
      <w:r>
        <w:rPr>
          <w:i/>
          <w:iCs/>
        </w:rPr>
        <w:t>”</w:t>
      </w:r>
    </w:p>
    <w:p w:rsidR="00F927D9" w:rsidP="00F927D9" w:rsidRDefault="00F927D9" w14:paraId="00A20685" w14:textId="77777777">
      <w:pPr>
        <w:rPr>
          <w:b/>
          <w:bCs/>
        </w:rPr>
      </w:pPr>
      <w:r>
        <w:rPr>
          <w:b/>
          <w:bCs/>
        </w:rPr>
        <w:t>Written submissions</w:t>
      </w:r>
    </w:p>
    <w:p w:rsidR="00F927D9" w:rsidP="00F927D9" w:rsidRDefault="00F927D9" w14:paraId="736D4942" w14:textId="77777777">
      <w:pPr>
        <w:rPr>
          <w:b/>
        </w:rPr>
      </w:pPr>
      <w:r w:rsidRPr="2F484122">
        <w:t xml:space="preserve">4 document submissions mentioned </w:t>
      </w:r>
      <w:r w:rsidRPr="2F484122">
        <w:rPr>
          <w:b/>
          <w:bCs/>
        </w:rPr>
        <w:t>homelessness services</w:t>
      </w:r>
      <w:r w:rsidRPr="43627C98">
        <w:rPr>
          <w:b/>
          <w:bCs/>
        </w:rPr>
        <w:t xml:space="preserve"> </w:t>
      </w:r>
      <w:r>
        <w:t xml:space="preserve">in the city with all of them directly calling for greater action from the City of Melbourne to increase homelessness services. This includes wrap around services like housing and mental health services. This overlapped with 1 document submission that mentioned </w:t>
      </w:r>
      <w:r w:rsidRPr="7F4D1B07">
        <w:rPr>
          <w:b/>
          <w:bCs/>
        </w:rPr>
        <w:t>drug and substance issues</w:t>
      </w:r>
      <w:r w:rsidRPr="2AF13DA1">
        <w:rPr>
          <w:b/>
          <w:bCs/>
        </w:rPr>
        <w:t xml:space="preserve">. </w:t>
      </w:r>
    </w:p>
    <w:p w:rsidR="00F927D9" w:rsidP="00F927D9" w:rsidRDefault="1B3D704A" w14:paraId="42A06D73" w14:textId="6A4E6F87">
      <w:r>
        <w:t>A non-governmental organisation</w:t>
      </w:r>
      <w:r w:rsidR="00F927D9">
        <w:t xml:space="preserve"> calls for increased investment in health-led responses to support people experiencing vulnerability, particularly homelessness, mental ill health and alcohol and other drug dependence. </w:t>
      </w:r>
    </w:p>
    <w:p w:rsidRPr="0021614D" w:rsidR="00F927D9" w:rsidP="00F927D9" w:rsidRDefault="00F927D9" w14:paraId="1F93B403" w14:textId="77777777">
      <w:pPr>
        <w:ind w:left="720"/>
        <w:rPr>
          <w:i/>
          <w:iCs/>
        </w:rPr>
      </w:pPr>
      <w:r w:rsidRPr="7CCDED2E">
        <w:rPr>
          <w:i/>
          <w:iCs/>
          <w:color w:val="000000" w:themeColor="text1"/>
        </w:rPr>
        <w:t xml:space="preserve">“The proposed $2.3 million investment in homelessness services lacks clarity and appears insufficient to achieve meaningful outcomes. There </w:t>
      </w:r>
      <w:proofErr w:type="gramStart"/>
      <w:r w:rsidRPr="7CCDED2E">
        <w:rPr>
          <w:i/>
          <w:iCs/>
          <w:color w:val="000000" w:themeColor="text1"/>
        </w:rPr>
        <w:t>is</w:t>
      </w:r>
      <w:proofErr w:type="gramEnd"/>
      <w:r w:rsidRPr="7CCDED2E">
        <w:rPr>
          <w:i/>
          <w:iCs/>
          <w:color w:val="000000" w:themeColor="text1"/>
        </w:rPr>
        <w:t xml:space="preserve"> brief mention of outreach, homelessness support, and drug and mental health rehabilitation. This level of funding is unlikely to sustain even a single comprehensive rehabilitation program overlooking the key fundamental issue: rehabilitation cannot be effective without stable housing. Once someone has completed rehabilitation, does one be discharged back on the street. I see this happen repeatedly with public hospitals and unsurprisingly I am yet to </w:t>
      </w:r>
      <w:r w:rsidRPr="0021614D">
        <w:rPr>
          <w:i/>
          <w:iCs/>
          <w:color w:val="000000" w:themeColor="text1"/>
        </w:rPr>
        <w:t xml:space="preserve">see anyone’s health drastically improve.”  </w:t>
      </w:r>
      <w:r w:rsidRPr="0021614D">
        <w:rPr>
          <w:i/>
          <w:iCs/>
        </w:rPr>
        <w:t xml:space="preserve"> </w:t>
      </w:r>
    </w:p>
    <w:p w:rsidRPr="0021614D" w:rsidR="00F927D9" w:rsidP="00F927D9" w:rsidRDefault="00F927D9" w14:paraId="006DABC3" w14:textId="77777777">
      <w:pPr>
        <w:ind w:left="720"/>
        <w:rPr>
          <w:i/>
          <w:iCs/>
        </w:rPr>
      </w:pPr>
      <w:r w:rsidRPr="0021614D">
        <w:rPr>
          <w:i/>
          <w:iCs/>
        </w:rPr>
        <w:t>“Council should strengthen the Budget by committing to a Housing First pilot, interim safe sleeping options, stronger mental health partnerships, and clear outcome reporting on homelessness interventions.”</w:t>
      </w:r>
    </w:p>
    <w:p w:rsidR="00F927D9" w:rsidP="00F927D9" w:rsidRDefault="00F927D9" w14:paraId="23240DC3" w14:textId="77777777">
      <w:pPr>
        <w:rPr>
          <w:b/>
          <w:bCs/>
        </w:rPr>
      </w:pPr>
      <w:r>
        <w:rPr>
          <w:b/>
          <w:bCs/>
        </w:rPr>
        <w:t>Listening posts</w:t>
      </w:r>
    </w:p>
    <w:p w:rsidR="00F927D9" w:rsidP="00F927D9" w:rsidRDefault="00F927D9" w14:paraId="1C43FF04" w14:textId="77777777">
      <w:r>
        <w:t xml:space="preserve">11 people at listening posts specifically raised </w:t>
      </w:r>
      <w:r w:rsidRPr="00B65CF6">
        <w:rPr>
          <w:b/>
          <w:bCs/>
        </w:rPr>
        <w:t>homelessness services</w:t>
      </w:r>
      <w:r>
        <w:t xml:space="preserve"> and support for people sleeping rough. People’s feedback indicated recognition</w:t>
      </w:r>
      <w:r w:rsidRPr="00F7622C">
        <w:t xml:space="preserve"> of homelessness as a social issue linked to safety and wellbeing. Feedback generally supports increased services rather than enforcement only responses</w:t>
      </w:r>
      <w:r>
        <w:t>.</w:t>
      </w:r>
    </w:p>
    <w:p w:rsidR="00F927D9" w:rsidP="00F927D9" w:rsidRDefault="00F927D9" w14:paraId="0FC21A51" w14:textId="77777777">
      <w:r>
        <w:t xml:space="preserve">8 people at listening posts raised concerns about substance abuse in relation to </w:t>
      </w:r>
      <w:r w:rsidRPr="002F52B4">
        <w:t>safety, antisocial behaviour and public health. Several comments explicitly connect drug use with the need for health and AOD responses rather than purely enforcement.</w:t>
      </w:r>
    </w:p>
    <w:p w:rsidR="008460D9" w:rsidP="003A2717" w:rsidRDefault="008460D9" w14:paraId="35A45102" w14:textId="4101DD07">
      <w:pPr>
        <w:pStyle w:val="Heading3"/>
        <w:rPr>
          <w:rFonts w:hint="eastAsia"/>
        </w:rPr>
      </w:pPr>
      <w:bookmarkStart w:name="_Toc229760363" w:id="19"/>
      <w:r>
        <w:t>Greenline and Swimmable Y</w:t>
      </w:r>
      <w:r w:rsidR="0062348A">
        <w:t>arra</w:t>
      </w:r>
      <w:bookmarkEnd w:id="19"/>
    </w:p>
    <w:p w:rsidR="0062348A" w:rsidP="0062348A" w:rsidRDefault="00A3629E" w14:paraId="4F42485F" w14:textId="6E267D28">
      <w:pPr>
        <w:rPr>
          <w:b/>
          <w:bCs/>
          <w:lang w:val="en-US"/>
        </w:rPr>
      </w:pPr>
      <w:proofErr w:type="gramStart"/>
      <w:r w:rsidRPr="00A3629E">
        <w:rPr>
          <w:b/>
          <w:bCs/>
          <w:lang w:val="en-US"/>
        </w:rPr>
        <w:t>Participate</w:t>
      </w:r>
      <w:proofErr w:type="gramEnd"/>
      <w:r w:rsidRPr="00A3629E">
        <w:rPr>
          <w:b/>
          <w:bCs/>
          <w:lang w:val="en-US"/>
        </w:rPr>
        <w:t xml:space="preserve"> Melbourne</w:t>
      </w:r>
    </w:p>
    <w:p w:rsidR="00405285" w:rsidP="00B677B7" w:rsidRDefault="00F2504B" w14:paraId="28617628" w14:textId="7A34BAF8">
      <w:pPr>
        <w:rPr>
          <w:rStyle w:val="ItalicText"/>
          <w:i w:val="0"/>
          <w:iCs/>
        </w:rPr>
      </w:pPr>
      <w:proofErr w:type="gramStart"/>
      <w:r>
        <w:rPr>
          <w:rStyle w:val="ItalicText"/>
          <w:i w:val="0"/>
          <w:iCs/>
        </w:rPr>
        <w:t>A</w:t>
      </w:r>
      <w:r w:rsidR="008C0D40">
        <w:rPr>
          <w:rStyle w:val="ItalicText"/>
          <w:i w:val="0"/>
          <w:iCs/>
        </w:rPr>
        <w:t xml:space="preserve"> number of</w:t>
      </w:r>
      <w:proofErr w:type="gramEnd"/>
      <w:r w:rsidR="008C0D40">
        <w:rPr>
          <w:rStyle w:val="ItalicText"/>
          <w:i w:val="0"/>
          <w:iCs/>
        </w:rPr>
        <w:t xml:space="preserve"> submissions were </w:t>
      </w:r>
      <w:r w:rsidR="00F233D9">
        <w:rPr>
          <w:rStyle w:val="ItalicText"/>
          <w:i w:val="0"/>
          <w:iCs/>
        </w:rPr>
        <w:t xml:space="preserve">supportive of the </w:t>
      </w:r>
      <w:r w:rsidRPr="00381A64" w:rsidR="00F233D9">
        <w:rPr>
          <w:rStyle w:val="ItalicText"/>
          <w:b/>
          <w:bCs/>
          <w:i w:val="0"/>
          <w:iCs/>
        </w:rPr>
        <w:t>Green</w:t>
      </w:r>
      <w:r w:rsidRPr="00381A64" w:rsidR="00923616">
        <w:rPr>
          <w:rStyle w:val="ItalicText"/>
          <w:b/>
          <w:bCs/>
          <w:i w:val="0"/>
          <w:iCs/>
        </w:rPr>
        <w:t>line</w:t>
      </w:r>
      <w:r w:rsidRPr="00381A64" w:rsidR="00A23A69">
        <w:rPr>
          <w:rStyle w:val="ItalicText"/>
          <w:b/>
          <w:bCs/>
          <w:i w:val="0"/>
          <w:iCs/>
        </w:rPr>
        <w:t xml:space="preserve"> project</w:t>
      </w:r>
      <w:r w:rsidR="009E4513">
        <w:rPr>
          <w:rStyle w:val="ItalicText"/>
          <w:i w:val="0"/>
          <w:iCs/>
        </w:rPr>
        <w:t xml:space="preserve">, </w:t>
      </w:r>
      <w:r w:rsidR="009350CA">
        <w:rPr>
          <w:rStyle w:val="ItalicText"/>
          <w:i w:val="0"/>
          <w:iCs/>
        </w:rPr>
        <w:t xml:space="preserve">asking for </w:t>
      </w:r>
      <w:r w:rsidR="00381A64">
        <w:rPr>
          <w:rStyle w:val="ItalicText"/>
          <w:i w:val="0"/>
          <w:iCs/>
        </w:rPr>
        <w:t>it to be extended further down the river</w:t>
      </w:r>
    </w:p>
    <w:p w:rsidRPr="00DD5833" w:rsidR="0085014F" w:rsidP="00ED1CBB" w:rsidRDefault="002C4A70" w14:paraId="6D05F739" w14:textId="78188E9E">
      <w:pPr>
        <w:ind w:left="720"/>
        <w:rPr>
          <w:i/>
          <w:iCs/>
          <w:lang w:val="en-US"/>
        </w:rPr>
      </w:pPr>
      <w:r>
        <w:rPr>
          <w:i/>
        </w:rPr>
        <w:t>“</w:t>
      </w:r>
      <w:r w:rsidRPr="00DD5833" w:rsidR="0085014F">
        <w:rPr>
          <w:i/>
          <w:iCs/>
          <w:lang w:val="en-US"/>
        </w:rPr>
        <w:t>We encourage the Council to energetically pursue further stages of the Greenline to the benefit of the Yarra Birrarung It is heartening to see life, human and non-human, thriving in the first stage of the Greenline</w:t>
      </w:r>
      <w:r w:rsidR="0085014F">
        <w:rPr>
          <w:i/>
          <w:iCs/>
          <w:lang w:val="en-US"/>
        </w:rPr>
        <w:t>.</w:t>
      </w:r>
      <w:r w:rsidR="00ED1CBB">
        <w:rPr>
          <w:i/>
          <w:iCs/>
          <w:lang w:val="en-US"/>
        </w:rPr>
        <w:t>”</w:t>
      </w:r>
    </w:p>
    <w:p w:rsidRPr="002C4A70" w:rsidR="0085014F" w:rsidP="0085014F" w:rsidRDefault="0085014F" w14:paraId="0347C930" w14:textId="61244CF7">
      <w:pPr>
        <w:ind w:left="720"/>
        <w:rPr>
          <w:rStyle w:val="ItalicText"/>
        </w:rPr>
      </w:pPr>
      <w:r>
        <w:rPr>
          <w:rStyle w:val="ItalicText"/>
        </w:rPr>
        <w:t>“</w:t>
      </w:r>
      <w:r w:rsidRPr="002C4A70">
        <w:rPr>
          <w:rStyle w:val="ItalicText"/>
        </w:rPr>
        <w:t xml:space="preserve">I want to also raise the consideration to have the Greenline project continue west beyond its current scope. Namely to include Rebecca's walk - all the way to the north side of South </w:t>
      </w:r>
      <w:proofErr w:type="gramStart"/>
      <w:r w:rsidRPr="002C4A70">
        <w:rPr>
          <w:rStyle w:val="ItalicText"/>
        </w:rPr>
        <w:t>Wharf.</w:t>
      </w:r>
      <w:r>
        <w:rPr>
          <w:rStyle w:val="ItalicText"/>
        </w:rPr>
        <w:t>“</w:t>
      </w:r>
      <w:proofErr w:type="gramEnd"/>
    </w:p>
    <w:p w:rsidR="00B677B7" w:rsidP="00B677B7" w:rsidRDefault="004739B9" w14:paraId="272D94D6" w14:textId="3EB2312B">
      <w:pPr>
        <w:rPr>
          <w:rStyle w:val="ItalicText"/>
          <w:i w:val="0"/>
          <w:iCs/>
        </w:rPr>
      </w:pPr>
      <w:r>
        <w:rPr>
          <w:rStyle w:val="ItalicText"/>
          <w:i w:val="0"/>
          <w:iCs/>
        </w:rPr>
        <w:t>Several</w:t>
      </w:r>
      <w:r w:rsidRPr="001B0800" w:rsidR="00B677B7">
        <w:rPr>
          <w:rStyle w:val="ItalicText"/>
          <w:i w:val="0"/>
          <w:iCs/>
        </w:rPr>
        <w:t xml:space="preserve"> submissions</w:t>
      </w:r>
      <w:r w:rsidR="00B677B7">
        <w:rPr>
          <w:rStyle w:val="ItalicText"/>
          <w:i w:val="0"/>
          <w:iCs/>
        </w:rPr>
        <w:t xml:space="preserve"> expressing concern</w:t>
      </w:r>
      <w:r>
        <w:rPr>
          <w:rStyle w:val="ItalicText"/>
          <w:i w:val="0"/>
          <w:iCs/>
        </w:rPr>
        <w:t xml:space="preserve"> that</w:t>
      </w:r>
      <w:r w:rsidRPr="001B0800">
        <w:rPr>
          <w:rStyle w:val="ItalicText"/>
          <w:i w:val="0"/>
          <w:iCs/>
        </w:rPr>
        <w:t xml:space="preserve"> </w:t>
      </w:r>
      <w:r w:rsidRPr="003C4FB7">
        <w:rPr>
          <w:rStyle w:val="ItalicText"/>
          <w:b/>
          <w:bCs/>
          <w:i w:val="0"/>
          <w:iCs/>
        </w:rPr>
        <w:t>Greenline project</w:t>
      </w:r>
      <w:r w:rsidR="00B677B7">
        <w:rPr>
          <w:rStyle w:val="ItalicText"/>
          <w:i w:val="0"/>
          <w:iCs/>
        </w:rPr>
        <w:t xml:space="preserve"> </w:t>
      </w:r>
      <w:r w:rsidR="00EE00A6">
        <w:rPr>
          <w:rStyle w:val="ItalicText"/>
          <w:i w:val="0"/>
          <w:iCs/>
        </w:rPr>
        <w:t>appears</w:t>
      </w:r>
      <w:r w:rsidR="00B677B7">
        <w:rPr>
          <w:rStyle w:val="ItalicText"/>
          <w:i w:val="0"/>
          <w:iCs/>
        </w:rPr>
        <w:t xml:space="preserve"> to be cancelled</w:t>
      </w:r>
    </w:p>
    <w:p w:rsidR="00B677B7" w:rsidP="00B677B7" w:rsidRDefault="00B677B7" w14:paraId="1AB39330" w14:textId="612AB6BD">
      <w:pPr>
        <w:ind w:left="720"/>
        <w:rPr>
          <w:rStyle w:val="ItalicText"/>
        </w:rPr>
      </w:pPr>
      <w:r>
        <w:rPr>
          <w:rStyle w:val="ItalicText"/>
        </w:rPr>
        <w:t>“</w:t>
      </w:r>
      <w:r w:rsidRPr="00672F8A" w:rsidR="000E35D4">
        <w:rPr>
          <w:rStyle w:val="ItalicText"/>
        </w:rPr>
        <w:t>Also,</w:t>
      </w:r>
      <w:r w:rsidRPr="00672F8A">
        <w:rPr>
          <w:rStyle w:val="ItalicText"/>
        </w:rPr>
        <w:t xml:space="preserve"> extremely unhappy about the obvious binning of Greenline. Councillors against it aren’t fit to be on council. If this was a private business ditching its key projects that will generate value, shareholders would have you out on the street. Borrowing money is NOT a dirty thing when you’re doing it to grow and support growth. Embarrassing thinking from councillors.</w:t>
      </w:r>
      <w:r>
        <w:rPr>
          <w:rStyle w:val="ItalicText"/>
        </w:rPr>
        <w:t>”</w:t>
      </w:r>
    </w:p>
    <w:p w:rsidRPr="00BB7483" w:rsidR="00B677B7" w:rsidP="00B677B7" w:rsidRDefault="00B677B7" w14:paraId="762249D0" w14:textId="138018B3">
      <w:pPr>
        <w:ind w:left="720"/>
        <w:rPr>
          <w:i/>
        </w:rPr>
      </w:pPr>
      <w:r>
        <w:rPr>
          <w:rStyle w:val="ItalicText"/>
        </w:rPr>
        <w:t>“</w:t>
      </w:r>
      <w:r w:rsidRPr="00672F8A">
        <w:rPr>
          <w:rStyle w:val="ItalicText"/>
        </w:rPr>
        <w:t xml:space="preserve">It's a disgrace that the remaining sections of the Greenline project are currently unfunded. Why promise something to the community and then renege on it? Phase 1 is </w:t>
      </w:r>
      <w:proofErr w:type="gramStart"/>
      <w:r w:rsidRPr="00672F8A">
        <w:rPr>
          <w:rStyle w:val="ItalicText"/>
        </w:rPr>
        <w:t>good</w:t>
      </w:r>
      <w:proofErr w:type="gramEnd"/>
      <w:r w:rsidRPr="00672F8A">
        <w:rPr>
          <w:rStyle w:val="ItalicText"/>
        </w:rPr>
        <w:t xml:space="preserve"> but Birrarung Marr was good already... the north bank of the Yarra from Flinders St station to the Docklands desperately needs the Greenline. Please get it back on track.</w:t>
      </w:r>
      <w:r>
        <w:rPr>
          <w:rStyle w:val="ItalicText"/>
        </w:rPr>
        <w:t>”</w:t>
      </w:r>
    </w:p>
    <w:p w:rsidR="00DD5833" w:rsidP="00DD5833" w:rsidRDefault="007E7061" w14:paraId="3C13D5A1" w14:textId="35CBF9BB">
      <w:pPr>
        <w:rPr>
          <w:lang w:val="en-US"/>
        </w:rPr>
      </w:pPr>
      <w:r>
        <w:rPr>
          <w:lang w:val="en-US"/>
        </w:rPr>
        <w:t>Submissions also supported the</w:t>
      </w:r>
      <w:r w:rsidR="0054156D">
        <w:rPr>
          <w:lang w:val="en-US"/>
        </w:rPr>
        <w:t xml:space="preserve"> </w:t>
      </w:r>
      <w:r w:rsidRPr="003C7807">
        <w:rPr>
          <w:b/>
          <w:bCs/>
          <w:lang w:val="en-US"/>
        </w:rPr>
        <w:t>S</w:t>
      </w:r>
      <w:r w:rsidRPr="003C7807" w:rsidR="0054156D">
        <w:rPr>
          <w:b/>
          <w:bCs/>
          <w:lang w:val="en-US"/>
        </w:rPr>
        <w:t xml:space="preserve">wimmable </w:t>
      </w:r>
      <w:r w:rsidRPr="003C7807">
        <w:rPr>
          <w:b/>
          <w:bCs/>
          <w:lang w:val="en-US"/>
        </w:rPr>
        <w:t>Yarra</w:t>
      </w:r>
      <w:r w:rsidRPr="003C7807" w:rsidR="0054156D">
        <w:rPr>
          <w:b/>
          <w:bCs/>
          <w:lang w:val="en-US"/>
        </w:rPr>
        <w:t xml:space="preserve"> project</w:t>
      </w:r>
      <w:r w:rsidR="003C7807">
        <w:rPr>
          <w:lang w:val="en-US"/>
        </w:rPr>
        <w:t xml:space="preserve"> and water sensitive urban design in </w:t>
      </w:r>
      <w:proofErr w:type="gramStart"/>
      <w:r w:rsidR="003C7807">
        <w:rPr>
          <w:lang w:val="en-US"/>
        </w:rPr>
        <w:t>general</w:t>
      </w:r>
      <w:proofErr w:type="gramEnd"/>
    </w:p>
    <w:p w:rsidR="00A3629E" w:rsidP="00D307F3" w:rsidRDefault="003C7807" w14:paraId="6A28015B" w14:textId="2A59646C">
      <w:pPr>
        <w:ind w:left="720"/>
        <w:rPr>
          <w:i/>
          <w:iCs/>
          <w:lang w:val="en-US"/>
        </w:rPr>
      </w:pPr>
      <w:r>
        <w:rPr>
          <w:i/>
          <w:iCs/>
          <w:lang w:val="en-US"/>
        </w:rPr>
        <w:t>“</w:t>
      </w:r>
      <w:r w:rsidRPr="00DD5833" w:rsidR="0054156D">
        <w:rPr>
          <w:i/>
          <w:iCs/>
          <w:lang w:val="en-US"/>
        </w:rPr>
        <w:t xml:space="preserve">We urge the Council to implement its commitment to a Swimmable Birrarung through ensuring sufficient resources are allocated to the collaboration required to make it a reality. The 2050 target beckons and there is so much work to </w:t>
      </w:r>
      <w:proofErr w:type="gramStart"/>
      <w:r w:rsidRPr="00DD5833" w:rsidR="0054156D">
        <w:rPr>
          <w:i/>
          <w:iCs/>
          <w:lang w:val="en-US"/>
        </w:rPr>
        <w:t>be done</w:t>
      </w:r>
      <w:proofErr w:type="gramEnd"/>
      <w:r w:rsidRPr="00DD5833" w:rsidR="0054156D">
        <w:rPr>
          <w:i/>
          <w:iCs/>
          <w:lang w:val="en-US"/>
        </w:rPr>
        <w:t xml:space="preserve">. The Yarra Birrarung is at the heart of the Garden City. All Garden City projects should incorporate water sensitive urban </w:t>
      </w:r>
      <w:proofErr w:type="gramStart"/>
      <w:r w:rsidRPr="00DD5833" w:rsidR="0054156D">
        <w:rPr>
          <w:i/>
          <w:iCs/>
          <w:lang w:val="en-US"/>
        </w:rPr>
        <w:t>design</w:t>
      </w:r>
      <w:proofErr w:type="gramEnd"/>
      <w:r>
        <w:rPr>
          <w:i/>
          <w:iCs/>
          <w:lang w:val="en-US"/>
        </w:rPr>
        <w:t>”</w:t>
      </w:r>
      <w:r w:rsidRPr="00DD5833" w:rsidR="00DD5833">
        <w:rPr>
          <w:i/>
          <w:iCs/>
          <w:lang w:val="en-US"/>
        </w:rPr>
        <w:t xml:space="preserve"> </w:t>
      </w:r>
    </w:p>
    <w:p w:rsidR="006639E9" w:rsidP="006639E9" w:rsidRDefault="006639E9" w14:paraId="04BCACD7" w14:textId="77777777">
      <w:pPr>
        <w:rPr>
          <w:b/>
          <w:bCs/>
        </w:rPr>
      </w:pPr>
      <w:r>
        <w:rPr>
          <w:b/>
          <w:bCs/>
        </w:rPr>
        <w:t>Listening posts</w:t>
      </w:r>
    </w:p>
    <w:p w:rsidR="006639E9" w:rsidP="00A37BCB" w:rsidRDefault="006639E9" w14:paraId="00CAF243" w14:textId="14E50016">
      <w:r>
        <w:t xml:space="preserve">3 people, mostly at the </w:t>
      </w:r>
      <w:r w:rsidR="00D20D37">
        <w:t>QVM</w:t>
      </w:r>
      <w:r>
        <w:t xml:space="preserve"> listening post</w:t>
      </w:r>
      <w:r w:rsidR="00D20D37">
        <w:t>,</w:t>
      </w:r>
      <w:r>
        <w:t xml:space="preserve"> </w:t>
      </w:r>
      <w:r w:rsidR="00D20D37">
        <w:t xml:space="preserve">supported the </w:t>
      </w:r>
      <w:r w:rsidRPr="00C25194" w:rsidR="00D20D37">
        <w:rPr>
          <w:b/>
          <w:bCs/>
        </w:rPr>
        <w:t>Greenline project</w:t>
      </w:r>
      <w:r w:rsidR="00D20D37">
        <w:t xml:space="preserve"> </w:t>
      </w:r>
      <w:r w:rsidR="00A37BCB">
        <w:t>and expressed a desire to see it expanded in the future.</w:t>
      </w:r>
    </w:p>
    <w:p w:rsidRPr="00024D74" w:rsidR="009108E3" w:rsidP="009108E3" w:rsidRDefault="009108E3" w14:paraId="6B9ED10E" w14:textId="77777777">
      <w:pPr>
        <w:rPr>
          <w:b/>
          <w:bCs/>
          <w:lang w:val="en-US"/>
        </w:rPr>
      </w:pPr>
      <w:r>
        <w:rPr>
          <w:b/>
          <w:bCs/>
          <w:lang w:val="en-US"/>
        </w:rPr>
        <w:t>Youth workshop</w:t>
      </w:r>
    </w:p>
    <w:p w:rsidR="009108E3" w:rsidP="009108E3" w:rsidRDefault="009108E3" w14:paraId="46C6FF18" w14:textId="6E49F5FC">
      <w:pPr>
        <w:rPr>
          <w:lang w:val="en-US"/>
        </w:rPr>
      </w:pPr>
      <w:r>
        <w:rPr>
          <w:lang w:val="en-US"/>
        </w:rPr>
        <w:t xml:space="preserve">Participants at the youth workshop were supportive </w:t>
      </w:r>
      <w:r w:rsidR="00C25194">
        <w:rPr>
          <w:lang w:val="en-US"/>
        </w:rPr>
        <w:t xml:space="preserve">of the </w:t>
      </w:r>
      <w:r w:rsidRPr="00C25194" w:rsidR="00C25194">
        <w:rPr>
          <w:b/>
          <w:bCs/>
          <w:lang w:val="en-US"/>
        </w:rPr>
        <w:t>Greenline</w:t>
      </w:r>
      <w:r w:rsidR="00C25194">
        <w:rPr>
          <w:b/>
          <w:bCs/>
          <w:lang w:val="en-US"/>
        </w:rPr>
        <w:t xml:space="preserve"> project</w:t>
      </w:r>
      <w:r w:rsidR="00FB196B">
        <w:rPr>
          <w:b/>
          <w:bCs/>
          <w:lang w:val="en-US"/>
        </w:rPr>
        <w:t xml:space="preserve">, </w:t>
      </w:r>
      <w:r w:rsidR="00FB196B">
        <w:rPr>
          <w:lang w:val="en-US"/>
        </w:rPr>
        <w:t>seeing it as a</w:t>
      </w:r>
      <w:r w:rsidR="000D4B2E">
        <w:rPr>
          <w:lang w:val="en-US"/>
        </w:rPr>
        <w:t>n investment</w:t>
      </w:r>
      <w:r w:rsidR="00534D16">
        <w:rPr>
          <w:lang w:val="en-US"/>
        </w:rPr>
        <w:t xml:space="preserve"> in the </w:t>
      </w:r>
      <w:proofErr w:type="gramStart"/>
      <w:r w:rsidR="00534D16">
        <w:rPr>
          <w:lang w:val="en-US"/>
        </w:rPr>
        <w:t>future</w:t>
      </w:r>
      <w:proofErr w:type="gramEnd"/>
    </w:p>
    <w:p w:rsidRPr="00FB196B" w:rsidR="00534D16" w:rsidP="00586277" w:rsidRDefault="00534D16" w14:paraId="01149BCC" w14:textId="413AC5FC">
      <w:pPr>
        <w:ind w:left="720"/>
        <w:rPr>
          <w:lang w:val="en-US"/>
        </w:rPr>
      </w:pPr>
      <w:r w:rsidRPr="00534D16">
        <w:rPr>
          <w:i/>
          <w:iCs/>
          <w:lang w:val="en-US"/>
        </w:rPr>
        <w:t>“</w:t>
      </w:r>
      <w:proofErr w:type="spellStart"/>
      <w:r w:rsidRPr="00534D16">
        <w:rPr>
          <w:i/>
          <w:iCs/>
          <w:lang w:val="en-US"/>
        </w:rPr>
        <w:t>Burndap</w:t>
      </w:r>
      <w:proofErr w:type="spellEnd"/>
      <w:r w:rsidRPr="00534D16">
        <w:rPr>
          <w:i/>
          <w:iCs/>
          <w:lang w:val="en-US"/>
        </w:rPr>
        <w:t> </w:t>
      </w:r>
      <w:proofErr w:type="spellStart"/>
      <w:r w:rsidRPr="00534D16">
        <w:rPr>
          <w:i/>
          <w:iCs/>
          <w:lang w:val="en-US"/>
        </w:rPr>
        <w:t>birrarung</w:t>
      </w:r>
      <w:proofErr w:type="spellEnd"/>
      <w:r w:rsidRPr="00534D16">
        <w:rPr>
          <w:i/>
          <w:iCs/>
          <w:lang w:val="en-US"/>
        </w:rPr>
        <w:t> </w:t>
      </w:r>
      <w:proofErr w:type="spellStart"/>
      <w:r w:rsidRPr="00534D16">
        <w:rPr>
          <w:i/>
          <w:iCs/>
          <w:lang w:val="en-US"/>
        </w:rPr>
        <w:t>burndap</w:t>
      </w:r>
      <w:proofErr w:type="spellEnd"/>
      <w:r w:rsidRPr="00534D16">
        <w:rPr>
          <w:i/>
          <w:iCs/>
          <w:lang w:val="en-US"/>
        </w:rPr>
        <w:t> </w:t>
      </w:r>
      <w:proofErr w:type="spellStart"/>
      <w:r w:rsidRPr="00534D16">
        <w:rPr>
          <w:i/>
          <w:iCs/>
          <w:lang w:val="en-US"/>
        </w:rPr>
        <w:t>umarkoo</w:t>
      </w:r>
      <w:proofErr w:type="spellEnd"/>
      <w:r w:rsidRPr="00534D16">
        <w:rPr>
          <w:i/>
          <w:iCs/>
          <w:lang w:val="en-US"/>
        </w:rPr>
        <w:t> - What's good for the Birrarung is good for everyone'</w:t>
      </w:r>
      <w:r w:rsidRPr="00534D16">
        <w:rPr>
          <w:b/>
          <w:bCs/>
          <w:i/>
          <w:iCs/>
          <w:lang w:val="en-US"/>
        </w:rPr>
        <w:t>,</w:t>
      </w:r>
      <w:r w:rsidRPr="00534D16">
        <w:rPr>
          <w:i/>
          <w:iCs/>
          <w:lang w:val="en-US"/>
        </w:rPr>
        <w:t xml:space="preserve"> this principle also applies to supporting our young people, and supporting the broader environment, not only as a direct investment in those people and environments but as a broader long-term investment with net benefit to </w:t>
      </w:r>
      <w:proofErr w:type="gramStart"/>
      <w:r w:rsidRPr="00534D16">
        <w:rPr>
          <w:i/>
          <w:iCs/>
          <w:lang w:val="en-US"/>
        </w:rPr>
        <w:t>everyone</w:t>
      </w:r>
      <w:proofErr w:type="gramEnd"/>
      <w:r w:rsidRPr="00534D16">
        <w:rPr>
          <w:i/>
          <w:iCs/>
          <w:lang w:val="en-US"/>
        </w:rPr>
        <w:t>” </w:t>
      </w:r>
      <w:r w:rsidRPr="00534D16">
        <w:t> </w:t>
      </w:r>
    </w:p>
    <w:p w:rsidRPr="003A2717" w:rsidR="00D84F67" w:rsidP="003A2717" w:rsidRDefault="003612AD" w14:paraId="5A47C83D" w14:textId="105C639D">
      <w:pPr>
        <w:pStyle w:val="Heading3"/>
        <w:rPr>
          <w:rFonts w:hint="eastAsia"/>
        </w:rPr>
      </w:pPr>
      <w:bookmarkStart w:name="_Toc229760364" w:id="20"/>
      <w:r w:rsidRPr="003A2717">
        <w:t>Youth</w:t>
      </w:r>
      <w:r w:rsidRPr="003A2717" w:rsidR="00016DE6">
        <w:t xml:space="preserve"> services</w:t>
      </w:r>
      <w:r w:rsidRPr="003A2717" w:rsidR="00797236">
        <w:t xml:space="preserve"> </w:t>
      </w:r>
      <w:r w:rsidRPr="003A2717" w:rsidR="005D11AC">
        <w:t>and spaces</w:t>
      </w:r>
      <w:bookmarkEnd w:id="20"/>
    </w:p>
    <w:p w:rsidRPr="00024D74" w:rsidR="00797236" w:rsidP="00805A20" w:rsidRDefault="00CB1FE4" w14:paraId="356BC48D" w14:textId="2CDB9A82">
      <w:pPr>
        <w:rPr>
          <w:b/>
          <w:bCs/>
          <w:lang w:val="en-US"/>
        </w:rPr>
      </w:pPr>
      <w:r>
        <w:rPr>
          <w:b/>
          <w:bCs/>
          <w:lang w:val="en-US"/>
        </w:rPr>
        <w:t>Youth workshop</w:t>
      </w:r>
    </w:p>
    <w:p w:rsidRPr="005D11AC" w:rsidR="005D11AC" w:rsidP="001F57AD" w:rsidRDefault="00DE3648" w14:paraId="3AFECF05" w14:textId="2D8BEDE3">
      <w:pPr>
        <w:rPr>
          <w:lang w:val="en-US"/>
        </w:rPr>
      </w:pPr>
      <w:r>
        <w:rPr>
          <w:lang w:val="en-US"/>
        </w:rPr>
        <w:t>Participants at the youth workshop</w:t>
      </w:r>
      <w:r w:rsidR="00B11603">
        <w:rPr>
          <w:lang w:val="en-US"/>
        </w:rPr>
        <w:t xml:space="preserve"> were </w:t>
      </w:r>
      <w:r w:rsidR="00241D3C">
        <w:rPr>
          <w:lang w:val="en-US"/>
        </w:rPr>
        <w:t>supportive of Council</w:t>
      </w:r>
      <w:r w:rsidR="009F15F0">
        <w:rPr>
          <w:lang w:val="en-US"/>
        </w:rPr>
        <w:t xml:space="preserve">’s current youth services and encouraged it to expand their offerings into </w:t>
      </w:r>
      <w:r w:rsidRPr="23AA107E" w:rsidR="007431C3">
        <w:rPr>
          <w:rFonts w:eastAsia="Arial" w:cs="Arial"/>
          <w:szCs w:val="20"/>
        </w:rPr>
        <w:t>skills</w:t>
      </w:r>
      <w:r w:rsidR="007431C3">
        <w:noBreakHyphen/>
      </w:r>
      <w:r w:rsidRPr="23AA107E" w:rsidR="007431C3">
        <w:rPr>
          <w:rFonts w:eastAsia="Arial" w:cs="Arial"/>
          <w:szCs w:val="20"/>
        </w:rPr>
        <w:t>based training for young people, including first aid, mental health first aid (MHFA), leadership, and other practical life skills.</w:t>
      </w:r>
    </w:p>
    <w:p w:rsidR="00016DE6" w:rsidP="002E3B20" w:rsidRDefault="00016DE6" w14:paraId="76E5226E" w14:textId="74120449">
      <w:pPr>
        <w:ind w:left="720"/>
        <w:rPr>
          <w:b/>
          <w:bCs/>
        </w:rPr>
      </w:pPr>
      <w:r w:rsidRPr="00016DE6">
        <w:rPr>
          <w:i/>
          <w:iCs/>
          <w:lang w:val="en-US"/>
        </w:rPr>
        <w:t>“I think </w:t>
      </w:r>
      <w:proofErr w:type="gramStart"/>
      <w:r w:rsidRPr="00016DE6">
        <w:rPr>
          <w:i/>
          <w:iCs/>
          <w:lang w:val="en-US"/>
        </w:rPr>
        <w:t>it's</w:t>
      </w:r>
      <w:proofErr w:type="gramEnd"/>
      <w:r w:rsidRPr="00016DE6">
        <w:rPr>
          <w:i/>
          <w:iCs/>
          <w:lang w:val="en-US"/>
        </w:rPr>
        <w:t> </w:t>
      </w:r>
      <w:proofErr w:type="gramStart"/>
      <w:r w:rsidRPr="00016DE6">
        <w:rPr>
          <w:i/>
          <w:iCs/>
          <w:lang w:val="en-US"/>
        </w:rPr>
        <w:t>really important</w:t>
      </w:r>
      <w:proofErr w:type="gramEnd"/>
      <w:r w:rsidRPr="00016DE6">
        <w:rPr>
          <w:i/>
          <w:iCs/>
          <w:lang w:val="en-US"/>
        </w:rPr>
        <w:t xml:space="preserve"> that our services such as youth services, library </w:t>
      </w:r>
      <w:r w:rsidRPr="00016DE6" w:rsidR="00B27D9F">
        <w:rPr>
          <w:i/>
          <w:iCs/>
          <w:lang w:val="en-US"/>
        </w:rPr>
        <w:t>services</w:t>
      </w:r>
      <w:r w:rsidRPr="54FF3265" w:rsidR="00B27D9F">
        <w:rPr>
          <w:i/>
          <w:iCs/>
          <w:lang w:val="en-US"/>
        </w:rPr>
        <w:t xml:space="preserve"> </w:t>
      </w:r>
      <w:r w:rsidRPr="00016DE6" w:rsidR="00B27D9F">
        <w:rPr>
          <w:i/>
          <w:iCs/>
          <w:lang w:val="en-US"/>
        </w:rPr>
        <w:t>are</w:t>
      </w:r>
      <w:r w:rsidRPr="00016DE6">
        <w:rPr>
          <w:i/>
          <w:iCs/>
          <w:lang w:val="en-US"/>
        </w:rPr>
        <w:t xml:space="preserve"> well funded. I think there should be </w:t>
      </w:r>
      <w:proofErr w:type="gramStart"/>
      <w:r w:rsidRPr="00016DE6">
        <w:rPr>
          <w:i/>
          <w:iCs/>
          <w:lang w:val="en-US"/>
        </w:rPr>
        <w:t>a lot</w:t>
      </w:r>
      <w:proofErr w:type="gramEnd"/>
      <w:r w:rsidRPr="00016DE6">
        <w:rPr>
          <w:i/>
          <w:iCs/>
          <w:lang w:val="en-US"/>
        </w:rPr>
        <w:t xml:space="preserve"> more holistic 'whole of council' approaches towards program delivery, finding ways to get different demographics </w:t>
      </w:r>
      <w:proofErr w:type="gramStart"/>
      <w:r w:rsidRPr="00016DE6">
        <w:rPr>
          <w:i/>
          <w:iCs/>
          <w:lang w:val="en-US"/>
        </w:rPr>
        <w:t>together</w:t>
      </w:r>
      <w:proofErr w:type="gramEnd"/>
      <w:r w:rsidRPr="00016DE6">
        <w:rPr>
          <w:i/>
          <w:iCs/>
          <w:lang w:val="en-US"/>
        </w:rPr>
        <w:t>” </w:t>
      </w:r>
      <w:r w:rsidRPr="00016DE6">
        <w:t> </w:t>
      </w:r>
    </w:p>
    <w:p w:rsidRPr="003F7A37" w:rsidR="00191A0A" w:rsidP="002E3B20" w:rsidRDefault="00191A0A" w14:paraId="4ACC7D28" w14:textId="5CA5D400">
      <w:pPr>
        <w:ind w:left="720"/>
        <w:rPr>
          <w:b/>
          <w:bCs/>
        </w:rPr>
      </w:pPr>
      <w:r>
        <w:t>“</w:t>
      </w:r>
      <w:r w:rsidRPr="00174B40">
        <w:rPr>
          <w:i/>
          <w:iCs/>
          <w:lang w:val="en-US"/>
        </w:rPr>
        <w:t>As a student, what was </w:t>
      </w:r>
      <w:proofErr w:type="gramStart"/>
      <w:r w:rsidRPr="00174B40">
        <w:rPr>
          <w:i/>
          <w:iCs/>
          <w:lang w:val="en-US"/>
        </w:rPr>
        <w:t>really important</w:t>
      </w:r>
      <w:proofErr w:type="gramEnd"/>
      <w:r w:rsidRPr="00174B40">
        <w:rPr>
          <w:i/>
          <w:iCs/>
          <w:lang w:val="en-US"/>
        </w:rPr>
        <w:t> to me is having access to programs and space which made it easier to study, connect, and feel part of the city.  Especially, green areas and city parks”</w:t>
      </w:r>
      <w:r w:rsidRPr="000F4505">
        <w:t xml:space="preserve"> </w:t>
      </w:r>
    </w:p>
    <w:p w:rsidR="00817C9D" w:rsidP="00817C9D" w:rsidRDefault="00817C9D" w14:paraId="5266EB44" w14:textId="77777777">
      <w:pPr>
        <w:rPr>
          <w:b/>
          <w:bCs/>
        </w:rPr>
      </w:pPr>
      <w:r>
        <w:rPr>
          <w:b/>
          <w:bCs/>
        </w:rPr>
        <w:t>Listening posts</w:t>
      </w:r>
    </w:p>
    <w:p w:rsidR="007D4779" w:rsidP="007D4779" w:rsidRDefault="007D4779" w14:paraId="6777E9BC" w14:textId="10CC964D">
      <w:r>
        <w:t xml:space="preserve">There are 6 references to youth services at the listening posts. Most of these relate to early years services rather than services for teenagers and young adults. One comment is related to youth employment programs for multicultural youth. </w:t>
      </w:r>
    </w:p>
    <w:p w:rsidRPr="003A2717" w:rsidR="003F7A37" w:rsidP="003A2717" w:rsidRDefault="00656A38" w14:paraId="59B82AF8" w14:textId="4E075F2B">
      <w:pPr>
        <w:pStyle w:val="Heading3"/>
        <w:rPr>
          <w:rFonts w:hint="eastAsia"/>
        </w:rPr>
      </w:pPr>
      <w:bookmarkStart w:name="_Toc229760365" w:id="21"/>
      <w:r w:rsidRPr="003A2717">
        <w:t xml:space="preserve">Events, </w:t>
      </w:r>
      <w:proofErr w:type="gramStart"/>
      <w:r w:rsidRPr="003A2717">
        <w:t>festivals</w:t>
      </w:r>
      <w:proofErr w:type="gramEnd"/>
      <w:r w:rsidRPr="003A2717">
        <w:t xml:space="preserve"> and arts grants</w:t>
      </w:r>
      <w:bookmarkEnd w:id="21"/>
    </w:p>
    <w:p w:rsidR="00656A38" w:rsidP="3C61610C" w:rsidRDefault="00787D85" w14:paraId="64C4CFD0" w14:textId="751B2B10">
      <w:pPr>
        <w:spacing w:after="0" w:line="240" w:lineRule="auto"/>
        <w:rPr>
          <w:b/>
          <w:bCs/>
        </w:rPr>
      </w:pPr>
      <w:r>
        <w:rPr>
          <w:b/>
          <w:bCs/>
        </w:rPr>
        <w:t>Participate Melbourne submissions</w:t>
      </w:r>
    </w:p>
    <w:p w:rsidR="00C122A8" w:rsidP="3C61610C" w:rsidRDefault="00C122A8" w14:paraId="3AAB3606" w14:textId="77777777">
      <w:pPr>
        <w:spacing w:after="0" w:line="240" w:lineRule="auto"/>
        <w:rPr>
          <w:b/>
          <w:bCs/>
        </w:rPr>
      </w:pPr>
    </w:p>
    <w:p w:rsidR="009A5477" w:rsidP="009A5477" w:rsidRDefault="009A5477" w14:paraId="6361BA8D" w14:textId="6D342AC2">
      <w:pPr>
        <w:rPr>
          <w:lang w:val="en-US"/>
        </w:rPr>
      </w:pPr>
      <w:r>
        <w:t>Submissions supported i</w:t>
      </w:r>
      <w:r w:rsidRPr="009A5477">
        <w:t xml:space="preserve">ncreased investment in Melbourne’s arts sector through expanded grant funding, including support for small and independent organisations, First Nations arts and self-determination, artists, public art, and key cultural institutions. </w:t>
      </w:r>
      <w:r w:rsidRPr="009A5477">
        <w:rPr>
          <w:lang w:val="en-US"/>
        </w:rPr>
        <w:t>​</w:t>
      </w:r>
    </w:p>
    <w:p w:rsidRPr="00651EFE" w:rsidR="00651EFE" w:rsidP="00651EFE" w:rsidRDefault="00651EFE" w14:paraId="5CD6D2CC" w14:textId="11850366">
      <w:pPr>
        <w:ind w:left="720"/>
        <w:rPr>
          <w:i/>
          <w:iCs/>
          <w:lang w:val="en-US"/>
        </w:rPr>
      </w:pPr>
      <w:r w:rsidRPr="00651EFE">
        <w:rPr>
          <w:i/>
          <w:iCs/>
        </w:rPr>
        <w:t>“As the 'events capital', it's great to see the reasonable allocation (~$41m) towards activating the city through events and laneway activations.”</w:t>
      </w:r>
    </w:p>
    <w:p w:rsidRPr="009A5477" w:rsidR="009A5477" w:rsidP="009A5477" w:rsidRDefault="009A5477" w14:paraId="373E978D" w14:textId="3D27F36E">
      <w:r>
        <w:t>Other submissions focussed</w:t>
      </w:r>
      <w:r w:rsidRPr="009A5477">
        <w:t xml:space="preserve"> on strengthening the broader creative sector and cultural outcomes, while addressing community concerns and criticism regarding arts and artistic grant allocations.</w:t>
      </w:r>
    </w:p>
    <w:p w:rsidRPr="00FF6049" w:rsidR="009A5477" w:rsidP="00651EFE" w:rsidRDefault="00FF6049" w14:paraId="265A81C4" w14:textId="6A048C97">
      <w:pPr>
        <w:spacing w:after="0" w:line="240" w:lineRule="auto"/>
        <w:ind w:left="720"/>
        <w:rPr>
          <w:i/>
          <w:iCs/>
        </w:rPr>
      </w:pPr>
      <w:r>
        <w:rPr>
          <w:i/>
          <w:iCs/>
        </w:rPr>
        <w:t>“W</w:t>
      </w:r>
      <w:r w:rsidRPr="00FF6049">
        <w:rPr>
          <w:i/>
          <w:iCs/>
        </w:rPr>
        <w:t xml:space="preserve">e are staring down a horrific future in which Arts organisations are priced out of existence. It is </w:t>
      </w:r>
      <w:proofErr w:type="gramStart"/>
      <w:r w:rsidRPr="00FF6049">
        <w:rPr>
          <w:i/>
          <w:iCs/>
        </w:rPr>
        <w:t>absolutely imperative</w:t>
      </w:r>
      <w:proofErr w:type="gramEnd"/>
      <w:r w:rsidRPr="00FF6049">
        <w:rPr>
          <w:i/>
          <w:iCs/>
        </w:rPr>
        <w:t xml:space="preserve"> to increase funding to the Arts and ensure the small to medium sector are sufficiently resourced to continue nourishing the practices of emerging, mid-career and established artists. We cannot contribute to culture, tourism and the economy if we have no venues to perform our work.</w:t>
      </w:r>
      <w:r>
        <w:rPr>
          <w:i/>
          <w:iCs/>
        </w:rPr>
        <w:t>”</w:t>
      </w:r>
    </w:p>
    <w:p w:rsidR="001F29F5" w:rsidP="003A2717" w:rsidRDefault="004717E1" w14:paraId="10DCF0EA" w14:textId="02A2D6FB">
      <w:pPr>
        <w:pStyle w:val="Heading3"/>
        <w:rPr>
          <w:rFonts w:hint="eastAsia"/>
        </w:rPr>
      </w:pPr>
      <w:bookmarkStart w:name="_Toc229760366" w:id="22"/>
      <w:r w:rsidRPr="004717E1">
        <w:t>Local Markets</w:t>
      </w:r>
      <w:r w:rsidR="008B2990">
        <w:t xml:space="preserve">, </w:t>
      </w:r>
      <w:proofErr w:type="gramStart"/>
      <w:r w:rsidR="008B2990">
        <w:t>tourism</w:t>
      </w:r>
      <w:proofErr w:type="gramEnd"/>
      <w:r w:rsidRPr="004717E1">
        <w:t xml:space="preserve"> and small business</w:t>
      </w:r>
      <w:bookmarkEnd w:id="22"/>
    </w:p>
    <w:p w:rsidRPr="00B97DED" w:rsidR="004519F8" w:rsidP="00B97DED" w:rsidRDefault="004519F8" w14:paraId="15900E11" w14:textId="55DB4659">
      <w:pPr>
        <w:rPr>
          <w:b/>
          <w:bCs/>
        </w:rPr>
      </w:pPr>
      <w:r w:rsidRPr="00B97DED">
        <w:rPr>
          <w:b/>
          <w:bCs/>
        </w:rPr>
        <w:t>Participate Melbourne submissions</w:t>
      </w:r>
    </w:p>
    <w:p w:rsidR="00966D80" w:rsidP="002A5B49" w:rsidRDefault="00B97DED" w14:paraId="310225E9" w14:textId="373C02ED">
      <w:r w:rsidRPr="00B97DED">
        <w:t xml:space="preserve">Submissions </w:t>
      </w:r>
      <w:r>
        <w:t xml:space="preserve">asked for more funding for </w:t>
      </w:r>
      <w:r w:rsidR="00966D80">
        <w:t>makers and community markets across the municipality</w:t>
      </w:r>
      <w:r w:rsidR="00A45C54">
        <w:t xml:space="preserve"> </w:t>
      </w:r>
      <w:proofErr w:type="gramStart"/>
      <w:r w:rsidR="008B2990">
        <w:t>as a</w:t>
      </w:r>
      <w:r w:rsidR="00A45C54">
        <w:t xml:space="preserve"> </w:t>
      </w:r>
      <w:r w:rsidR="008B2990">
        <w:t>way to</w:t>
      </w:r>
      <w:proofErr w:type="gramEnd"/>
      <w:r w:rsidR="008B2990">
        <w:t xml:space="preserve"> attract </w:t>
      </w:r>
      <w:r w:rsidR="00A45C54">
        <w:t>more</w:t>
      </w:r>
      <w:r w:rsidR="008B2990">
        <w:t xml:space="preserve"> visitors</w:t>
      </w:r>
    </w:p>
    <w:p w:rsidR="009E265E" w:rsidP="001F57AD" w:rsidRDefault="001F57AD" w14:paraId="3BB14FBE" w14:textId="3F40F16E">
      <w:pPr>
        <w:ind w:left="720"/>
        <w:rPr>
          <w:b/>
          <w:bCs/>
        </w:rPr>
      </w:pPr>
      <w:r>
        <w:rPr>
          <w:i/>
          <w:iCs/>
        </w:rPr>
        <w:t>“</w:t>
      </w:r>
      <w:r w:rsidRPr="00E01798" w:rsidR="002A5B49">
        <w:rPr>
          <w:i/>
          <w:iCs/>
        </w:rPr>
        <w:t>I am a trader at the fabulous Sunday Southgate makers market</w:t>
      </w:r>
      <w:r w:rsidRPr="00E01798" w:rsidR="007760C5">
        <w:rPr>
          <w:i/>
          <w:iCs/>
        </w:rPr>
        <w:t>…</w:t>
      </w:r>
      <w:r w:rsidRPr="00E01798" w:rsidR="007760C5">
        <w:rPr>
          <w:rFonts w:ascii="Calibri" w:hAnsi="Calibri" w:cs="Calibri"/>
          <w:i/>
          <w:iCs/>
          <w:color w:val="000000"/>
          <w:sz w:val="22"/>
          <w:szCs w:val="22"/>
          <w:shd w:val="clear" w:color="auto" w:fill="FFFFFF"/>
        </w:rPr>
        <w:t xml:space="preserve"> a</w:t>
      </w:r>
      <w:r w:rsidRPr="00E01798" w:rsidR="007760C5">
        <w:rPr>
          <w:i/>
          <w:iCs/>
        </w:rPr>
        <w:t> unique little market that attracts many interstate, regional and OS customers looking for that little extra, locally Australian made gift or personal purchase. </w:t>
      </w:r>
      <w:r w:rsidRPr="00E01798" w:rsidR="00E01798">
        <w:rPr>
          <w:i/>
          <w:iCs/>
        </w:rPr>
        <w:t>I, believe that the Melbourne City Council could really help grow this weekly market and seriously consider funding the </w:t>
      </w:r>
      <w:r w:rsidRPr="00E01798" w:rsidR="00685168">
        <w:rPr>
          <w:i/>
          <w:iCs/>
        </w:rPr>
        <w:t>long-term</w:t>
      </w:r>
      <w:r w:rsidRPr="00E01798" w:rsidR="00E01798">
        <w:rPr>
          <w:i/>
          <w:iCs/>
        </w:rPr>
        <w:t> future of this special little gem of a market.</w:t>
      </w:r>
      <w:r>
        <w:rPr>
          <w:i/>
          <w:iCs/>
        </w:rPr>
        <w:t>”</w:t>
      </w:r>
    </w:p>
    <w:p w:rsidRPr="00685168" w:rsidR="00685168" w:rsidP="00685168" w:rsidRDefault="00685168" w14:paraId="641B464B" w14:textId="1D44864C">
      <w:pPr>
        <w:rPr>
          <w:b/>
          <w:bCs/>
        </w:rPr>
      </w:pPr>
      <w:r w:rsidRPr="00685168">
        <w:rPr>
          <w:b/>
          <w:bCs/>
        </w:rPr>
        <w:t>Listening posts</w:t>
      </w:r>
    </w:p>
    <w:p w:rsidRPr="004A6881" w:rsidR="009E265E" w:rsidP="004A6881" w:rsidRDefault="00685168" w14:paraId="7EA84C49" w14:textId="605212C6">
      <w:r w:rsidRPr="00685168">
        <w:t>There were 15 references to business support at the listening posts. Most were from the QVM or Docklands listening posts. At QVM, people raised that development and construction has disrupted businesses at the market. Most comments called for more tourism to support businesses, while a resident raised that sometimes the QVM area feels very “business first” and that residents are a lower priority. In the Docklands, commentary relates to a need to increase foot traffic to improve business, particularly as rising prices impacts businesses</w:t>
      </w:r>
    </w:p>
    <w:p w:rsidR="004717E1" w:rsidP="003A2717" w:rsidRDefault="003E384A" w14:paraId="41C6436B" w14:textId="4A0486DB">
      <w:pPr>
        <w:pStyle w:val="Heading3"/>
        <w:rPr>
          <w:rFonts w:hint="eastAsia"/>
        </w:rPr>
      </w:pPr>
      <w:bookmarkStart w:name="_Toc229760367" w:id="23"/>
      <w:r w:rsidRPr="003E384A">
        <w:t>Queen Victoria Market</w:t>
      </w:r>
      <w:bookmarkEnd w:id="23"/>
    </w:p>
    <w:p w:rsidRPr="00DE62A3" w:rsidR="003A2717" w:rsidP="003A2717" w:rsidRDefault="003A2717" w14:paraId="746257EE" w14:textId="77777777">
      <w:pPr>
        <w:rPr>
          <w:b/>
          <w:bCs/>
        </w:rPr>
      </w:pPr>
      <w:r w:rsidRPr="00DE62A3">
        <w:rPr>
          <w:b/>
          <w:bCs/>
        </w:rPr>
        <w:t>Participate Melbourne submissions</w:t>
      </w:r>
    </w:p>
    <w:p w:rsidRPr="00DE62A3" w:rsidR="003E384A" w:rsidP="3C61610C" w:rsidRDefault="00DE62A3" w14:paraId="0451A0D9" w14:textId="27051ACC">
      <w:pPr>
        <w:spacing w:after="0" w:line="240" w:lineRule="auto"/>
      </w:pPr>
      <w:proofErr w:type="gramStart"/>
      <w:r w:rsidRPr="00DE62A3">
        <w:t>A number of</w:t>
      </w:r>
      <w:proofErr w:type="gramEnd"/>
      <w:r w:rsidRPr="00DE62A3">
        <w:t xml:space="preserve"> submissions</w:t>
      </w:r>
      <w:r>
        <w:t xml:space="preserve"> mentioned the </w:t>
      </w:r>
      <w:r w:rsidR="00A708AC">
        <w:t xml:space="preserve">Queen Victoria Market </w:t>
      </w:r>
      <w:r w:rsidR="00FD1460">
        <w:t xml:space="preserve">development, specifically the </w:t>
      </w:r>
      <w:r w:rsidR="00F056DC">
        <w:t xml:space="preserve">slow pace of </w:t>
      </w:r>
      <w:r w:rsidR="00F20A42">
        <w:t>development</w:t>
      </w:r>
      <w:r w:rsidR="00B52D71">
        <w:t>, the amount of spending on the development that could be spent elsewhere and missed opportunities fo</w:t>
      </w:r>
      <w:r w:rsidR="00AE1AA4">
        <w:t xml:space="preserve">r </w:t>
      </w:r>
      <w:r w:rsidR="006614E0">
        <w:t>shade, amenity and activation</w:t>
      </w:r>
    </w:p>
    <w:p w:rsidR="001F57AD" w:rsidP="3C61610C" w:rsidRDefault="001F57AD" w14:paraId="1B63AFAB" w14:textId="77777777">
      <w:pPr>
        <w:spacing w:after="0" w:line="240" w:lineRule="auto"/>
        <w:rPr>
          <w:b/>
          <w:bCs/>
        </w:rPr>
      </w:pPr>
    </w:p>
    <w:p w:rsidRPr="004A6881" w:rsidR="001F57AD" w:rsidP="004A6881" w:rsidRDefault="004A6881" w14:paraId="4FAE209B" w14:textId="54F0F695">
      <w:pPr>
        <w:rPr>
          <w:i/>
          <w:iCs/>
        </w:rPr>
      </w:pPr>
      <w:r w:rsidRPr="004A6881">
        <w:rPr>
          <w:i/>
          <w:iCs/>
        </w:rPr>
        <w:t>“I am disappointed in the slow pace of work at QVM. That giant open-air carpark is such a blight. Embarrassing for locals and tourists. And bad on hot days. Also attracting homeless people.”</w:t>
      </w:r>
    </w:p>
    <w:p w:rsidR="004A6881" w:rsidP="004A6881" w:rsidRDefault="004A6881" w14:paraId="0D22DBEA" w14:textId="5BB04902">
      <w:pPr>
        <w:rPr>
          <w:b/>
          <w:bCs/>
        </w:rPr>
      </w:pPr>
      <w:r>
        <w:rPr>
          <w:b/>
          <w:bCs/>
        </w:rPr>
        <w:t>Listening posts</w:t>
      </w:r>
    </w:p>
    <w:p w:rsidRPr="004A71AE" w:rsidR="004A6881" w:rsidP="3C61610C" w:rsidRDefault="00B029B9" w14:paraId="58AFA8CD" w14:textId="677E0D13">
      <w:pPr>
        <w:spacing w:after="0" w:line="240" w:lineRule="auto"/>
      </w:pPr>
      <w:proofErr w:type="gramStart"/>
      <w:r>
        <w:t>A number of</w:t>
      </w:r>
      <w:proofErr w:type="gramEnd"/>
      <w:r>
        <w:t xml:space="preserve"> conversations</w:t>
      </w:r>
      <w:r w:rsidR="00032DC2">
        <w:t xml:space="preserve"> that were</w:t>
      </w:r>
      <w:r w:rsidR="00F77E81">
        <w:t xml:space="preserve"> held at the QVM listening post </w:t>
      </w:r>
      <w:r>
        <w:t>were disappointed at</w:t>
      </w:r>
      <w:r w:rsidR="00C74850">
        <w:t xml:space="preserve"> the slow pace of the redevelopment of the market</w:t>
      </w:r>
      <w:r w:rsidR="00916F13">
        <w:t>.</w:t>
      </w:r>
      <w:r>
        <w:t xml:space="preserve"> </w:t>
      </w:r>
    </w:p>
    <w:p w:rsidR="00817C9D" w:rsidRDefault="00817C9D" w14:paraId="41B9C451" w14:textId="593839CC">
      <w:pPr>
        <w:spacing w:after="0" w:line="240" w:lineRule="auto"/>
        <w:rPr>
          <w:b/>
          <w:bCs/>
        </w:rPr>
      </w:pPr>
    </w:p>
    <w:p w:rsidRPr="00763485" w:rsidR="00763485" w:rsidP="00763485" w:rsidRDefault="00763485" w14:paraId="1F16C1ED" w14:textId="63D7887E">
      <w:pPr>
        <w:pStyle w:val="Heading3"/>
        <w:rPr>
          <w:rFonts w:hint="eastAsia"/>
        </w:rPr>
      </w:pPr>
      <w:bookmarkStart w:name="_Toc229760368" w:id="24"/>
      <w:r w:rsidRPr="00763485">
        <w:t xml:space="preserve">Food </w:t>
      </w:r>
      <w:r w:rsidR="3A0B5551">
        <w:t>s</w:t>
      </w:r>
      <w:r w:rsidRPr="00763485">
        <w:t>ecurity</w:t>
      </w:r>
      <w:bookmarkEnd w:id="24"/>
    </w:p>
    <w:p w:rsidRPr="00D85119" w:rsidR="00763485" w:rsidP="00D85119" w:rsidRDefault="00C43595" w14:paraId="19B114F2" w14:textId="1667B2F6">
      <w:pPr>
        <w:rPr>
          <w:b/>
          <w:bCs/>
        </w:rPr>
      </w:pPr>
      <w:r w:rsidRPr="00D85119">
        <w:rPr>
          <w:b/>
          <w:bCs/>
        </w:rPr>
        <w:t>Written</w:t>
      </w:r>
      <w:r w:rsidRPr="00D85119" w:rsidR="00AD767D">
        <w:rPr>
          <w:b/>
          <w:bCs/>
        </w:rPr>
        <w:t xml:space="preserve"> submissions</w:t>
      </w:r>
    </w:p>
    <w:p w:rsidR="00AD767D" w:rsidP="00C43595" w:rsidRDefault="00C43595" w14:paraId="4D8A4299" w14:textId="0AE231AE">
      <w:r>
        <w:t xml:space="preserve">There were two written submissions that </w:t>
      </w:r>
      <w:r w:rsidR="007235E4">
        <w:t>were focussed on food security.</w:t>
      </w:r>
    </w:p>
    <w:p w:rsidR="00D85119" w:rsidP="00C43595" w:rsidRDefault="02CE119C" w14:paraId="2D264AF8" w14:textId="2CC3992F">
      <w:r>
        <w:t>A non-governmental organisation</w:t>
      </w:r>
      <w:r w:rsidR="00095EF3">
        <w:t xml:space="preserve"> </w:t>
      </w:r>
      <w:r w:rsidR="00CD35A5">
        <w:t xml:space="preserve">outlined </w:t>
      </w:r>
      <w:r w:rsidR="00EA3197">
        <w:t>the al</w:t>
      </w:r>
      <w:r w:rsidR="00621E6B">
        <w:t>ignment of it</w:t>
      </w:r>
      <w:r w:rsidR="00ED6A11">
        <w:t xml:space="preserve">s food relief programs with </w:t>
      </w:r>
      <w:r w:rsidR="00877CAA">
        <w:t>Council’s commitment to</w:t>
      </w:r>
      <w:r w:rsidR="00A307FA">
        <w:t xml:space="preserve"> stre</w:t>
      </w:r>
      <w:r w:rsidR="002B350D">
        <w:t xml:space="preserve">ngthen </w:t>
      </w:r>
      <w:r w:rsidR="00A636E6">
        <w:t xml:space="preserve">food security programs, invest in local food relief </w:t>
      </w:r>
      <w:r w:rsidR="00D80630">
        <w:t>organisations</w:t>
      </w:r>
      <w:r w:rsidR="00A636E6">
        <w:t xml:space="preserve"> and support people experiencing food </w:t>
      </w:r>
      <w:r w:rsidR="00D80630">
        <w:t xml:space="preserve">insecurity, homeless and hardship. </w:t>
      </w:r>
      <w:r w:rsidR="2044305C">
        <w:t>They</w:t>
      </w:r>
      <w:r w:rsidR="00494C58">
        <w:t xml:space="preserve"> </w:t>
      </w:r>
      <w:r w:rsidR="00095EF3">
        <w:t>expressed a</w:t>
      </w:r>
      <w:r w:rsidR="00AB2C0D">
        <w:t xml:space="preserve">n intention to partner </w:t>
      </w:r>
      <w:r w:rsidR="00054B68">
        <w:t xml:space="preserve">with Council to secure its existing food relief activities in the City and to </w:t>
      </w:r>
      <w:r w:rsidR="00CF726E">
        <w:t xml:space="preserve">fund its </w:t>
      </w:r>
      <w:r w:rsidR="00C20D13">
        <w:t xml:space="preserve">EAT.ATM </w:t>
      </w:r>
      <w:r w:rsidR="00367D99">
        <w:t>program</w:t>
      </w:r>
    </w:p>
    <w:p w:rsidR="00547CA2" w:rsidP="00494C58" w:rsidRDefault="001E2459" w14:paraId="2C12F019" w14:textId="586BB147">
      <w:pPr>
        <w:ind w:left="720"/>
        <w:rPr>
          <w:i/>
          <w:iCs/>
        </w:rPr>
      </w:pPr>
      <w:r w:rsidRPr="00494C58">
        <w:rPr>
          <w:i/>
          <w:iCs/>
        </w:rPr>
        <w:t>“</w:t>
      </w:r>
      <w:r w:rsidRPr="00494C58" w:rsidR="00547CA2">
        <w:rPr>
          <w:i/>
          <w:iCs/>
        </w:rPr>
        <w:t>For more than 17 years, TBU has delivered essential food relief services without direct operational funding from Council. We now face unprecedented demand for food relief, rising costs and a challenging and difficult fundraising environment</w:t>
      </w:r>
      <w:r w:rsidRPr="00494C58">
        <w:rPr>
          <w:i/>
          <w:iCs/>
        </w:rPr>
        <w:t xml:space="preserve">. </w:t>
      </w:r>
      <w:r w:rsidRPr="00494C58" w:rsidR="00547CA2">
        <w:rPr>
          <w:i/>
          <w:iCs/>
        </w:rPr>
        <w:t>TBU is seeking to work more closely with Council to build on our existing, proven</w:t>
      </w:r>
      <w:r w:rsidRPr="00494C58" w:rsidR="00494C58">
        <w:rPr>
          <w:i/>
          <w:iCs/>
        </w:rPr>
        <w:t xml:space="preserve"> and ensure its long-term sustainability within Melbourne’s food security system.”</w:t>
      </w:r>
    </w:p>
    <w:p w:rsidRPr="00494C58" w:rsidR="00494C58" w:rsidP="00494C58" w:rsidRDefault="43694DE0" w14:paraId="26330E0D" w14:textId="707DA7E0">
      <w:r>
        <w:t xml:space="preserve">Another non-governmental </w:t>
      </w:r>
      <w:r w:rsidR="5C717CFC">
        <w:t>organisation</w:t>
      </w:r>
      <w:r w:rsidR="00BF319F">
        <w:t xml:space="preserve"> submission outlined </w:t>
      </w:r>
      <w:r w:rsidR="00BB2F80">
        <w:t xml:space="preserve">how its proposed </w:t>
      </w:r>
      <w:r w:rsidR="00330888">
        <w:t xml:space="preserve">program is aligned with the objectives </w:t>
      </w:r>
      <w:r w:rsidR="00ED4899">
        <w:t>outline</w:t>
      </w:r>
      <w:r w:rsidR="00330888">
        <w:t>d</w:t>
      </w:r>
      <w:r w:rsidR="00ED4899">
        <w:t xml:space="preserve"> </w:t>
      </w:r>
      <w:r w:rsidR="00330888">
        <w:t>in the council plan</w:t>
      </w:r>
      <w:r w:rsidR="00541267">
        <w:t xml:space="preserve"> and requested funding </w:t>
      </w:r>
      <w:r w:rsidR="0044456E">
        <w:t xml:space="preserve">to </w:t>
      </w:r>
      <w:r w:rsidR="003F79D8">
        <w:t>research</w:t>
      </w:r>
      <w:r w:rsidR="000F1CA0">
        <w:t xml:space="preserve">, </w:t>
      </w:r>
      <w:r w:rsidR="006334B8">
        <w:t>design and pilot</w:t>
      </w:r>
      <w:r w:rsidR="00737805">
        <w:t xml:space="preserve"> a program to coordinate surplus food redistr</w:t>
      </w:r>
      <w:r w:rsidR="00B778E6">
        <w:t>ibution across the municipality.</w:t>
      </w:r>
    </w:p>
    <w:p w:rsidRPr="00CE579F" w:rsidR="00B778E6" w:rsidP="00CE579F" w:rsidRDefault="00CE579F" w14:paraId="272985A3" w14:textId="0DE2FBF8">
      <w:pPr>
        <w:ind w:left="720"/>
        <w:rPr>
          <w:i/>
          <w:iCs/>
        </w:rPr>
      </w:pPr>
      <w:r>
        <w:rPr>
          <w:i/>
          <w:iCs/>
        </w:rPr>
        <w:t>“</w:t>
      </w:r>
      <w:r w:rsidRPr="00CE579F">
        <w:rPr>
          <w:i/>
          <w:iCs/>
        </w:rPr>
        <w:t>The idea is simple: good food should feed people, not landfill. Melbourne already recognises that rising food prices are affecting the community and that food rescue has a role to play. The Draft Budget states that Council is supporting food security programs that rescue surplus food and will expand the food rescue program at Queen Victoria Market so food relief providers can reach more vulnerable people. This submission asks Council to take the next practical step and explore how that approach can be broadened and better coordinated citywide.</w:t>
      </w:r>
      <w:r>
        <w:rPr>
          <w:i/>
          <w:iCs/>
        </w:rPr>
        <w:t>”</w:t>
      </w:r>
    </w:p>
    <w:p w:rsidRPr="00B43205" w:rsidR="00B43205" w:rsidP="00B43205" w:rsidRDefault="00B43205" w14:paraId="0742A4DC" w14:textId="653D3E37">
      <w:r w:rsidR="00B43205">
        <w:rPr/>
        <w:t xml:space="preserve">Both </w:t>
      </w:r>
      <w:r w:rsidR="35163F08">
        <w:rPr/>
        <w:t>of these</w:t>
      </w:r>
      <w:r w:rsidR="35163F08">
        <w:rPr/>
        <w:t xml:space="preserve"> submissions were</w:t>
      </w:r>
      <w:r w:rsidR="00F14743">
        <w:rPr/>
        <w:t xml:space="preserve"> </w:t>
      </w:r>
      <w:r w:rsidR="004241D0">
        <w:rPr/>
        <w:t>presented at</w:t>
      </w:r>
      <w:r w:rsidR="00F14743">
        <w:rPr/>
        <w:t xml:space="preserve"> the </w:t>
      </w:r>
      <w:r w:rsidR="005E6740">
        <w:rPr/>
        <w:t>Community Forum on the 12</w:t>
      </w:r>
      <w:r w:rsidR="005E6740">
        <w:rPr/>
        <w:t xml:space="preserve"> May</w:t>
      </w:r>
      <w:r w:rsidR="156931B3">
        <w:rPr/>
        <w:t xml:space="preserve"> 2026</w:t>
      </w:r>
      <w:r w:rsidR="005E6740">
        <w:rPr/>
        <w:t>.</w:t>
      </w:r>
    </w:p>
    <w:p w:rsidRPr="00201A4D" w:rsidR="00B00EDD" w:rsidP="00B00EDD" w:rsidRDefault="00B00EDD" w14:paraId="1B282E1D" w14:textId="52C470BC">
      <w:pPr>
        <w:pStyle w:val="Heading3"/>
        <w:rPr>
          <w:rFonts w:hint="eastAsia"/>
        </w:rPr>
      </w:pPr>
      <w:bookmarkStart w:name="_Toc229760369" w:id="25"/>
      <w:r w:rsidRPr="00201A4D">
        <w:t>Kiosk</w:t>
      </w:r>
      <w:r w:rsidRPr="00201A4D" w:rsidR="36B07BDF">
        <w:t xml:space="preserve">s and </w:t>
      </w:r>
      <w:r w:rsidRPr="00201A4D">
        <w:t>cylinder</w:t>
      </w:r>
      <w:r w:rsidRPr="00201A4D" w:rsidR="31E23EFB">
        <w:t>s</w:t>
      </w:r>
      <w:bookmarkEnd w:id="25"/>
    </w:p>
    <w:p w:rsidRPr="007A74DC" w:rsidR="00B00EDD" w:rsidP="00B00EDD" w:rsidRDefault="382E2FC7" w14:paraId="6F7DDE68" w14:textId="432B0A0A">
      <w:pPr>
        <w:rPr>
          <w:rFonts w:eastAsia="Arial" w:cs="Arial"/>
          <w:szCs w:val="20"/>
          <w:lang w:val="en-US"/>
        </w:rPr>
      </w:pPr>
      <w:r w:rsidRPr="6DB8B1AD">
        <w:rPr>
          <w:rFonts w:eastAsia="Arial" w:cs="Arial"/>
          <w:szCs w:val="20"/>
          <w:lang w:val="en-US"/>
        </w:rPr>
        <w:t>Three</w:t>
      </w:r>
      <w:r w:rsidRPr="61C3B041">
        <w:rPr>
          <w:rFonts w:eastAsia="Arial" w:cs="Arial"/>
          <w:szCs w:val="20"/>
          <w:lang w:val="en-US"/>
        </w:rPr>
        <w:t xml:space="preserve"> emails </w:t>
      </w:r>
      <w:proofErr w:type="gramStart"/>
      <w:r w:rsidRPr="08643681">
        <w:rPr>
          <w:rFonts w:eastAsia="Arial" w:cs="Arial"/>
          <w:szCs w:val="20"/>
          <w:lang w:val="en-US"/>
        </w:rPr>
        <w:t xml:space="preserve">were </w:t>
      </w:r>
      <w:r w:rsidRPr="24FD72C0">
        <w:rPr>
          <w:rFonts w:eastAsia="Arial" w:cs="Arial"/>
          <w:szCs w:val="20"/>
          <w:lang w:val="en-US"/>
        </w:rPr>
        <w:t>re</w:t>
      </w:r>
      <w:r w:rsidR="00C3003C">
        <w:rPr>
          <w:rFonts w:eastAsia="Arial" w:cs="Arial"/>
          <w:szCs w:val="20"/>
          <w:lang w:val="en-US"/>
        </w:rPr>
        <w:t>ceived</w:t>
      </w:r>
      <w:proofErr w:type="gramEnd"/>
      <w:r w:rsidR="00C3003C">
        <w:rPr>
          <w:rFonts w:eastAsia="Arial" w:cs="Arial"/>
          <w:szCs w:val="20"/>
          <w:lang w:val="en-US"/>
        </w:rPr>
        <w:t xml:space="preserve"> </w:t>
      </w:r>
      <w:r w:rsidR="00695339">
        <w:rPr>
          <w:rFonts w:eastAsia="Arial" w:cs="Arial"/>
          <w:szCs w:val="20"/>
          <w:lang w:val="en-US"/>
        </w:rPr>
        <w:t>responding</w:t>
      </w:r>
      <w:r w:rsidRPr="24FD72C0">
        <w:rPr>
          <w:rFonts w:eastAsia="Arial" w:cs="Arial"/>
          <w:szCs w:val="20"/>
          <w:lang w:val="en-US"/>
        </w:rPr>
        <w:t xml:space="preserve"> to the </w:t>
      </w:r>
      <w:r w:rsidRPr="61C3B041">
        <w:rPr>
          <w:rFonts w:eastAsia="Arial" w:cs="Arial"/>
          <w:szCs w:val="20"/>
          <w:lang w:val="en-US"/>
        </w:rPr>
        <w:t xml:space="preserve">rate increases to cylinders and </w:t>
      </w:r>
      <w:r w:rsidRPr="2F236ECD">
        <w:rPr>
          <w:rFonts w:eastAsia="Arial" w:cs="Arial"/>
          <w:szCs w:val="20"/>
          <w:lang w:val="en-US"/>
        </w:rPr>
        <w:t>kiosks</w:t>
      </w:r>
      <w:r w:rsidRPr="69D5BF8C" w:rsidR="35E5FDC7">
        <w:rPr>
          <w:rFonts w:eastAsia="Arial" w:cs="Arial"/>
          <w:szCs w:val="20"/>
          <w:lang w:val="en-US"/>
        </w:rPr>
        <w:t xml:space="preserve"> </w:t>
      </w:r>
      <w:r w:rsidRPr="0EA4799B" w:rsidR="35E5FDC7">
        <w:rPr>
          <w:rFonts w:eastAsia="Arial" w:cs="Arial"/>
          <w:szCs w:val="20"/>
          <w:lang w:val="en-US"/>
        </w:rPr>
        <w:t>for street trading</w:t>
      </w:r>
      <w:r w:rsidRPr="2F236ECD">
        <w:rPr>
          <w:rFonts w:eastAsia="Arial" w:cs="Arial"/>
          <w:szCs w:val="20"/>
          <w:lang w:val="en-US"/>
        </w:rPr>
        <w:t>, with two</w:t>
      </w:r>
      <w:r w:rsidRPr="61C3B041">
        <w:rPr>
          <w:rFonts w:eastAsia="Arial" w:cs="Arial"/>
          <w:szCs w:val="20"/>
          <w:lang w:val="en-US"/>
        </w:rPr>
        <w:t xml:space="preserve"> </w:t>
      </w:r>
      <w:r w:rsidRPr="3D48A69D">
        <w:rPr>
          <w:rFonts w:eastAsia="Arial" w:cs="Arial"/>
          <w:szCs w:val="20"/>
          <w:lang w:val="en-US"/>
        </w:rPr>
        <w:t>opposed</w:t>
      </w:r>
      <w:r w:rsidR="00C3003C">
        <w:rPr>
          <w:rFonts w:eastAsia="Arial" w:cs="Arial"/>
          <w:szCs w:val="20"/>
          <w:lang w:val="en-US"/>
        </w:rPr>
        <w:t>,</w:t>
      </w:r>
      <w:r w:rsidRPr="27B595BD" w:rsidR="4F9EE805">
        <w:rPr>
          <w:rFonts w:eastAsia="Arial" w:cs="Arial"/>
          <w:szCs w:val="20"/>
          <w:lang w:val="en-US"/>
        </w:rPr>
        <w:t xml:space="preserve"> </w:t>
      </w:r>
      <w:r w:rsidRPr="61C3B041">
        <w:rPr>
          <w:rFonts w:eastAsia="Arial" w:cs="Arial"/>
          <w:szCs w:val="20"/>
          <w:lang w:val="en-US"/>
        </w:rPr>
        <w:t>citing rising business costs</w:t>
      </w:r>
      <w:r w:rsidRPr="27B595BD" w:rsidR="3761805E">
        <w:rPr>
          <w:rFonts w:eastAsia="Arial" w:cs="Arial"/>
          <w:szCs w:val="20"/>
          <w:lang w:val="en-US"/>
        </w:rPr>
        <w:t>,</w:t>
      </w:r>
      <w:r w:rsidRPr="61C3B041">
        <w:rPr>
          <w:rFonts w:eastAsia="Arial" w:cs="Arial"/>
          <w:szCs w:val="20"/>
          <w:lang w:val="en-US"/>
        </w:rPr>
        <w:t xml:space="preserve"> and </w:t>
      </w:r>
      <w:r w:rsidRPr="2EA0DEF2">
        <w:rPr>
          <w:rFonts w:eastAsia="Arial" w:cs="Arial"/>
          <w:szCs w:val="20"/>
          <w:lang w:val="en-US"/>
        </w:rPr>
        <w:t>on</w:t>
      </w:r>
      <w:r w:rsidRPr="2EA0DEF2" w:rsidR="7D7E519A">
        <w:rPr>
          <w:rFonts w:eastAsia="Arial" w:cs="Arial"/>
          <w:szCs w:val="20"/>
          <w:lang w:val="en-US"/>
        </w:rPr>
        <w:t>e</w:t>
      </w:r>
      <w:r w:rsidRPr="61C3B041">
        <w:rPr>
          <w:rFonts w:eastAsia="Arial" w:cs="Arial"/>
          <w:szCs w:val="20"/>
          <w:lang w:val="en-US"/>
        </w:rPr>
        <w:t xml:space="preserve"> supportive</w:t>
      </w:r>
      <w:r w:rsidR="00C3003C">
        <w:rPr>
          <w:rFonts w:eastAsia="Arial" w:cs="Arial"/>
          <w:szCs w:val="20"/>
          <w:lang w:val="en-US"/>
        </w:rPr>
        <w:t>,</w:t>
      </w:r>
      <w:r w:rsidRPr="27B595BD" w:rsidR="52688A80">
        <w:rPr>
          <w:rFonts w:eastAsia="Arial" w:cs="Arial"/>
          <w:szCs w:val="20"/>
          <w:lang w:val="en-US"/>
        </w:rPr>
        <w:t xml:space="preserve"> </w:t>
      </w:r>
      <w:r w:rsidRPr="61C3B041">
        <w:rPr>
          <w:rFonts w:eastAsia="Arial" w:cs="Arial"/>
          <w:szCs w:val="20"/>
          <w:lang w:val="en-US"/>
        </w:rPr>
        <w:t xml:space="preserve">noting that the </w:t>
      </w:r>
      <w:r w:rsidRPr="27B595BD">
        <w:rPr>
          <w:rFonts w:eastAsia="Arial" w:cs="Arial"/>
          <w:szCs w:val="20"/>
          <w:lang w:val="en-US"/>
        </w:rPr>
        <w:t>s</w:t>
      </w:r>
      <w:r w:rsidRPr="27B595BD" w:rsidR="2231A4BC">
        <w:rPr>
          <w:rFonts w:eastAsia="Arial" w:cs="Arial"/>
          <w:szCs w:val="20"/>
          <w:lang w:val="en-US"/>
        </w:rPr>
        <w:t>ites</w:t>
      </w:r>
      <w:r w:rsidRPr="61C3B041">
        <w:rPr>
          <w:rFonts w:eastAsia="Arial" w:cs="Arial"/>
          <w:szCs w:val="20"/>
          <w:lang w:val="en-US"/>
        </w:rPr>
        <w:t xml:space="preserve"> need to remain sustainable</w:t>
      </w:r>
      <w:r w:rsidRPr="27B595BD">
        <w:rPr>
          <w:rFonts w:eastAsia="Arial" w:cs="Arial"/>
          <w:szCs w:val="20"/>
          <w:lang w:val="en-US"/>
        </w:rPr>
        <w:t>.</w:t>
      </w:r>
    </w:p>
    <w:p w:rsidR="00ED42D2" w:rsidP="00B00EDD" w:rsidRDefault="00E62507" w14:paraId="217191C6" w14:textId="4E070212">
      <w:pPr>
        <w:rPr>
          <w:rFonts w:eastAsia="Arial" w:cs="Arial"/>
          <w:lang w:val="en-US"/>
        </w:rPr>
      </w:pPr>
      <w:r w:rsidRPr="4193CCB5">
        <w:rPr>
          <w:rFonts w:eastAsia="Arial" w:cs="Arial"/>
          <w:lang w:val="en-US"/>
        </w:rPr>
        <w:t xml:space="preserve">All </w:t>
      </w:r>
      <w:r w:rsidRPr="4193CCB5" w:rsidR="00410CCB">
        <w:rPr>
          <w:rFonts w:eastAsia="Arial" w:cs="Arial"/>
          <w:lang w:val="en-US"/>
        </w:rPr>
        <w:t xml:space="preserve">cylinder and kiosk operators </w:t>
      </w:r>
      <w:proofErr w:type="gramStart"/>
      <w:r w:rsidRPr="4193CCB5" w:rsidR="00410CCB">
        <w:rPr>
          <w:rFonts w:eastAsia="Arial" w:cs="Arial"/>
          <w:lang w:val="en-US"/>
        </w:rPr>
        <w:t>were contacted</w:t>
      </w:r>
      <w:proofErr w:type="gramEnd"/>
      <w:r w:rsidRPr="4193CCB5" w:rsidR="00410CCB">
        <w:rPr>
          <w:rFonts w:eastAsia="Arial" w:cs="Arial"/>
          <w:lang w:val="en-US"/>
        </w:rPr>
        <w:t xml:space="preserve"> by phone</w:t>
      </w:r>
      <w:r w:rsidRPr="4193CCB5" w:rsidR="00C54DCB">
        <w:rPr>
          <w:rFonts w:eastAsia="Arial" w:cs="Arial"/>
          <w:lang w:val="en-US"/>
        </w:rPr>
        <w:t xml:space="preserve"> to provide information on the pro</w:t>
      </w:r>
      <w:r w:rsidRPr="4193CCB5" w:rsidR="00426A93">
        <w:rPr>
          <w:rFonts w:eastAsia="Arial" w:cs="Arial"/>
          <w:lang w:val="en-US"/>
        </w:rPr>
        <w:t>pos</w:t>
      </w:r>
      <w:r w:rsidRPr="4193CCB5" w:rsidR="00910CD3">
        <w:rPr>
          <w:rFonts w:eastAsia="Arial" w:cs="Arial"/>
          <w:lang w:val="en-US"/>
        </w:rPr>
        <w:t xml:space="preserve">ed fee increases with all six kiosk operators </w:t>
      </w:r>
      <w:r w:rsidRPr="4193CCB5" w:rsidR="00CF6838">
        <w:rPr>
          <w:rFonts w:eastAsia="Arial" w:cs="Arial"/>
          <w:lang w:val="en-US"/>
        </w:rPr>
        <w:t>and one cylinder operator</w:t>
      </w:r>
      <w:r w:rsidRPr="4193CCB5" w:rsidR="00324CA5">
        <w:rPr>
          <w:rFonts w:eastAsia="Arial" w:cs="Arial"/>
          <w:lang w:val="en-US"/>
        </w:rPr>
        <w:t xml:space="preserve"> supporting the fee increase.</w:t>
      </w:r>
    </w:p>
    <w:p w:rsidRPr="003B60CF" w:rsidR="41B64177" w:rsidP="00033AC7" w:rsidRDefault="41B64177" w14:paraId="497E04DB" w14:textId="68B50226">
      <w:pPr>
        <w:ind w:left="720"/>
        <w:rPr>
          <w:rFonts w:eastAsia="Arial" w:cs="Arial"/>
          <w:szCs w:val="20"/>
          <w:lang w:val="en-US"/>
        </w:rPr>
      </w:pPr>
      <w:r w:rsidRPr="007E16C7">
        <w:rPr>
          <w:rFonts w:eastAsia="Arial" w:cs="Arial"/>
          <w:i/>
          <w:iCs/>
          <w:szCs w:val="20"/>
          <w:lang w:val="en-US"/>
        </w:rPr>
        <w:t>“I wish to confirm that I fully support Council’s proposal to adjust fees closer to market rates ... I understand how important it is to keep these sites sustainable, well-managed, and actively contributing to Melbourne’s street life</w:t>
      </w:r>
      <w:r w:rsidRPr="003B60CF">
        <w:rPr>
          <w:rFonts w:eastAsia="Arial" w:cs="Arial"/>
          <w:szCs w:val="20"/>
          <w:lang w:val="en-US"/>
        </w:rPr>
        <w:t>.”</w:t>
      </w:r>
    </w:p>
    <w:p w:rsidRPr="007A74DC" w:rsidR="00695339" w:rsidP="00B00EDD" w:rsidRDefault="00695339" w14:paraId="3DBD1B1F" w14:textId="77777777">
      <w:pPr>
        <w:rPr>
          <w:rFonts w:eastAsia="Arial" w:cs="Arial"/>
          <w:szCs w:val="20"/>
          <w:lang w:val="en-US"/>
        </w:rPr>
      </w:pPr>
    </w:p>
    <w:p w:rsidRPr="00C94202" w:rsidR="00866F84" w:rsidRDefault="00866F84" w14:paraId="00B30A5E" w14:textId="05A77C64">
      <w:pPr>
        <w:spacing w:after="0" w:line="240" w:lineRule="auto"/>
        <w:rPr>
          <w:b/>
          <w:bCs/>
        </w:rPr>
      </w:pPr>
      <w:r w:rsidRPr="00734A3B">
        <w:rPr>
          <w:rFonts w:hint="eastAsia"/>
          <w:b/>
          <w:bCs/>
        </w:rPr>
        <w:br w:type="page"/>
      </w:r>
    </w:p>
    <w:p w:rsidRPr="00020B35" w:rsidR="00802A52" w:rsidP="00805A20" w:rsidRDefault="00750050" w14:paraId="60C5D775" w14:textId="18CE85F7">
      <w:pPr>
        <w:pStyle w:val="Heading1"/>
        <w:rPr>
          <w:rFonts w:hint="eastAsia"/>
        </w:rPr>
      </w:pPr>
      <w:bookmarkStart w:name="_Toc229760370" w:id="26"/>
      <w:r>
        <w:t>Impact</w:t>
      </w:r>
      <w:bookmarkEnd w:id="26"/>
      <w:r>
        <w:t xml:space="preserve"> </w:t>
      </w:r>
    </w:p>
    <w:p w:rsidR="5F0496B6" w:rsidRDefault="65B71D07" w14:paraId="61AA7831" w14:textId="725E41DA">
      <w:r>
        <w:t>Feedback gathered through community engagement is one important input into Council decision making. When community engagement results are presented to Council they are considered alongside</w:t>
      </w:r>
      <w:r w:rsidR="3C579DDF">
        <w:t xml:space="preserve"> several</w:t>
      </w:r>
      <w:r>
        <w:t xml:space="preserve"> other input</w:t>
      </w:r>
      <w:r w:rsidR="71B9CFFE">
        <w:t>s</w:t>
      </w:r>
      <w:r w:rsidR="0FE1C3BC">
        <w:t>, such as technical advice, budget constraints, and previous commitments. This means Coun</w:t>
      </w:r>
      <w:r w:rsidR="22B2E2D2">
        <w:t>cil may at times need to make decisions that some parts of the community may not agree with, because of other factors. For</w:t>
      </w:r>
      <w:r w:rsidR="2E352EA2">
        <w:t xml:space="preserve"> the community engagement on the Annual Budget 26-27 our commitment to the public is to provide community an opportunity to share feedback</w:t>
      </w:r>
      <w:r w:rsidR="7F06A000">
        <w:t xml:space="preserve"> and</w:t>
      </w:r>
      <w:r w:rsidR="2E352EA2">
        <w:t xml:space="preserve"> consider the feedback </w:t>
      </w:r>
      <w:r w:rsidR="55C0A066">
        <w:t>in making the final decision.</w:t>
      </w:r>
    </w:p>
    <w:p w:rsidR="5F0496B6" w:rsidRDefault="00AA4257" w14:paraId="7ADA591A" w14:textId="6BED5C83">
      <w:r>
        <w:t>C</w:t>
      </w:r>
      <w:r w:rsidR="5F0496B6">
        <w:t xml:space="preserve">ouncillors </w:t>
      </w:r>
      <w:r>
        <w:t xml:space="preserve">considered community feedback </w:t>
      </w:r>
      <w:r w:rsidR="5F0496B6">
        <w:t xml:space="preserve">at </w:t>
      </w:r>
      <w:r w:rsidR="008A0DC5">
        <w:t xml:space="preserve">Councillor Forums </w:t>
      </w:r>
      <w:r w:rsidR="5F0496B6">
        <w:t>on 5</w:t>
      </w:r>
      <w:r w:rsidR="00D57148">
        <w:t xml:space="preserve">, </w:t>
      </w:r>
      <w:r w:rsidR="5F0496B6">
        <w:t xml:space="preserve">12 </w:t>
      </w:r>
      <w:r w:rsidR="00D57148">
        <w:t xml:space="preserve">and </w:t>
      </w:r>
      <w:r w:rsidR="00A41019">
        <w:t>1</w:t>
      </w:r>
      <w:r w:rsidR="003A1E2B">
        <w:t xml:space="preserve">9 </w:t>
      </w:r>
      <w:r w:rsidR="5F0496B6">
        <w:t xml:space="preserve">May </w:t>
      </w:r>
      <w:r w:rsidR="008A0DC5">
        <w:t xml:space="preserve">2026 </w:t>
      </w:r>
      <w:r w:rsidR="002B3066">
        <w:t xml:space="preserve">and heard </w:t>
      </w:r>
      <w:r w:rsidR="04582800">
        <w:t>35</w:t>
      </w:r>
      <w:r w:rsidR="002B3066">
        <w:t xml:space="preserve"> </w:t>
      </w:r>
      <w:r w:rsidR="00CE46B9">
        <w:t xml:space="preserve">members of the public speak to their submissions at the Special Future Melbourne Committee meeting on </w:t>
      </w:r>
      <w:r w:rsidR="5F0496B6">
        <w:t xml:space="preserve">12 May </w:t>
      </w:r>
      <w:r w:rsidR="008A0DC5">
        <w:t>2026</w:t>
      </w:r>
      <w:r w:rsidR="00CE46B9">
        <w:t xml:space="preserve">. </w:t>
      </w:r>
      <w:r w:rsidR="5F0496B6">
        <w:t xml:space="preserve">Council </w:t>
      </w:r>
      <w:r w:rsidR="002B0C8F">
        <w:t xml:space="preserve">endorsed </w:t>
      </w:r>
      <w:r w:rsidR="5F0496B6">
        <w:t xml:space="preserve">the </w:t>
      </w:r>
      <w:r w:rsidR="002B0C8F">
        <w:t>B</w:t>
      </w:r>
      <w:r w:rsidR="5F0496B6">
        <w:t xml:space="preserve">udget </w:t>
      </w:r>
      <w:r w:rsidR="002B0C8F">
        <w:t xml:space="preserve">2026-27 </w:t>
      </w:r>
      <w:r w:rsidR="5F0496B6">
        <w:t>at the Council Meeting on 26 May</w:t>
      </w:r>
      <w:r w:rsidR="002B0C8F">
        <w:t xml:space="preserve">, incorporating the </w:t>
      </w:r>
      <w:r w:rsidRPr="00AF04A7" w:rsidR="002B0C8F">
        <w:rPr>
          <w:b/>
          <w:bCs/>
        </w:rPr>
        <w:t>key substantive changes</w:t>
      </w:r>
      <w:r w:rsidR="00CE1DCC">
        <w:t xml:space="preserve"> in response to the community feedback received </w:t>
      </w:r>
      <w:r w:rsidR="00AF04A7">
        <w:t>since the release of the draft Budget 2026-27</w:t>
      </w:r>
      <w:r w:rsidR="0095773E">
        <w:t xml:space="preserve"> on 31 March 2026, as outlined below:</w:t>
      </w:r>
    </w:p>
    <w:p w:rsidR="00B85470" w:rsidP="00583C02" w:rsidRDefault="00C157B8" w14:paraId="76A5AE61" w14:textId="30E401AC">
      <w:pPr>
        <w:pStyle w:val="ListParagraph"/>
        <w:numPr>
          <w:ilvl w:val="0"/>
          <w:numId w:val="23"/>
        </w:numPr>
      </w:pPr>
      <w:r w:rsidRPr="00C157B8">
        <w:t>City of Melbourne is committing $250,000 additional funding to strengthen food security and enhance the coordination of organisations addressing food insecurity</w:t>
      </w:r>
      <w:r w:rsidRPr="00B323CB" w:rsidR="00B323CB">
        <w:t>.</w:t>
      </w:r>
      <w:r w:rsidRPr="00143AB7" w:rsidR="00143AB7">
        <w:t xml:space="preserve"> </w:t>
      </w:r>
      <w:r w:rsidRPr="00C157B8" w:rsidR="00143AB7">
        <w:t>Food security is a key community issue affecting almost 1 in 2 Melbournians</w:t>
      </w:r>
      <w:r w:rsidR="009A4A41">
        <w:t xml:space="preserve">, and the investment will </w:t>
      </w:r>
      <w:r w:rsidR="00CC58B6">
        <w:t xml:space="preserve">complement the </w:t>
      </w:r>
      <w:r w:rsidR="00C701AF">
        <w:t>Victorian Government</w:t>
      </w:r>
      <w:r w:rsidR="00DE7C3B">
        <w:t xml:space="preserve"> programs</w:t>
      </w:r>
      <w:r w:rsidR="00536519">
        <w:t xml:space="preserve"> </w:t>
      </w:r>
      <w:r w:rsidR="00E17372">
        <w:t>wh</w:t>
      </w:r>
      <w:r w:rsidR="004E336A">
        <w:t>ich</w:t>
      </w:r>
      <w:r w:rsidR="00E17372">
        <w:t xml:space="preserve"> </w:t>
      </w:r>
      <w:r w:rsidR="00C701AF">
        <w:t xml:space="preserve">are the </w:t>
      </w:r>
      <w:r w:rsidRPr="00C157B8" w:rsidR="00143AB7">
        <w:t xml:space="preserve">primarily </w:t>
      </w:r>
      <w:r w:rsidR="00A956F8">
        <w:t>source of funding</w:t>
      </w:r>
      <w:r w:rsidR="004E336A">
        <w:t xml:space="preserve"> in this space</w:t>
      </w:r>
      <w:r w:rsidR="00D95922">
        <w:t>,</w:t>
      </w:r>
      <w:r w:rsidR="007C12DD">
        <w:t xml:space="preserve"> </w:t>
      </w:r>
      <w:r w:rsidR="00D95922">
        <w:t>in line with</w:t>
      </w:r>
      <w:r w:rsidRPr="00C157B8" w:rsidR="00143AB7">
        <w:t xml:space="preserve"> responsibilit</w:t>
      </w:r>
      <w:r w:rsidR="00D95922">
        <w:t>ies.</w:t>
      </w:r>
    </w:p>
    <w:p w:rsidR="003F2CEA" w:rsidP="00E90B59" w:rsidRDefault="007647C0" w14:paraId="6D2D183E" w14:textId="77777777">
      <w:pPr>
        <w:pStyle w:val="ListParagraph"/>
        <w:numPr>
          <w:ilvl w:val="0"/>
          <w:numId w:val="23"/>
        </w:numPr>
        <w:rPr>
          <w:lang w:val="en-AU"/>
        </w:rPr>
      </w:pPr>
      <w:r>
        <w:t>Reposition</w:t>
      </w:r>
      <w:r w:rsidRPr="00E94014" w:rsidR="00E94014">
        <w:t xml:space="preserve"> Little India under </w:t>
      </w:r>
      <w:r w:rsidR="00E8344B">
        <w:t xml:space="preserve">the strategic priority </w:t>
      </w:r>
      <w:r w:rsidR="00444DFF">
        <w:t xml:space="preserve">for a </w:t>
      </w:r>
      <w:r w:rsidRPr="00E94014" w:rsidR="00E94014">
        <w:t>‘Vibrant and creative Melbourne</w:t>
      </w:r>
      <w:proofErr w:type="gramStart"/>
      <w:r w:rsidRPr="00E94014" w:rsidR="00E94014">
        <w:t>’</w:t>
      </w:r>
      <w:r w:rsidR="00C5346A">
        <w:t>,</w:t>
      </w:r>
      <w:proofErr w:type="gramEnd"/>
      <w:r w:rsidR="00C5346A">
        <w:t xml:space="preserve"> which reflects the </w:t>
      </w:r>
      <w:r w:rsidR="00D47B46">
        <w:t xml:space="preserve">cultural and economic </w:t>
      </w:r>
      <w:r w:rsidR="0093553E">
        <w:t>potential for the precinct more adequately</w:t>
      </w:r>
      <w:r w:rsidR="00971945">
        <w:t xml:space="preserve">. </w:t>
      </w:r>
      <w:r w:rsidRPr="00E90B59" w:rsidR="00E90B59">
        <w:rPr>
          <w:lang w:val="en-AU"/>
        </w:rPr>
        <w:t>In 2026-27 we will:</w:t>
      </w:r>
    </w:p>
    <w:p w:rsidR="003F2CEA" w:rsidP="003F2CEA" w:rsidRDefault="00E90B59" w14:paraId="257DE1F2" w14:textId="1CB95499">
      <w:pPr>
        <w:pStyle w:val="ListParagraph"/>
        <w:numPr>
          <w:ilvl w:val="1"/>
          <w:numId w:val="23"/>
        </w:numPr>
        <w:rPr>
          <w:lang w:val="en-AU"/>
        </w:rPr>
      </w:pPr>
      <w:r w:rsidRPr="00E90B59">
        <w:rPr>
          <w:lang w:val="en-AU"/>
        </w:rPr>
        <w:t>Engage extensively with Docklands and Indian communities.</w:t>
      </w:r>
    </w:p>
    <w:p w:rsidRPr="00E90B59" w:rsidR="00E90B59" w:rsidP="003F2CEA" w:rsidRDefault="00E90B59" w14:paraId="2483A7DA" w14:textId="3C3C3B82">
      <w:pPr>
        <w:pStyle w:val="ListParagraph"/>
        <w:numPr>
          <w:ilvl w:val="1"/>
          <w:numId w:val="23"/>
        </w:numPr>
        <w:rPr>
          <w:lang w:val="en-AU"/>
        </w:rPr>
      </w:pPr>
      <w:r w:rsidRPr="00E90B59">
        <w:rPr>
          <w:lang w:val="en-AU"/>
        </w:rPr>
        <w:t>Trial different activations to provide a tangible experience of potential ideas which could shape the precinct.</w:t>
      </w:r>
    </w:p>
    <w:p w:rsidRPr="00E94014" w:rsidR="00D57FC2" w:rsidP="00D57FC2" w:rsidRDefault="00041235" w14:paraId="74074267" w14:textId="6C4B5B7C">
      <w:pPr>
        <w:pStyle w:val="ListParagraph"/>
        <w:numPr>
          <w:ilvl w:val="0"/>
          <w:numId w:val="23"/>
        </w:numPr>
      </w:pPr>
      <w:r>
        <w:t xml:space="preserve">Add a key activity to </w:t>
      </w:r>
      <w:r w:rsidRPr="00E94014">
        <w:t>“Address infrastructure and amenity opportunities at Docklands”</w:t>
      </w:r>
      <w:r w:rsidR="00A75163">
        <w:t xml:space="preserve"> </w:t>
      </w:r>
      <w:r w:rsidRPr="00E94014" w:rsidR="00E94014">
        <w:t xml:space="preserve">under the </w:t>
      </w:r>
      <w:r w:rsidR="00711588">
        <w:t xml:space="preserve">strategic priority to </w:t>
      </w:r>
      <w:r w:rsidRPr="00E94014" w:rsidR="00E94014">
        <w:t>‘Building a city for people’</w:t>
      </w:r>
      <w:r w:rsidR="00711588">
        <w:t xml:space="preserve">, aligned with the Council Plan key activity to </w:t>
      </w:r>
      <w:r w:rsidRPr="00E94014" w:rsidR="00E94014">
        <w:t>‘Plan for current and future growth and the delivery of urban renewal precincts with high-quality design outcomes, adequate community infrastructure and delivery of open space’</w:t>
      </w:r>
      <w:r w:rsidR="00711588">
        <w:t>.</w:t>
      </w:r>
      <w:r w:rsidR="00D57FC2">
        <w:t xml:space="preserve"> </w:t>
      </w:r>
      <w:r w:rsidRPr="00E94014" w:rsidR="00D57FC2">
        <w:t>In 2026-27, we will</w:t>
      </w:r>
      <w:r w:rsidR="00D57FC2">
        <w:t>:</w:t>
      </w:r>
    </w:p>
    <w:p w:rsidR="006F7AA0" w:rsidP="006F7AA0" w:rsidRDefault="006F7AA0" w14:paraId="15CD8CBF" w14:textId="77777777">
      <w:pPr>
        <w:pStyle w:val="ListParagraph"/>
        <w:numPr>
          <w:ilvl w:val="1"/>
          <w:numId w:val="23"/>
        </w:numPr>
      </w:pPr>
      <w:r>
        <w:t>Advocate to Development Victoria / Victorian Government for additional land to provide new community open space.</w:t>
      </w:r>
    </w:p>
    <w:p w:rsidR="006F7AA0" w:rsidP="006F7AA0" w:rsidRDefault="006F7AA0" w14:paraId="099D2580" w14:textId="77777777">
      <w:pPr>
        <w:pStyle w:val="ListParagraph"/>
        <w:numPr>
          <w:ilvl w:val="1"/>
          <w:numId w:val="23"/>
        </w:numPr>
      </w:pPr>
      <w:r>
        <w:t>Investigate a new dog off-lead area.</w:t>
      </w:r>
    </w:p>
    <w:p w:rsidR="006F7AA0" w:rsidP="006F7AA0" w:rsidRDefault="006F7AA0" w14:paraId="6CB4561F" w14:textId="77777777">
      <w:pPr>
        <w:pStyle w:val="ListParagraph"/>
        <w:numPr>
          <w:ilvl w:val="1"/>
          <w:numId w:val="23"/>
        </w:numPr>
      </w:pPr>
      <w:r>
        <w:t xml:space="preserve">Facilitate and advocate for </w:t>
      </w:r>
      <w:proofErr w:type="gramStart"/>
      <w:r>
        <w:t>an</w:t>
      </w:r>
      <w:proofErr w:type="gramEnd"/>
      <w:r>
        <w:t xml:space="preserve"> expansion of Docklands Primary School</w:t>
      </w:r>
    </w:p>
    <w:p w:rsidR="002B2432" w:rsidP="002B2432" w:rsidRDefault="006F7AA0" w14:paraId="112939EC" w14:textId="1311D39D">
      <w:pPr>
        <w:pStyle w:val="ListParagraph"/>
        <w:numPr>
          <w:ilvl w:val="1"/>
          <w:numId w:val="23"/>
        </w:numPr>
      </w:pPr>
      <w:r>
        <w:t xml:space="preserve">Finalise </w:t>
      </w:r>
      <w:r w:rsidR="00EA2DBD">
        <w:t xml:space="preserve">and commence implementation of </w:t>
      </w:r>
      <w:r>
        <w:t>the Docklands Public Realm Improvement Plan</w:t>
      </w:r>
      <w:bookmarkStart w:name="_Toc229760371" w:id="27"/>
    </w:p>
    <w:p w:rsidRPr="002A777A" w:rsidR="00866F84" w:rsidP="002A777A" w:rsidRDefault="002A777A" w14:paraId="1B776FA9" w14:textId="29788F96">
      <w:pPr>
        <w:pStyle w:val="Heading1"/>
        <w:rPr>
          <w:rFonts w:hint="eastAsia"/>
        </w:rPr>
      </w:pPr>
      <w:r w:rsidRPr="002A777A">
        <w:t>Conclusion</w:t>
      </w:r>
      <w:bookmarkEnd w:id="27"/>
    </w:p>
    <w:p w:rsidR="002A777A" w:rsidP="0577BB0F" w:rsidRDefault="002A777A" w14:paraId="68F018E2" w14:textId="38B73CFE">
      <w:pPr>
        <w:pStyle w:val="Normal"/>
        <w:suppressLineNumbers w:val="0"/>
        <w:bidi w:val="0"/>
        <w:spacing w:before="0" w:beforeAutospacing="off" w:after="200" w:afterAutospacing="off" w:line="276" w:lineRule="auto"/>
        <w:ind w:left="0" w:right="0"/>
        <w:jc w:val="left"/>
        <w:rPr>
          <w:lang w:val="en-US"/>
        </w:rPr>
      </w:pPr>
      <w:r w:rsidRPr="0577BB0F" w:rsidR="002A777A">
        <w:rPr>
          <w:lang w:val="en-US"/>
        </w:rPr>
        <w:t xml:space="preserve">The City of Melbourne </w:t>
      </w:r>
      <w:r w:rsidRPr="0577BB0F" w:rsidR="003E790C">
        <w:rPr>
          <w:lang w:val="en-US"/>
        </w:rPr>
        <w:t>would like to thank</w:t>
      </w:r>
      <w:r w:rsidRPr="0577BB0F" w:rsidR="002D78BA">
        <w:rPr>
          <w:lang w:val="en-US"/>
        </w:rPr>
        <w:t xml:space="preserve"> community members </w:t>
      </w:r>
      <w:r w:rsidRPr="0577BB0F" w:rsidR="02B1605F">
        <w:rPr>
          <w:lang w:val="en-US"/>
        </w:rPr>
        <w:t xml:space="preserve">and stakeholders </w:t>
      </w:r>
      <w:r w:rsidRPr="0577BB0F" w:rsidR="002D78BA">
        <w:rPr>
          <w:lang w:val="en-US"/>
        </w:rPr>
        <w:t xml:space="preserve">who </w:t>
      </w:r>
      <w:r w:rsidRPr="0577BB0F" w:rsidR="224672C8">
        <w:rPr>
          <w:lang w:val="en-US"/>
        </w:rPr>
        <w:t>shared their feedback</w:t>
      </w:r>
      <w:r w:rsidRPr="0577BB0F" w:rsidR="0013478C">
        <w:rPr>
          <w:lang w:val="en-US"/>
        </w:rPr>
        <w:t xml:space="preserve"> and suggestions</w:t>
      </w:r>
      <w:r w:rsidRPr="0577BB0F" w:rsidR="00233F47">
        <w:rPr>
          <w:lang w:val="en-US"/>
        </w:rPr>
        <w:t xml:space="preserve"> </w:t>
      </w:r>
      <w:r w:rsidRPr="0577BB0F" w:rsidR="564C1598">
        <w:rPr>
          <w:lang w:val="en-US"/>
        </w:rPr>
        <w:t>for</w:t>
      </w:r>
      <w:r w:rsidRPr="0577BB0F" w:rsidR="00233F47">
        <w:rPr>
          <w:lang w:val="en-US"/>
        </w:rPr>
        <w:t xml:space="preserve"> the Budget 2026-27.</w:t>
      </w:r>
      <w:r w:rsidRPr="0577BB0F" w:rsidR="007A79C3">
        <w:rPr>
          <w:lang w:val="en-US"/>
        </w:rPr>
        <w:t xml:space="preserve"> </w:t>
      </w:r>
      <w:r w:rsidRPr="0577BB0F" w:rsidR="5736DA18">
        <w:rPr>
          <w:lang w:val="en-US"/>
        </w:rPr>
        <w:t>F</w:t>
      </w:r>
      <w:r w:rsidRPr="0577BB0F" w:rsidR="008D44EB">
        <w:rPr>
          <w:lang w:val="en-US"/>
        </w:rPr>
        <w:t xml:space="preserve">eedback has resulted in </w:t>
      </w:r>
      <w:r w:rsidRPr="0577BB0F" w:rsidR="00A21E3E">
        <w:rPr>
          <w:lang w:val="en-US"/>
        </w:rPr>
        <w:t>several</w:t>
      </w:r>
      <w:r w:rsidRPr="0577BB0F" w:rsidR="00A21E3E">
        <w:rPr>
          <w:lang w:val="en-US"/>
        </w:rPr>
        <w:t xml:space="preserve"> </w:t>
      </w:r>
      <w:r w:rsidRPr="0577BB0F" w:rsidR="66466DE4">
        <w:rPr>
          <w:lang w:val="en-US"/>
        </w:rPr>
        <w:t>important</w:t>
      </w:r>
      <w:r w:rsidRPr="0577BB0F" w:rsidR="00A21E3E">
        <w:rPr>
          <w:lang w:val="en-US"/>
        </w:rPr>
        <w:t xml:space="preserve"> changes</w:t>
      </w:r>
      <w:r w:rsidRPr="0577BB0F" w:rsidR="00A21E3E">
        <w:rPr>
          <w:lang w:val="en-US"/>
        </w:rPr>
        <w:t xml:space="preserve"> to the Budget 2026-27, and </w:t>
      </w:r>
      <w:r w:rsidRPr="0577BB0F" w:rsidR="00A21E3E">
        <w:rPr>
          <w:lang w:val="en-US"/>
        </w:rPr>
        <w:t xml:space="preserve">the </w:t>
      </w:r>
      <w:r w:rsidRPr="0577BB0F" w:rsidR="4CB4C8EF">
        <w:rPr>
          <w:lang w:val="en-US"/>
        </w:rPr>
        <w:t xml:space="preserve">views shared </w:t>
      </w:r>
      <w:r w:rsidRPr="0577BB0F" w:rsidR="00933A5D">
        <w:rPr>
          <w:lang w:val="en-US"/>
        </w:rPr>
        <w:t xml:space="preserve">will continue to inform </w:t>
      </w:r>
      <w:r w:rsidRPr="0577BB0F" w:rsidR="00025AC0">
        <w:rPr>
          <w:lang w:val="en-US"/>
        </w:rPr>
        <w:t xml:space="preserve">planning and delivery </w:t>
      </w:r>
      <w:r w:rsidRPr="0577BB0F" w:rsidR="00406AE3">
        <w:rPr>
          <w:lang w:val="en-US"/>
        </w:rPr>
        <w:t>in the</w:t>
      </w:r>
      <w:r w:rsidRPr="0577BB0F" w:rsidR="00025AC0">
        <w:rPr>
          <w:lang w:val="en-US"/>
        </w:rPr>
        <w:t xml:space="preserve"> </w:t>
      </w:r>
      <w:r w:rsidRPr="0577BB0F" w:rsidR="00492340">
        <w:rPr>
          <w:lang w:val="en-US"/>
        </w:rPr>
        <w:t>future</w:t>
      </w:r>
      <w:r w:rsidRPr="0577BB0F" w:rsidR="00406AE3">
        <w:rPr>
          <w:lang w:val="en-US"/>
        </w:rPr>
        <w:t>.</w:t>
      </w:r>
    </w:p>
    <w:p w:rsidR="00866F84" w:rsidP="002A777A" w:rsidRDefault="00406AE3" w14:paraId="002CD176" w14:textId="76C7A14C">
      <w:pPr>
        <w:rPr>
          <w:lang w:val="en-US"/>
        </w:rPr>
      </w:pPr>
      <w:r>
        <w:rPr>
          <w:lang w:val="en-US"/>
        </w:rPr>
        <w:t xml:space="preserve">City of Melbourne will commence implementing the Budget 2026-27 from 1 July </w:t>
      </w:r>
      <w:r w:rsidR="00BA0947">
        <w:rPr>
          <w:lang w:val="en-US"/>
        </w:rPr>
        <w:t>2026</w:t>
      </w:r>
      <w:r w:rsidR="004B78C0">
        <w:rPr>
          <w:lang w:val="en-US"/>
        </w:rPr>
        <w:t>.</w:t>
      </w:r>
    </w:p>
    <w:sectPr w:rsidR="00866F84" w:rsidSect="00450A57">
      <w:headerReference w:type="default" r:id="rId12"/>
      <w:footerReference w:type="default" r:id="rId13"/>
      <w:endnotePr>
        <w:numFmt w:val="decimal"/>
      </w:endnotePr>
      <w:pgSz w:w="11900" w:h="16840" w:orient="portrait"/>
      <w:pgMar w:top="1418" w:right="98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184C" w:rsidP="00BC719D" w:rsidRDefault="00B4184C" w14:paraId="56FFD73D" w14:textId="77777777">
      <w:pPr>
        <w:spacing w:after="0"/>
      </w:pPr>
      <w:r>
        <w:separator/>
      </w:r>
    </w:p>
  </w:endnote>
  <w:endnote w:type="continuationSeparator" w:id="0">
    <w:p w:rsidR="00B4184C" w:rsidP="00EA2130" w:rsidRDefault="00B4184C" w14:paraId="5152CFE9" w14:textId="77777777">
      <w:r>
        <w:continuationSeparator/>
      </w:r>
    </w:p>
  </w:endnote>
  <w:endnote w:type="continuationNotice" w:id="1">
    <w:p w:rsidR="00B4184C" w:rsidRDefault="00B4184C" w14:paraId="00E1DC4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973682"/>
      <w:docPartObj>
        <w:docPartGallery w:val="Page Numbers (Bottom of Page)"/>
        <w:docPartUnique/>
      </w:docPartObj>
    </w:sdtPr>
    <w:sdtEndPr>
      <w:rPr>
        <w:noProof/>
      </w:rPr>
    </w:sdtEndPr>
    <w:sdtContent>
      <w:p w:rsidR="00450A57" w:rsidRDefault="00450A57" w14:paraId="6AD8B486" w14:textId="7DF56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3AC09090" w:rsidP="3AC09090" w:rsidRDefault="3AC09090" w14:paraId="4539AD12" w14:textId="747D5D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184C" w:rsidP="00577A39" w:rsidRDefault="00B4184C" w14:paraId="56DD104B" w14:textId="77777777">
      <w:pPr>
        <w:spacing w:after="40" w:line="240" w:lineRule="auto"/>
      </w:pPr>
      <w:r>
        <w:separator/>
      </w:r>
    </w:p>
  </w:footnote>
  <w:footnote w:type="continuationSeparator" w:id="0">
    <w:p w:rsidR="00B4184C" w:rsidP="00EA2130" w:rsidRDefault="00B4184C" w14:paraId="61DDA328" w14:textId="77777777">
      <w:r>
        <w:continuationSeparator/>
      </w:r>
    </w:p>
  </w:footnote>
  <w:footnote w:type="continuationNotice" w:id="1">
    <w:p w:rsidR="00B4184C" w:rsidRDefault="00B4184C" w14:paraId="572DC9D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55"/>
      <w:gridCol w:w="3255"/>
      <w:gridCol w:w="3255"/>
    </w:tblGrid>
    <w:tr w:rsidR="3AC09090" w:rsidTr="3AC09090" w14:paraId="51F4A126" w14:textId="77777777">
      <w:trPr>
        <w:trHeight w:val="300"/>
      </w:trPr>
      <w:tc>
        <w:tcPr>
          <w:tcW w:w="3255" w:type="dxa"/>
        </w:tcPr>
        <w:p w:rsidR="3AC09090" w:rsidP="3AC09090" w:rsidRDefault="3AC09090" w14:paraId="52BDC115" w14:textId="6B0CA7D0">
          <w:pPr>
            <w:pStyle w:val="Header"/>
            <w:ind w:left="-115"/>
          </w:pPr>
        </w:p>
      </w:tc>
      <w:tc>
        <w:tcPr>
          <w:tcW w:w="3255" w:type="dxa"/>
        </w:tcPr>
        <w:p w:rsidR="3AC09090" w:rsidP="3AC09090" w:rsidRDefault="3AC09090" w14:paraId="01E41A6D" w14:textId="1FEB9F86">
          <w:pPr>
            <w:pStyle w:val="Header"/>
            <w:jc w:val="center"/>
          </w:pPr>
        </w:p>
      </w:tc>
      <w:tc>
        <w:tcPr>
          <w:tcW w:w="3255" w:type="dxa"/>
        </w:tcPr>
        <w:p w:rsidR="3AC09090" w:rsidP="3AC09090" w:rsidRDefault="3AC09090" w14:paraId="1FFBE36F" w14:textId="338AC738">
          <w:pPr>
            <w:pStyle w:val="Header"/>
            <w:ind w:right="-115"/>
            <w:jc w:val="right"/>
          </w:pPr>
        </w:p>
      </w:tc>
    </w:tr>
  </w:tbl>
  <w:p w:rsidR="3AC09090" w:rsidP="3AC09090" w:rsidRDefault="3AC09090" w14:paraId="25B4EA61" w14:textId="45F6D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5">
    <w:nsid w:val="93853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89"/>
    <w:multiLevelType w:val="singleLevel"/>
    <w:tmpl w:val="9D3EB90C"/>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03941CC"/>
    <w:multiLevelType w:val="multilevel"/>
    <w:tmpl w:val="C0E6B3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0F88B99"/>
    <w:multiLevelType w:val="hybridMultilevel"/>
    <w:tmpl w:val="FFFFFFFF"/>
    <w:lvl w:ilvl="0" w:tplc="DE7243EC">
      <w:start w:val="1"/>
      <w:numFmt w:val="bullet"/>
      <w:lvlText w:val=""/>
      <w:lvlJc w:val="left"/>
      <w:pPr>
        <w:ind w:left="720" w:hanging="360"/>
      </w:pPr>
      <w:rPr>
        <w:rFonts w:hint="default" w:ascii="Symbol" w:hAnsi="Symbol"/>
      </w:rPr>
    </w:lvl>
    <w:lvl w:ilvl="1" w:tplc="274AAE08">
      <w:start w:val="1"/>
      <w:numFmt w:val="bullet"/>
      <w:lvlText w:val=""/>
      <w:lvlJc w:val="left"/>
      <w:pPr>
        <w:ind w:left="1440" w:hanging="360"/>
      </w:pPr>
      <w:rPr>
        <w:rFonts w:hint="default" w:ascii="Symbol" w:hAnsi="Symbol"/>
      </w:rPr>
    </w:lvl>
    <w:lvl w:ilvl="2" w:tplc="0A0CAF88">
      <w:start w:val="1"/>
      <w:numFmt w:val="bullet"/>
      <w:lvlText w:val=""/>
      <w:lvlJc w:val="left"/>
      <w:pPr>
        <w:ind w:left="2160" w:hanging="360"/>
      </w:pPr>
      <w:rPr>
        <w:rFonts w:hint="default" w:ascii="Wingdings" w:hAnsi="Wingdings"/>
      </w:rPr>
    </w:lvl>
    <w:lvl w:ilvl="3" w:tplc="775EE8F0">
      <w:start w:val="1"/>
      <w:numFmt w:val="bullet"/>
      <w:lvlText w:val=""/>
      <w:lvlJc w:val="left"/>
      <w:pPr>
        <w:ind w:left="2880" w:hanging="360"/>
      </w:pPr>
      <w:rPr>
        <w:rFonts w:hint="default" w:ascii="Symbol" w:hAnsi="Symbol"/>
      </w:rPr>
    </w:lvl>
    <w:lvl w:ilvl="4" w:tplc="DACEAF2C">
      <w:start w:val="1"/>
      <w:numFmt w:val="bullet"/>
      <w:lvlText w:val="o"/>
      <w:lvlJc w:val="left"/>
      <w:pPr>
        <w:ind w:left="3600" w:hanging="360"/>
      </w:pPr>
      <w:rPr>
        <w:rFonts w:hint="default" w:ascii="Courier New" w:hAnsi="Courier New"/>
      </w:rPr>
    </w:lvl>
    <w:lvl w:ilvl="5" w:tplc="95A66D32">
      <w:start w:val="1"/>
      <w:numFmt w:val="bullet"/>
      <w:lvlText w:val=""/>
      <w:lvlJc w:val="left"/>
      <w:pPr>
        <w:ind w:left="4320" w:hanging="360"/>
      </w:pPr>
      <w:rPr>
        <w:rFonts w:hint="default" w:ascii="Wingdings" w:hAnsi="Wingdings"/>
      </w:rPr>
    </w:lvl>
    <w:lvl w:ilvl="6" w:tplc="92CAE13C">
      <w:start w:val="1"/>
      <w:numFmt w:val="bullet"/>
      <w:lvlText w:val=""/>
      <w:lvlJc w:val="left"/>
      <w:pPr>
        <w:ind w:left="5040" w:hanging="360"/>
      </w:pPr>
      <w:rPr>
        <w:rFonts w:hint="default" w:ascii="Symbol" w:hAnsi="Symbol"/>
      </w:rPr>
    </w:lvl>
    <w:lvl w:ilvl="7" w:tplc="70BEAD98">
      <w:start w:val="1"/>
      <w:numFmt w:val="bullet"/>
      <w:lvlText w:val="o"/>
      <w:lvlJc w:val="left"/>
      <w:pPr>
        <w:ind w:left="5760" w:hanging="360"/>
      </w:pPr>
      <w:rPr>
        <w:rFonts w:hint="default" w:ascii="Courier New" w:hAnsi="Courier New"/>
      </w:rPr>
    </w:lvl>
    <w:lvl w:ilvl="8" w:tplc="2F5AFC7E">
      <w:start w:val="1"/>
      <w:numFmt w:val="bullet"/>
      <w:lvlText w:val=""/>
      <w:lvlJc w:val="left"/>
      <w:pPr>
        <w:ind w:left="6480" w:hanging="360"/>
      </w:pPr>
      <w:rPr>
        <w:rFonts w:hint="default" w:ascii="Wingdings" w:hAnsi="Wingdings"/>
      </w:rPr>
    </w:lvl>
  </w:abstractNum>
  <w:abstractNum w:abstractNumId="3" w15:restartNumberingAfterBreak="0">
    <w:nsid w:val="01426028"/>
    <w:multiLevelType w:val="hybridMultilevel"/>
    <w:tmpl w:val="3BDA9B24"/>
    <w:lvl w:ilvl="0" w:tplc="289892A4">
      <w:start w:val="1"/>
      <w:numFmt w:val="bullet"/>
      <w:lvlText w:val="•"/>
      <w:lvlJc w:val="left"/>
      <w:pPr>
        <w:tabs>
          <w:tab w:val="num" w:pos="720"/>
        </w:tabs>
        <w:ind w:left="720" w:hanging="360"/>
      </w:pPr>
      <w:rPr>
        <w:rFonts w:hint="default" w:ascii="Arial" w:hAnsi="Arial"/>
      </w:rPr>
    </w:lvl>
    <w:lvl w:ilvl="1" w:tplc="1D721822" w:tentative="1">
      <w:start w:val="1"/>
      <w:numFmt w:val="bullet"/>
      <w:lvlText w:val="•"/>
      <w:lvlJc w:val="left"/>
      <w:pPr>
        <w:tabs>
          <w:tab w:val="num" w:pos="1440"/>
        </w:tabs>
        <w:ind w:left="1440" w:hanging="360"/>
      </w:pPr>
      <w:rPr>
        <w:rFonts w:hint="default" w:ascii="Arial" w:hAnsi="Arial"/>
      </w:rPr>
    </w:lvl>
    <w:lvl w:ilvl="2" w:tplc="35F098E0" w:tentative="1">
      <w:start w:val="1"/>
      <w:numFmt w:val="bullet"/>
      <w:lvlText w:val="•"/>
      <w:lvlJc w:val="left"/>
      <w:pPr>
        <w:tabs>
          <w:tab w:val="num" w:pos="2160"/>
        </w:tabs>
        <w:ind w:left="2160" w:hanging="360"/>
      </w:pPr>
      <w:rPr>
        <w:rFonts w:hint="default" w:ascii="Arial" w:hAnsi="Arial"/>
      </w:rPr>
    </w:lvl>
    <w:lvl w:ilvl="3" w:tplc="5A06EEEA" w:tentative="1">
      <w:start w:val="1"/>
      <w:numFmt w:val="bullet"/>
      <w:lvlText w:val="•"/>
      <w:lvlJc w:val="left"/>
      <w:pPr>
        <w:tabs>
          <w:tab w:val="num" w:pos="2880"/>
        </w:tabs>
        <w:ind w:left="2880" w:hanging="360"/>
      </w:pPr>
      <w:rPr>
        <w:rFonts w:hint="default" w:ascii="Arial" w:hAnsi="Arial"/>
      </w:rPr>
    </w:lvl>
    <w:lvl w:ilvl="4" w:tplc="2DBA9C78" w:tentative="1">
      <w:start w:val="1"/>
      <w:numFmt w:val="bullet"/>
      <w:lvlText w:val="•"/>
      <w:lvlJc w:val="left"/>
      <w:pPr>
        <w:tabs>
          <w:tab w:val="num" w:pos="3600"/>
        </w:tabs>
        <w:ind w:left="3600" w:hanging="360"/>
      </w:pPr>
      <w:rPr>
        <w:rFonts w:hint="default" w:ascii="Arial" w:hAnsi="Arial"/>
      </w:rPr>
    </w:lvl>
    <w:lvl w:ilvl="5" w:tplc="29504848" w:tentative="1">
      <w:start w:val="1"/>
      <w:numFmt w:val="bullet"/>
      <w:lvlText w:val="•"/>
      <w:lvlJc w:val="left"/>
      <w:pPr>
        <w:tabs>
          <w:tab w:val="num" w:pos="4320"/>
        </w:tabs>
        <w:ind w:left="4320" w:hanging="360"/>
      </w:pPr>
      <w:rPr>
        <w:rFonts w:hint="default" w:ascii="Arial" w:hAnsi="Arial"/>
      </w:rPr>
    </w:lvl>
    <w:lvl w:ilvl="6" w:tplc="618A7AEA" w:tentative="1">
      <w:start w:val="1"/>
      <w:numFmt w:val="bullet"/>
      <w:lvlText w:val="•"/>
      <w:lvlJc w:val="left"/>
      <w:pPr>
        <w:tabs>
          <w:tab w:val="num" w:pos="5040"/>
        </w:tabs>
        <w:ind w:left="5040" w:hanging="360"/>
      </w:pPr>
      <w:rPr>
        <w:rFonts w:hint="default" w:ascii="Arial" w:hAnsi="Arial"/>
      </w:rPr>
    </w:lvl>
    <w:lvl w:ilvl="7" w:tplc="0A188D46" w:tentative="1">
      <w:start w:val="1"/>
      <w:numFmt w:val="bullet"/>
      <w:lvlText w:val="•"/>
      <w:lvlJc w:val="left"/>
      <w:pPr>
        <w:tabs>
          <w:tab w:val="num" w:pos="5760"/>
        </w:tabs>
        <w:ind w:left="5760" w:hanging="360"/>
      </w:pPr>
      <w:rPr>
        <w:rFonts w:hint="default" w:ascii="Arial" w:hAnsi="Arial"/>
      </w:rPr>
    </w:lvl>
    <w:lvl w:ilvl="8" w:tplc="4CB08852"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02B036AB"/>
    <w:multiLevelType w:val="hybridMultilevel"/>
    <w:tmpl w:val="6C96502C"/>
    <w:lvl w:ilvl="0">
      <w:start w:val="1"/>
      <w:numFmt w:val="bullet"/>
      <w:pStyle w:val="ListParagraph"/>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0A5D51CC"/>
    <w:multiLevelType w:val="multilevel"/>
    <w:tmpl w:val="298C4D06"/>
    <w:styleLink w:val="ListBullets"/>
    <w:lvl w:ilvl="0">
      <w:start w:val="1"/>
      <w:numFmt w:val="bullet"/>
      <w:pStyle w:val="ListBullet"/>
      <w:lvlText w:val=""/>
      <w:lvlJc w:val="left"/>
      <w:pPr>
        <w:ind w:left="714" w:hanging="357"/>
      </w:pPr>
      <w:rPr>
        <w:rFonts w:hint="default" w:ascii="Symbol" w:hAnsi="Symbol"/>
      </w:rPr>
    </w:lvl>
    <w:lvl w:ilvl="1">
      <w:start w:val="1"/>
      <w:numFmt w:val="bullet"/>
      <w:pStyle w:val="ListBullet2"/>
      <w:lvlText w:val="o"/>
      <w:lvlJc w:val="left"/>
      <w:pPr>
        <w:tabs>
          <w:tab w:val="num" w:pos="1074"/>
        </w:tabs>
        <w:ind w:left="1071" w:hanging="357"/>
      </w:pPr>
      <w:rPr>
        <w:rFonts w:hint="default" w:ascii="Courier New" w:hAnsi="Courier New"/>
      </w:rPr>
    </w:lvl>
    <w:lvl w:ilvl="2">
      <w:start w:val="1"/>
      <w:numFmt w:val="bullet"/>
      <w:pStyle w:val="ListBullet3"/>
      <w:lvlText w:val=""/>
      <w:lvlJc w:val="left"/>
      <w:pPr>
        <w:tabs>
          <w:tab w:val="num" w:pos="1431"/>
        </w:tabs>
        <w:ind w:left="1428" w:hanging="357"/>
      </w:pPr>
      <w:rPr>
        <w:rFonts w:hint="default" w:ascii="Symbol" w:hAnsi="Symbol"/>
      </w:rPr>
    </w:lvl>
    <w:lvl w:ilvl="3">
      <w:start w:val="1"/>
      <w:numFmt w:val="bullet"/>
      <w:pStyle w:val="ListBullet4"/>
      <w:lvlText w:val="o"/>
      <w:lvlJc w:val="left"/>
      <w:pPr>
        <w:tabs>
          <w:tab w:val="num" w:pos="1788"/>
        </w:tabs>
        <w:ind w:left="1785" w:hanging="357"/>
      </w:pPr>
      <w:rPr>
        <w:rFonts w:hint="default" w:ascii="Courier New" w:hAnsi="Courier New"/>
      </w:rPr>
    </w:lvl>
    <w:lvl w:ilvl="4">
      <w:start w:val="1"/>
      <w:numFmt w:val="bullet"/>
      <w:pStyle w:val="ListBullet5"/>
      <w:lvlText w:val=""/>
      <w:lvlJc w:val="left"/>
      <w:pPr>
        <w:tabs>
          <w:tab w:val="num" w:pos="2145"/>
        </w:tabs>
        <w:ind w:left="2142" w:hanging="357"/>
      </w:pPr>
      <w:rPr>
        <w:rFonts w:hint="default" w:ascii="Symbol" w:hAnsi="Symbol"/>
      </w:rPr>
    </w:lvl>
    <w:lvl w:ilvl="5">
      <w:start w:val="1"/>
      <w:numFmt w:val="none"/>
      <w:lvlText w:val=""/>
      <w:lvlJc w:val="left"/>
      <w:pPr>
        <w:tabs>
          <w:tab w:val="num" w:pos="2502"/>
        </w:tabs>
        <w:ind w:left="2499" w:hanging="357"/>
      </w:pPr>
      <w:rPr>
        <w:rFonts w:hint="default"/>
      </w:rPr>
    </w:lvl>
    <w:lvl w:ilvl="6">
      <w:start w:val="1"/>
      <w:numFmt w:val="none"/>
      <w:lvlText w:val=""/>
      <w:lvlJc w:val="left"/>
      <w:pPr>
        <w:tabs>
          <w:tab w:val="num" w:pos="2859"/>
        </w:tabs>
        <w:ind w:left="2856" w:hanging="357"/>
      </w:pPr>
      <w:rPr>
        <w:rFonts w:hint="default"/>
      </w:rPr>
    </w:lvl>
    <w:lvl w:ilvl="7">
      <w:start w:val="1"/>
      <w:numFmt w:val="none"/>
      <w:lvlText w:val=""/>
      <w:lvlJc w:val="left"/>
      <w:pPr>
        <w:tabs>
          <w:tab w:val="num" w:pos="3216"/>
        </w:tabs>
        <w:ind w:left="3213" w:hanging="357"/>
      </w:pPr>
      <w:rPr>
        <w:rFonts w:hint="default"/>
      </w:rPr>
    </w:lvl>
    <w:lvl w:ilvl="8">
      <w:start w:val="1"/>
      <w:numFmt w:val="none"/>
      <w:lvlText w:val=""/>
      <w:lvlJc w:val="left"/>
      <w:pPr>
        <w:tabs>
          <w:tab w:val="num" w:pos="3573"/>
        </w:tabs>
        <w:ind w:left="3570" w:hanging="357"/>
      </w:pPr>
      <w:rPr>
        <w:rFonts w:hint="default"/>
      </w:rPr>
    </w:lvl>
  </w:abstractNum>
  <w:abstractNum w:abstractNumId="6" w15:restartNumberingAfterBreak="0">
    <w:nsid w:val="1AF60E54"/>
    <w:multiLevelType w:val="hybridMultilevel"/>
    <w:tmpl w:val="9AE84474"/>
    <w:lvl w:ilvl="0" w:tplc="76F2AEDA">
      <w:start w:val="1"/>
      <w:numFmt w:val="bullet"/>
      <w:lvlText w:val="•"/>
      <w:lvlJc w:val="left"/>
      <w:pPr>
        <w:tabs>
          <w:tab w:val="num" w:pos="720"/>
        </w:tabs>
        <w:ind w:left="720" w:hanging="360"/>
      </w:pPr>
      <w:rPr>
        <w:rFonts w:hint="default" w:ascii="Arial" w:hAnsi="Arial"/>
      </w:rPr>
    </w:lvl>
    <w:lvl w:ilvl="1" w:tplc="6D2463A6" w:tentative="1">
      <w:start w:val="1"/>
      <w:numFmt w:val="bullet"/>
      <w:lvlText w:val="•"/>
      <w:lvlJc w:val="left"/>
      <w:pPr>
        <w:tabs>
          <w:tab w:val="num" w:pos="1440"/>
        </w:tabs>
        <w:ind w:left="1440" w:hanging="360"/>
      </w:pPr>
      <w:rPr>
        <w:rFonts w:hint="default" w:ascii="Arial" w:hAnsi="Arial"/>
      </w:rPr>
    </w:lvl>
    <w:lvl w:ilvl="2" w:tplc="4B6C0006" w:tentative="1">
      <w:start w:val="1"/>
      <w:numFmt w:val="bullet"/>
      <w:lvlText w:val="•"/>
      <w:lvlJc w:val="left"/>
      <w:pPr>
        <w:tabs>
          <w:tab w:val="num" w:pos="2160"/>
        </w:tabs>
        <w:ind w:left="2160" w:hanging="360"/>
      </w:pPr>
      <w:rPr>
        <w:rFonts w:hint="default" w:ascii="Arial" w:hAnsi="Arial"/>
      </w:rPr>
    </w:lvl>
    <w:lvl w:ilvl="3" w:tplc="5D724D5A" w:tentative="1">
      <w:start w:val="1"/>
      <w:numFmt w:val="bullet"/>
      <w:lvlText w:val="•"/>
      <w:lvlJc w:val="left"/>
      <w:pPr>
        <w:tabs>
          <w:tab w:val="num" w:pos="2880"/>
        </w:tabs>
        <w:ind w:left="2880" w:hanging="360"/>
      </w:pPr>
      <w:rPr>
        <w:rFonts w:hint="default" w:ascii="Arial" w:hAnsi="Arial"/>
      </w:rPr>
    </w:lvl>
    <w:lvl w:ilvl="4" w:tplc="E9BA1D14" w:tentative="1">
      <w:start w:val="1"/>
      <w:numFmt w:val="bullet"/>
      <w:lvlText w:val="•"/>
      <w:lvlJc w:val="left"/>
      <w:pPr>
        <w:tabs>
          <w:tab w:val="num" w:pos="3600"/>
        </w:tabs>
        <w:ind w:left="3600" w:hanging="360"/>
      </w:pPr>
      <w:rPr>
        <w:rFonts w:hint="default" w:ascii="Arial" w:hAnsi="Arial"/>
      </w:rPr>
    </w:lvl>
    <w:lvl w:ilvl="5" w:tplc="EE105C02" w:tentative="1">
      <w:start w:val="1"/>
      <w:numFmt w:val="bullet"/>
      <w:lvlText w:val="•"/>
      <w:lvlJc w:val="left"/>
      <w:pPr>
        <w:tabs>
          <w:tab w:val="num" w:pos="4320"/>
        </w:tabs>
        <w:ind w:left="4320" w:hanging="360"/>
      </w:pPr>
      <w:rPr>
        <w:rFonts w:hint="default" w:ascii="Arial" w:hAnsi="Arial"/>
      </w:rPr>
    </w:lvl>
    <w:lvl w:ilvl="6" w:tplc="14C662FE" w:tentative="1">
      <w:start w:val="1"/>
      <w:numFmt w:val="bullet"/>
      <w:lvlText w:val="•"/>
      <w:lvlJc w:val="left"/>
      <w:pPr>
        <w:tabs>
          <w:tab w:val="num" w:pos="5040"/>
        </w:tabs>
        <w:ind w:left="5040" w:hanging="360"/>
      </w:pPr>
      <w:rPr>
        <w:rFonts w:hint="default" w:ascii="Arial" w:hAnsi="Arial"/>
      </w:rPr>
    </w:lvl>
    <w:lvl w:ilvl="7" w:tplc="0D0AAB76" w:tentative="1">
      <w:start w:val="1"/>
      <w:numFmt w:val="bullet"/>
      <w:lvlText w:val="•"/>
      <w:lvlJc w:val="left"/>
      <w:pPr>
        <w:tabs>
          <w:tab w:val="num" w:pos="5760"/>
        </w:tabs>
        <w:ind w:left="5760" w:hanging="360"/>
      </w:pPr>
      <w:rPr>
        <w:rFonts w:hint="default" w:ascii="Arial" w:hAnsi="Arial"/>
      </w:rPr>
    </w:lvl>
    <w:lvl w:ilvl="8" w:tplc="4F444A52"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20CB338C"/>
    <w:multiLevelType w:val="hybridMultilevel"/>
    <w:tmpl w:val="763AFD3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24017A6A"/>
    <w:multiLevelType w:val="multilevel"/>
    <w:tmpl w:val="07CA2D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0" w15:restartNumberingAfterBreak="0">
    <w:nsid w:val="33770B46"/>
    <w:multiLevelType w:val="hybridMultilevel"/>
    <w:tmpl w:val="3EEC656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342C27A2"/>
    <w:multiLevelType w:val="hybridMultilevel"/>
    <w:tmpl w:val="7E38B4D0"/>
    <w:lvl w:ilvl="0" w:tplc="421A6556">
      <w:start w:val="1"/>
      <w:numFmt w:val="bullet"/>
      <w:lvlText w:val="•"/>
      <w:lvlJc w:val="left"/>
      <w:pPr>
        <w:tabs>
          <w:tab w:val="num" w:pos="720"/>
        </w:tabs>
        <w:ind w:left="720" w:hanging="360"/>
      </w:pPr>
      <w:rPr>
        <w:rFonts w:hint="default" w:ascii="Arial" w:hAnsi="Arial"/>
      </w:rPr>
    </w:lvl>
    <w:lvl w:ilvl="1" w:tplc="1A18525C" w:tentative="1">
      <w:start w:val="1"/>
      <w:numFmt w:val="bullet"/>
      <w:lvlText w:val="•"/>
      <w:lvlJc w:val="left"/>
      <w:pPr>
        <w:tabs>
          <w:tab w:val="num" w:pos="1440"/>
        </w:tabs>
        <w:ind w:left="1440" w:hanging="360"/>
      </w:pPr>
      <w:rPr>
        <w:rFonts w:hint="default" w:ascii="Arial" w:hAnsi="Arial"/>
      </w:rPr>
    </w:lvl>
    <w:lvl w:ilvl="2" w:tplc="0D446AF0" w:tentative="1">
      <w:start w:val="1"/>
      <w:numFmt w:val="bullet"/>
      <w:lvlText w:val="•"/>
      <w:lvlJc w:val="left"/>
      <w:pPr>
        <w:tabs>
          <w:tab w:val="num" w:pos="2160"/>
        </w:tabs>
        <w:ind w:left="2160" w:hanging="360"/>
      </w:pPr>
      <w:rPr>
        <w:rFonts w:hint="default" w:ascii="Arial" w:hAnsi="Arial"/>
      </w:rPr>
    </w:lvl>
    <w:lvl w:ilvl="3" w:tplc="0AC2F6B6" w:tentative="1">
      <w:start w:val="1"/>
      <w:numFmt w:val="bullet"/>
      <w:lvlText w:val="•"/>
      <w:lvlJc w:val="left"/>
      <w:pPr>
        <w:tabs>
          <w:tab w:val="num" w:pos="2880"/>
        </w:tabs>
        <w:ind w:left="2880" w:hanging="360"/>
      </w:pPr>
      <w:rPr>
        <w:rFonts w:hint="default" w:ascii="Arial" w:hAnsi="Arial"/>
      </w:rPr>
    </w:lvl>
    <w:lvl w:ilvl="4" w:tplc="4E30F9A0" w:tentative="1">
      <w:start w:val="1"/>
      <w:numFmt w:val="bullet"/>
      <w:lvlText w:val="•"/>
      <w:lvlJc w:val="left"/>
      <w:pPr>
        <w:tabs>
          <w:tab w:val="num" w:pos="3600"/>
        </w:tabs>
        <w:ind w:left="3600" w:hanging="360"/>
      </w:pPr>
      <w:rPr>
        <w:rFonts w:hint="default" w:ascii="Arial" w:hAnsi="Arial"/>
      </w:rPr>
    </w:lvl>
    <w:lvl w:ilvl="5" w:tplc="155CC3D6" w:tentative="1">
      <w:start w:val="1"/>
      <w:numFmt w:val="bullet"/>
      <w:lvlText w:val="•"/>
      <w:lvlJc w:val="left"/>
      <w:pPr>
        <w:tabs>
          <w:tab w:val="num" w:pos="4320"/>
        </w:tabs>
        <w:ind w:left="4320" w:hanging="360"/>
      </w:pPr>
      <w:rPr>
        <w:rFonts w:hint="default" w:ascii="Arial" w:hAnsi="Arial"/>
      </w:rPr>
    </w:lvl>
    <w:lvl w:ilvl="6" w:tplc="7D722680" w:tentative="1">
      <w:start w:val="1"/>
      <w:numFmt w:val="bullet"/>
      <w:lvlText w:val="•"/>
      <w:lvlJc w:val="left"/>
      <w:pPr>
        <w:tabs>
          <w:tab w:val="num" w:pos="5040"/>
        </w:tabs>
        <w:ind w:left="5040" w:hanging="360"/>
      </w:pPr>
      <w:rPr>
        <w:rFonts w:hint="default" w:ascii="Arial" w:hAnsi="Arial"/>
      </w:rPr>
    </w:lvl>
    <w:lvl w:ilvl="7" w:tplc="86B65FD8" w:tentative="1">
      <w:start w:val="1"/>
      <w:numFmt w:val="bullet"/>
      <w:lvlText w:val="•"/>
      <w:lvlJc w:val="left"/>
      <w:pPr>
        <w:tabs>
          <w:tab w:val="num" w:pos="5760"/>
        </w:tabs>
        <w:ind w:left="5760" w:hanging="360"/>
      </w:pPr>
      <w:rPr>
        <w:rFonts w:hint="default" w:ascii="Arial" w:hAnsi="Arial"/>
      </w:rPr>
    </w:lvl>
    <w:lvl w:ilvl="8" w:tplc="74D81AFA" w:tentative="1">
      <w:start w:val="1"/>
      <w:numFmt w:val="bullet"/>
      <w:lvlText w:val="•"/>
      <w:lvlJc w:val="left"/>
      <w:pPr>
        <w:tabs>
          <w:tab w:val="num" w:pos="6480"/>
        </w:tabs>
        <w:ind w:left="6480" w:hanging="360"/>
      </w:pPr>
      <w:rPr>
        <w:rFonts w:hint="default" w:ascii="Arial" w:hAnsi="Arial"/>
      </w:rPr>
    </w:lvl>
  </w:abstractNum>
  <w:abstractNum w:abstractNumId="12" w15:restartNumberingAfterBreak="0">
    <w:nsid w:val="345E26B7"/>
    <w:multiLevelType w:val="hybridMultilevel"/>
    <w:tmpl w:val="B1CA011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3481099E"/>
    <w:multiLevelType w:val="multilevel"/>
    <w:tmpl w:val="274AC2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5091F28"/>
    <w:multiLevelType w:val="hybridMultilevel"/>
    <w:tmpl w:val="FFFFFFFF"/>
    <w:lvl w:ilvl="0" w:tplc="2B384D10">
      <w:start w:val="1"/>
      <w:numFmt w:val="bullet"/>
      <w:lvlText w:val=""/>
      <w:lvlJc w:val="left"/>
      <w:pPr>
        <w:ind w:left="720" w:hanging="360"/>
      </w:pPr>
      <w:rPr>
        <w:rFonts w:hint="default" w:ascii="Symbol" w:hAnsi="Symbol"/>
      </w:rPr>
    </w:lvl>
    <w:lvl w:ilvl="1" w:tplc="C54EC7FC">
      <w:start w:val="1"/>
      <w:numFmt w:val="bullet"/>
      <w:lvlText w:val=""/>
      <w:lvlJc w:val="left"/>
      <w:pPr>
        <w:ind w:left="1440" w:hanging="360"/>
      </w:pPr>
      <w:rPr>
        <w:rFonts w:hint="default" w:ascii="Symbol" w:hAnsi="Symbol"/>
      </w:rPr>
    </w:lvl>
    <w:lvl w:ilvl="2" w:tplc="99DE5768">
      <w:start w:val="1"/>
      <w:numFmt w:val="bullet"/>
      <w:lvlText w:val=""/>
      <w:lvlJc w:val="left"/>
      <w:pPr>
        <w:ind w:left="2160" w:hanging="360"/>
      </w:pPr>
      <w:rPr>
        <w:rFonts w:hint="default" w:ascii="Wingdings" w:hAnsi="Wingdings"/>
      </w:rPr>
    </w:lvl>
    <w:lvl w:ilvl="3" w:tplc="9E084564">
      <w:start w:val="1"/>
      <w:numFmt w:val="bullet"/>
      <w:lvlText w:val=""/>
      <w:lvlJc w:val="left"/>
      <w:pPr>
        <w:ind w:left="2880" w:hanging="360"/>
      </w:pPr>
      <w:rPr>
        <w:rFonts w:hint="default" w:ascii="Symbol" w:hAnsi="Symbol"/>
      </w:rPr>
    </w:lvl>
    <w:lvl w:ilvl="4" w:tplc="7ECA8FC4">
      <w:start w:val="1"/>
      <w:numFmt w:val="bullet"/>
      <w:lvlText w:val="o"/>
      <w:lvlJc w:val="left"/>
      <w:pPr>
        <w:ind w:left="3600" w:hanging="360"/>
      </w:pPr>
      <w:rPr>
        <w:rFonts w:hint="default" w:ascii="Courier New" w:hAnsi="Courier New"/>
      </w:rPr>
    </w:lvl>
    <w:lvl w:ilvl="5" w:tplc="DDCA482E">
      <w:start w:val="1"/>
      <w:numFmt w:val="bullet"/>
      <w:lvlText w:val=""/>
      <w:lvlJc w:val="left"/>
      <w:pPr>
        <w:ind w:left="4320" w:hanging="360"/>
      </w:pPr>
      <w:rPr>
        <w:rFonts w:hint="default" w:ascii="Wingdings" w:hAnsi="Wingdings"/>
      </w:rPr>
    </w:lvl>
    <w:lvl w:ilvl="6" w:tplc="8A80DE9E">
      <w:start w:val="1"/>
      <w:numFmt w:val="bullet"/>
      <w:lvlText w:val=""/>
      <w:lvlJc w:val="left"/>
      <w:pPr>
        <w:ind w:left="5040" w:hanging="360"/>
      </w:pPr>
      <w:rPr>
        <w:rFonts w:hint="default" w:ascii="Symbol" w:hAnsi="Symbol"/>
      </w:rPr>
    </w:lvl>
    <w:lvl w:ilvl="7" w:tplc="0812D692">
      <w:start w:val="1"/>
      <w:numFmt w:val="bullet"/>
      <w:lvlText w:val="o"/>
      <w:lvlJc w:val="left"/>
      <w:pPr>
        <w:ind w:left="5760" w:hanging="360"/>
      </w:pPr>
      <w:rPr>
        <w:rFonts w:hint="default" w:ascii="Courier New" w:hAnsi="Courier New"/>
      </w:rPr>
    </w:lvl>
    <w:lvl w:ilvl="8" w:tplc="2BCC97C4">
      <w:start w:val="1"/>
      <w:numFmt w:val="bullet"/>
      <w:lvlText w:val=""/>
      <w:lvlJc w:val="left"/>
      <w:pPr>
        <w:ind w:left="6480" w:hanging="360"/>
      </w:pPr>
      <w:rPr>
        <w:rFonts w:hint="default" w:ascii="Wingdings" w:hAnsi="Wingdings"/>
      </w:rPr>
    </w:lvl>
  </w:abstractNum>
  <w:abstractNum w:abstractNumId="15" w15:restartNumberingAfterBreak="0">
    <w:nsid w:val="35B50EEA"/>
    <w:multiLevelType w:val="multilevel"/>
    <w:tmpl w:val="AAFABF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8FF4517"/>
    <w:multiLevelType w:val="hybridMultilevel"/>
    <w:tmpl w:val="FFFFFFFF"/>
    <w:lvl w:ilvl="0" w:tplc="3028C3A2">
      <w:start w:val="1"/>
      <w:numFmt w:val="bullet"/>
      <w:lvlText w:val=""/>
      <w:lvlJc w:val="left"/>
      <w:pPr>
        <w:ind w:left="720" w:hanging="360"/>
      </w:pPr>
      <w:rPr>
        <w:rFonts w:hint="default" w:ascii="Symbol" w:hAnsi="Symbol"/>
      </w:rPr>
    </w:lvl>
    <w:lvl w:ilvl="1" w:tplc="BE2C5856">
      <w:start w:val="1"/>
      <w:numFmt w:val="bullet"/>
      <w:lvlText w:val=""/>
      <w:lvlJc w:val="left"/>
      <w:pPr>
        <w:ind w:left="1440" w:hanging="360"/>
      </w:pPr>
      <w:rPr>
        <w:rFonts w:hint="default" w:ascii="Symbol" w:hAnsi="Symbol"/>
      </w:rPr>
    </w:lvl>
    <w:lvl w:ilvl="2" w:tplc="54E4070A">
      <w:start w:val="1"/>
      <w:numFmt w:val="bullet"/>
      <w:lvlText w:val=""/>
      <w:lvlJc w:val="left"/>
      <w:pPr>
        <w:ind w:left="2160" w:hanging="360"/>
      </w:pPr>
      <w:rPr>
        <w:rFonts w:hint="default" w:ascii="Wingdings" w:hAnsi="Wingdings"/>
      </w:rPr>
    </w:lvl>
    <w:lvl w:ilvl="3" w:tplc="683E8458">
      <w:start w:val="1"/>
      <w:numFmt w:val="bullet"/>
      <w:lvlText w:val=""/>
      <w:lvlJc w:val="left"/>
      <w:pPr>
        <w:ind w:left="2880" w:hanging="360"/>
      </w:pPr>
      <w:rPr>
        <w:rFonts w:hint="default" w:ascii="Symbol" w:hAnsi="Symbol"/>
      </w:rPr>
    </w:lvl>
    <w:lvl w:ilvl="4" w:tplc="BCBACBF0">
      <w:start w:val="1"/>
      <w:numFmt w:val="bullet"/>
      <w:lvlText w:val="o"/>
      <w:lvlJc w:val="left"/>
      <w:pPr>
        <w:ind w:left="3600" w:hanging="360"/>
      </w:pPr>
      <w:rPr>
        <w:rFonts w:hint="default" w:ascii="Courier New" w:hAnsi="Courier New"/>
      </w:rPr>
    </w:lvl>
    <w:lvl w:ilvl="5" w:tplc="5DB45E00">
      <w:start w:val="1"/>
      <w:numFmt w:val="bullet"/>
      <w:lvlText w:val=""/>
      <w:lvlJc w:val="left"/>
      <w:pPr>
        <w:ind w:left="4320" w:hanging="360"/>
      </w:pPr>
      <w:rPr>
        <w:rFonts w:hint="default" w:ascii="Wingdings" w:hAnsi="Wingdings"/>
      </w:rPr>
    </w:lvl>
    <w:lvl w:ilvl="6" w:tplc="A378C0EE">
      <w:start w:val="1"/>
      <w:numFmt w:val="bullet"/>
      <w:lvlText w:val=""/>
      <w:lvlJc w:val="left"/>
      <w:pPr>
        <w:ind w:left="5040" w:hanging="360"/>
      </w:pPr>
      <w:rPr>
        <w:rFonts w:hint="default" w:ascii="Symbol" w:hAnsi="Symbol"/>
      </w:rPr>
    </w:lvl>
    <w:lvl w:ilvl="7" w:tplc="03320506">
      <w:start w:val="1"/>
      <w:numFmt w:val="bullet"/>
      <w:lvlText w:val="o"/>
      <w:lvlJc w:val="left"/>
      <w:pPr>
        <w:ind w:left="5760" w:hanging="360"/>
      </w:pPr>
      <w:rPr>
        <w:rFonts w:hint="default" w:ascii="Courier New" w:hAnsi="Courier New"/>
      </w:rPr>
    </w:lvl>
    <w:lvl w:ilvl="8" w:tplc="39D06BA6">
      <w:start w:val="1"/>
      <w:numFmt w:val="bullet"/>
      <w:lvlText w:val=""/>
      <w:lvlJc w:val="left"/>
      <w:pPr>
        <w:ind w:left="6480" w:hanging="360"/>
      </w:pPr>
      <w:rPr>
        <w:rFonts w:hint="default" w:ascii="Wingdings" w:hAnsi="Wingdings"/>
      </w:rPr>
    </w:lvl>
  </w:abstractNum>
  <w:abstractNum w:abstractNumId="17" w15:restartNumberingAfterBreak="0">
    <w:nsid w:val="391E73FE"/>
    <w:multiLevelType w:val="multilevel"/>
    <w:tmpl w:val="6B2CEE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99D01F6"/>
    <w:multiLevelType w:val="hybridMultilevel"/>
    <w:tmpl w:val="FFFFFFFF"/>
    <w:lvl w:ilvl="0" w:tplc="EDD008FA">
      <w:start w:val="1"/>
      <w:numFmt w:val="bullet"/>
      <w:lvlText w:val="-"/>
      <w:lvlJc w:val="left"/>
      <w:pPr>
        <w:ind w:left="720" w:hanging="360"/>
      </w:pPr>
      <w:rPr>
        <w:rFonts w:hint="default" w:ascii="Aptos" w:hAnsi="Aptos"/>
      </w:rPr>
    </w:lvl>
    <w:lvl w:ilvl="1" w:tplc="9F146412">
      <w:start w:val="1"/>
      <w:numFmt w:val="bullet"/>
      <w:lvlText w:val="o"/>
      <w:lvlJc w:val="left"/>
      <w:pPr>
        <w:ind w:left="1440" w:hanging="360"/>
      </w:pPr>
      <w:rPr>
        <w:rFonts w:hint="default" w:ascii="Courier New" w:hAnsi="Courier New"/>
      </w:rPr>
    </w:lvl>
    <w:lvl w:ilvl="2" w:tplc="6E34347A">
      <w:start w:val="1"/>
      <w:numFmt w:val="bullet"/>
      <w:lvlText w:val=""/>
      <w:lvlJc w:val="left"/>
      <w:pPr>
        <w:ind w:left="2160" w:hanging="360"/>
      </w:pPr>
      <w:rPr>
        <w:rFonts w:hint="default" w:ascii="Wingdings" w:hAnsi="Wingdings"/>
      </w:rPr>
    </w:lvl>
    <w:lvl w:ilvl="3" w:tplc="89F6132C">
      <w:start w:val="1"/>
      <w:numFmt w:val="bullet"/>
      <w:lvlText w:val=""/>
      <w:lvlJc w:val="left"/>
      <w:pPr>
        <w:ind w:left="2880" w:hanging="360"/>
      </w:pPr>
      <w:rPr>
        <w:rFonts w:hint="default" w:ascii="Symbol" w:hAnsi="Symbol"/>
      </w:rPr>
    </w:lvl>
    <w:lvl w:ilvl="4" w:tplc="F0EAEB2E">
      <w:start w:val="1"/>
      <w:numFmt w:val="bullet"/>
      <w:lvlText w:val="o"/>
      <w:lvlJc w:val="left"/>
      <w:pPr>
        <w:ind w:left="3600" w:hanging="360"/>
      </w:pPr>
      <w:rPr>
        <w:rFonts w:hint="default" w:ascii="Courier New" w:hAnsi="Courier New"/>
      </w:rPr>
    </w:lvl>
    <w:lvl w:ilvl="5" w:tplc="062C2008">
      <w:start w:val="1"/>
      <w:numFmt w:val="bullet"/>
      <w:lvlText w:val=""/>
      <w:lvlJc w:val="left"/>
      <w:pPr>
        <w:ind w:left="4320" w:hanging="360"/>
      </w:pPr>
      <w:rPr>
        <w:rFonts w:hint="default" w:ascii="Wingdings" w:hAnsi="Wingdings"/>
      </w:rPr>
    </w:lvl>
    <w:lvl w:ilvl="6" w:tplc="34F05034">
      <w:start w:val="1"/>
      <w:numFmt w:val="bullet"/>
      <w:lvlText w:val=""/>
      <w:lvlJc w:val="left"/>
      <w:pPr>
        <w:ind w:left="5040" w:hanging="360"/>
      </w:pPr>
      <w:rPr>
        <w:rFonts w:hint="default" w:ascii="Symbol" w:hAnsi="Symbol"/>
      </w:rPr>
    </w:lvl>
    <w:lvl w:ilvl="7" w:tplc="68807F60">
      <w:start w:val="1"/>
      <w:numFmt w:val="bullet"/>
      <w:lvlText w:val="o"/>
      <w:lvlJc w:val="left"/>
      <w:pPr>
        <w:ind w:left="5760" w:hanging="360"/>
      </w:pPr>
      <w:rPr>
        <w:rFonts w:hint="default" w:ascii="Courier New" w:hAnsi="Courier New"/>
      </w:rPr>
    </w:lvl>
    <w:lvl w:ilvl="8" w:tplc="FF44942C">
      <w:start w:val="1"/>
      <w:numFmt w:val="bullet"/>
      <w:lvlText w:val=""/>
      <w:lvlJc w:val="left"/>
      <w:pPr>
        <w:ind w:left="6480" w:hanging="360"/>
      </w:pPr>
      <w:rPr>
        <w:rFonts w:hint="default" w:ascii="Wingdings" w:hAnsi="Wingdings"/>
      </w:rPr>
    </w:lvl>
  </w:abstractNum>
  <w:abstractNum w:abstractNumId="19" w15:restartNumberingAfterBreak="0">
    <w:nsid w:val="3F7F2C38"/>
    <w:multiLevelType w:val="multilevel"/>
    <w:tmpl w:val="26804F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2E0CA8E"/>
    <w:multiLevelType w:val="hybridMultilevel"/>
    <w:tmpl w:val="FFFFFFFF"/>
    <w:lvl w:ilvl="0" w:tplc="92E26AF8">
      <w:start w:val="1"/>
      <w:numFmt w:val="bullet"/>
      <w:lvlText w:val=""/>
      <w:lvlJc w:val="left"/>
      <w:pPr>
        <w:ind w:left="720" w:hanging="360"/>
      </w:pPr>
      <w:rPr>
        <w:rFonts w:hint="default" w:ascii="Symbol" w:hAnsi="Symbol"/>
      </w:rPr>
    </w:lvl>
    <w:lvl w:ilvl="1" w:tplc="3FAC0654">
      <w:start w:val="1"/>
      <w:numFmt w:val="bullet"/>
      <w:lvlText w:val="o"/>
      <w:lvlJc w:val="left"/>
      <w:pPr>
        <w:ind w:left="1440" w:hanging="360"/>
      </w:pPr>
      <w:rPr>
        <w:rFonts w:hint="default" w:ascii="Courier New" w:hAnsi="Courier New"/>
      </w:rPr>
    </w:lvl>
    <w:lvl w:ilvl="2" w:tplc="440E597E">
      <w:start w:val="1"/>
      <w:numFmt w:val="bullet"/>
      <w:lvlText w:val=""/>
      <w:lvlJc w:val="left"/>
      <w:pPr>
        <w:ind w:left="2160" w:hanging="360"/>
      </w:pPr>
      <w:rPr>
        <w:rFonts w:hint="default" w:ascii="Wingdings" w:hAnsi="Wingdings"/>
      </w:rPr>
    </w:lvl>
    <w:lvl w:ilvl="3" w:tplc="AB6CEBEC">
      <w:start w:val="1"/>
      <w:numFmt w:val="bullet"/>
      <w:lvlText w:val=""/>
      <w:lvlJc w:val="left"/>
      <w:pPr>
        <w:ind w:left="2880" w:hanging="360"/>
      </w:pPr>
      <w:rPr>
        <w:rFonts w:hint="default" w:ascii="Symbol" w:hAnsi="Symbol"/>
      </w:rPr>
    </w:lvl>
    <w:lvl w:ilvl="4" w:tplc="7FEADAAA">
      <w:start w:val="1"/>
      <w:numFmt w:val="bullet"/>
      <w:lvlText w:val="o"/>
      <w:lvlJc w:val="left"/>
      <w:pPr>
        <w:ind w:left="3600" w:hanging="360"/>
      </w:pPr>
      <w:rPr>
        <w:rFonts w:hint="default" w:ascii="Courier New" w:hAnsi="Courier New"/>
      </w:rPr>
    </w:lvl>
    <w:lvl w:ilvl="5" w:tplc="62F8371A">
      <w:start w:val="1"/>
      <w:numFmt w:val="bullet"/>
      <w:lvlText w:val=""/>
      <w:lvlJc w:val="left"/>
      <w:pPr>
        <w:ind w:left="4320" w:hanging="360"/>
      </w:pPr>
      <w:rPr>
        <w:rFonts w:hint="default" w:ascii="Wingdings" w:hAnsi="Wingdings"/>
      </w:rPr>
    </w:lvl>
    <w:lvl w:ilvl="6" w:tplc="42400270">
      <w:start w:val="1"/>
      <w:numFmt w:val="bullet"/>
      <w:lvlText w:val=""/>
      <w:lvlJc w:val="left"/>
      <w:pPr>
        <w:ind w:left="5040" w:hanging="360"/>
      </w:pPr>
      <w:rPr>
        <w:rFonts w:hint="default" w:ascii="Symbol" w:hAnsi="Symbol"/>
      </w:rPr>
    </w:lvl>
    <w:lvl w:ilvl="7" w:tplc="EDC8B862">
      <w:start w:val="1"/>
      <w:numFmt w:val="bullet"/>
      <w:lvlText w:val="o"/>
      <w:lvlJc w:val="left"/>
      <w:pPr>
        <w:ind w:left="5760" w:hanging="360"/>
      </w:pPr>
      <w:rPr>
        <w:rFonts w:hint="default" w:ascii="Courier New" w:hAnsi="Courier New"/>
      </w:rPr>
    </w:lvl>
    <w:lvl w:ilvl="8" w:tplc="0C92948E">
      <w:start w:val="1"/>
      <w:numFmt w:val="bullet"/>
      <w:lvlText w:val=""/>
      <w:lvlJc w:val="left"/>
      <w:pPr>
        <w:ind w:left="6480" w:hanging="360"/>
      </w:pPr>
      <w:rPr>
        <w:rFonts w:hint="default" w:ascii="Wingdings" w:hAnsi="Wingdings"/>
      </w:rPr>
    </w:lvl>
  </w:abstractNum>
  <w:abstractNum w:abstractNumId="21" w15:restartNumberingAfterBreak="0">
    <w:nsid w:val="43975097"/>
    <w:multiLevelType w:val="hybridMultilevel"/>
    <w:tmpl w:val="FFFFFFFF"/>
    <w:lvl w:ilvl="0" w:tplc="2550BBB2">
      <w:start w:val="1"/>
      <w:numFmt w:val="bullet"/>
      <w:lvlText w:val=""/>
      <w:lvlJc w:val="left"/>
      <w:pPr>
        <w:ind w:left="720" w:hanging="360"/>
      </w:pPr>
      <w:rPr>
        <w:rFonts w:hint="default" w:ascii="Symbol" w:hAnsi="Symbol"/>
      </w:rPr>
    </w:lvl>
    <w:lvl w:ilvl="1" w:tplc="40820840">
      <w:start w:val="1"/>
      <w:numFmt w:val="bullet"/>
      <w:lvlText w:val=""/>
      <w:lvlJc w:val="left"/>
      <w:pPr>
        <w:ind w:left="1440" w:hanging="360"/>
      </w:pPr>
      <w:rPr>
        <w:rFonts w:hint="default" w:ascii="Symbol" w:hAnsi="Symbol"/>
      </w:rPr>
    </w:lvl>
    <w:lvl w:ilvl="2" w:tplc="BE10EC72">
      <w:start w:val="1"/>
      <w:numFmt w:val="bullet"/>
      <w:lvlText w:val=""/>
      <w:lvlJc w:val="left"/>
      <w:pPr>
        <w:ind w:left="2160" w:hanging="360"/>
      </w:pPr>
      <w:rPr>
        <w:rFonts w:hint="default" w:ascii="Wingdings" w:hAnsi="Wingdings"/>
      </w:rPr>
    </w:lvl>
    <w:lvl w:ilvl="3" w:tplc="63AE86D4">
      <w:start w:val="1"/>
      <w:numFmt w:val="bullet"/>
      <w:lvlText w:val=""/>
      <w:lvlJc w:val="left"/>
      <w:pPr>
        <w:ind w:left="2880" w:hanging="360"/>
      </w:pPr>
      <w:rPr>
        <w:rFonts w:hint="default" w:ascii="Symbol" w:hAnsi="Symbol"/>
      </w:rPr>
    </w:lvl>
    <w:lvl w:ilvl="4" w:tplc="F2C4D566">
      <w:start w:val="1"/>
      <w:numFmt w:val="bullet"/>
      <w:lvlText w:val="o"/>
      <w:lvlJc w:val="left"/>
      <w:pPr>
        <w:ind w:left="3600" w:hanging="360"/>
      </w:pPr>
      <w:rPr>
        <w:rFonts w:hint="default" w:ascii="Courier New" w:hAnsi="Courier New"/>
      </w:rPr>
    </w:lvl>
    <w:lvl w:ilvl="5" w:tplc="4734F83A">
      <w:start w:val="1"/>
      <w:numFmt w:val="bullet"/>
      <w:lvlText w:val=""/>
      <w:lvlJc w:val="left"/>
      <w:pPr>
        <w:ind w:left="4320" w:hanging="360"/>
      </w:pPr>
      <w:rPr>
        <w:rFonts w:hint="default" w:ascii="Wingdings" w:hAnsi="Wingdings"/>
      </w:rPr>
    </w:lvl>
    <w:lvl w:ilvl="6" w:tplc="4B14D004">
      <w:start w:val="1"/>
      <w:numFmt w:val="bullet"/>
      <w:lvlText w:val=""/>
      <w:lvlJc w:val="left"/>
      <w:pPr>
        <w:ind w:left="5040" w:hanging="360"/>
      </w:pPr>
      <w:rPr>
        <w:rFonts w:hint="default" w:ascii="Symbol" w:hAnsi="Symbol"/>
      </w:rPr>
    </w:lvl>
    <w:lvl w:ilvl="7" w:tplc="E82C809A">
      <w:start w:val="1"/>
      <w:numFmt w:val="bullet"/>
      <w:lvlText w:val="o"/>
      <w:lvlJc w:val="left"/>
      <w:pPr>
        <w:ind w:left="5760" w:hanging="360"/>
      </w:pPr>
      <w:rPr>
        <w:rFonts w:hint="default" w:ascii="Courier New" w:hAnsi="Courier New"/>
      </w:rPr>
    </w:lvl>
    <w:lvl w:ilvl="8" w:tplc="0C264FE0">
      <w:start w:val="1"/>
      <w:numFmt w:val="bullet"/>
      <w:lvlText w:val=""/>
      <w:lvlJc w:val="left"/>
      <w:pPr>
        <w:ind w:left="6480" w:hanging="360"/>
      </w:pPr>
      <w:rPr>
        <w:rFonts w:hint="default" w:ascii="Wingdings" w:hAnsi="Wingdings"/>
      </w:rPr>
    </w:lvl>
  </w:abstractNum>
  <w:abstractNum w:abstractNumId="22" w15:restartNumberingAfterBreak="0">
    <w:nsid w:val="442F7807"/>
    <w:multiLevelType w:val="multilevel"/>
    <w:tmpl w:val="0DE0A9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9B44BB6"/>
    <w:multiLevelType w:val="multilevel"/>
    <w:tmpl w:val="76E4AC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A0F6392"/>
    <w:multiLevelType w:val="hybridMultilevel"/>
    <w:tmpl w:val="242873D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59475388"/>
    <w:multiLevelType w:val="hybridMultilevel"/>
    <w:tmpl w:val="C1045526"/>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5FEB7DEA"/>
    <w:multiLevelType w:val="multilevel"/>
    <w:tmpl w:val="A5ECF1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61E71AF8"/>
    <w:multiLevelType w:val="hybridMultilevel"/>
    <w:tmpl w:val="8182DF1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68DF6E54"/>
    <w:multiLevelType w:val="multilevel"/>
    <w:tmpl w:val="D25823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6DC831A0"/>
    <w:multiLevelType w:val="hybridMultilevel"/>
    <w:tmpl w:val="FFFFFFFF"/>
    <w:lvl w:ilvl="0" w:tplc="7BEEE5FE">
      <w:start w:val="1"/>
      <w:numFmt w:val="bullet"/>
      <w:lvlText w:val="-"/>
      <w:lvlJc w:val="left"/>
      <w:pPr>
        <w:ind w:left="720" w:hanging="360"/>
      </w:pPr>
      <w:rPr>
        <w:rFonts w:hint="default" w:ascii="Aptos" w:hAnsi="Aptos"/>
      </w:rPr>
    </w:lvl>
    <w:lvl w:ilvl="1" w:tplc="E1E6E9A4">
      <w:start w:val="1"/>
      <w:numFmt w:val="bullet"/>
      <w:lvlText w:val="o"/>
      <w:lvlJc w:val="left"/>
      <w:pPr>
        <w:ind w:left="1440" w:hanging="360"/>
      </w:pPr>
      <w:rPr>
        <w:rFonts w:hint="default" w:ascii="Courier New" w:hAnsi="Courier New"/>
      </w:rPr>
    </w:lvl>
    <w:lvl w:ilvl="2" w:tplc="C00638C0">
      <w:start w:val="1"/>
      <w:numFmt w:val="bullet"/>
      <w:lvlText w:val=""/>
      <w:lvlJc w:val="left"/>
      <w:pPr>
        <w:ind w:left="2160" w:hanging="360"/>
      </w:pPr>
      <w:rPr>
        <w:rFonts w:hint="default" w:ascii="Wingdings" w:hAnsi="Wingdings"/>
      </w:rPr>
    </w:lvl>
    <w:lvl w:ilvl="3" w:tplc="8B107A0E">
      <w:start w:val="1"/>
      <w:numFmt w:val="bullet"/>
      <w:lvlText w:val=""/>
      <w:lvlJc w:val="left"/>
      <w:pPr>
        <w:ind w:left="2880" w:hanging="360"/>
      </w:pPr>
      <w:rPr>
        <w:rFonts w:hint="default" w:ascii="Symbol" w:hAnsi="Symbol"/>
      </w:rPr>
    </w:lvl>
    <w:lvl w:ilvl="4" w:tplc="00368B6A">
      <w:start w:val="1"/>
      <w:numFmt w:val="bullet"/>
      <w:lvlText w:val="o"/>
      <w:lvlJc w:val="left"/>
      <w:pPr>
        <w:ind w:left="3600" w:hanging="360"/>
      </w:pPr>
      <w:rPr>
        <w:rFonts w:hint="default" w:ascii="Courier New" w:hAnsi="Courier New"/>
      </w:rPr>
    </w:lvl>
    <w:lvl w:ilvl="5" w:tplc="E99A7BB0">
      <w:start w:val="1"/>
      <w:numFmt w:val="bullet"/>
      <w:lvlText w:val=""/>
      <w:lvlJc w:val="left"/>
      <w:pPr>
        <w:ind w:left="4320" w:hanging="360"/>
      </w:pPr>
      <w:rPr>
        <w:rFonts w:hint="default" w:ascii="Wingdings" w:hAnsi="Wingdings"/>
      </w:rPr>
    </w:lvl>
    <w:lvl w:ilvl="6" w:tplc="964ED12A">
      <w:start w:val="1"/>
      <w:numFmt w:val="bullet"/>
      <w:lvlText w:val=""/>
      <w:lvlJc w:val="left"/>
      <w:pPr>
        <w:ind w:left="5040" w:hanging="360"/>
      </w:pPr>
      <w:rPr>
        <w:rFonts w:hint="default" w:ascii="Symbol" w:hAnsi="Symbol"/>
      </w:rPr>
    </w:lvl>
    <w:lvl w:ilvl="7" w:tplc="B09CFF42">
      <w:start w:val="1"/>
      <w:numFmt w:val="bullet"/>
      <w:lvlText w:val="o"/>
      <w:lvlJc w:val="left"/>
      <w:pPr>
        <w:ind w:left="5760" w:hanging="360"/>
      </w:pPr>
      <w:rPr>
        <w:rFonts w:hint="default" w:ascii="Courier New" w:hAnsi="Courier New"/>
      </w:rPr>
    </w:lvl>
    <w:lvl w:ilvl="8" w:tplc="406C03F6">
      <w:start w:val="1"/>
      <w:numFmt w:val="bullet"/>
      <w:lvlText w:val=""/>
      <w:lvlJc w:val="left"/>
      <w:pPr>
        <w:ind w:left="6480" w:hanging="360"/>
      </w:pPr>
      <w:rPr>
        <w:rFonts w:hint="default" w:ascii="Wingdings" w:hAnsi="Wingdings"/>
      </w:rPr>
    </w:lvl>
  </w:abstractNum>
  <w:abstractNum w:abstractNumId="30" w15:restartNumberingAfterBreak="0">
    <w:nsid w:val="6FF0EF26"/>
    <w:multiLevelType w:val="hybridMultilevel"/>
    <w:tmpl w:val="FFFFFFFF"/>
    <w:lvl w:ilvl="0" w:tplc="435EF802">
      <w:start w:val="1"/>
      <w:numFmt w:val="bullet"/>
      <w:lvlText w:val="-"/>
      <w:lvlJc w:val="left"/>
      <w:pPr>
        <w:ind w:left="720" w:hanging="360"/>
      </w:pPr>
      <w:rPr>
        <w:rFonts w:hint="default" w:ascii="Aptos" w:hAnsi="Aptos"/>
      </w:rPr>
    </w:lvl>
    <w:lvl w:ilvl="1" w:tplc="23EA177E">
      <w:start w:val="1"/>
      <w:numFmt w:val="bullet"/>
      <w:lvlText w:val="o"/>
      <w:lvlJc w:val="left"/>
      <w:pPr>
        <w:ind w:left="1440" w:hanging="360"/>
      </w:pPr>
      <w:rPr>
        <w:rFonts w:hint="default" w:ascii="Courier New" w:hAnsi="Courier New"/>
      </w:rPr>
    </w:lvl>
    <w:lvl w:ilvl="2" w:tplc="863AEED2">
      <w:start w:val="1"/>
      <w:numFmt w:val="bullet"/>
      <w:lvlText w:val=""/>
      <w:lvlJc w:val="left"/>
      <w:pPr>
        <w:ind w:left="2160" w:hanging="360"/>
      </w:pPr>
      <w:rPr>
        <w:rFonts w:hint="default" w:ascii="Wingdings" w:hAnsi="Wingdings"/>
      </w:rPr>
    </w:lvl>
    <w:lvl w:ilvl="3" w:tplc="A552DD88">
      <w:start w:val="1"/>
      <w:numFmt w:val="bullet"/>
      <w:lvlText w:val=""/>
      <w:lvlJc w:val="left"/>
      <w:pPr>
        <w:ind w:left="2880" w:hanging="360"/>
      </w:pPr>
      <w:rPr>
        <w:rFonts w:hint="default" w:ascii="Symbol" w:hAnsi="Symbol"/>
      </w:rPr>
    </w:lvl>
    <w:lvl w:ilvl="4" w:tplc="3C169036">
      <w:start w:val="1"/>
      <w:numFmt w:val="bullet"/>
      <w:lvlText w:val="o"/>
      <w:lvlJc w:val="left"/>
      <w:pPr>
        <w:ind w:left="3600" w:hanging="360"/>
      </w:pPr>
      <w:rPr>
        <w:rFonts w:hint="default" w:ascii="Courier New" w:hAnsi="Courier New"/>
      </w:rPr>
    </w:lvl>
    <w:lvl w:ilvl="5" w:tplc="CE5ACF68">
      <w:start w:val="1"/>
      <w:numFmt w:val="bullet"/>
      <w:lvlText w:val=""/>
      <w:lvlJc w:val="left"/>
      <w:pPr>
        <w:ind w:left="4320" w:hanging="360"/>
      </w:pPr>
      <w:rPr>
        <w:rFonts w:hint="default" w:ascii="Wingdings" w:hAnsi="Wingdings"/>
      </w:rPr>
    </w:lvl>
    <w:lvl w:ilvl="6" w:tplc="3E721596">
      <w:start w:val="1"/>
      <w:numFmt w:val="bullet"/>
      <w:lvlText w:val=""/>
      <w:lvlJc w:val="left"/>
      <w:pPr>
        <w:ind w:left="5040" w:hanging="360"/>
      </w:pPr>
      <w:rPr>
        <w:rFonts w:hint="default" w:ascii="Symbol" w:hAnsi="Symbol"/>
      </w:rPr>
    </w:lvl>
    <w:lvl w:ilvl="7" w:tplc="6570DB74">
      <w:start w:val="1"/>
      <w:numFmt w:val="bullet"/>
      <w:lvlText w:val="o"/>
      <w:lvlJc w:val="left"/>
      <w:pPr>
        <w:ind w:left="5760" w:hanging="360"/>
      </w:pPr>
      <w:rPr>
        <w:rFonts w:hint="default" w:ascii="Courier New" w:hAnsi="Courier New"/>
      </w:rPr>
    </w:lvl>
    <w:lvl w:ilvl="8" w:tplc="85684F44">
      <w:start w:val="1"/>
      <w:numFmt w:val="bullet"/>
      <w:lvlText w:val=""/>
      <w:lvlJc w:val="left"/>
      <w:pPr>
        <w:ind w:left="6480" w:hanging="360"/>
      </w:pPr>
      <w:rPr>
        <w:rFonts w:hint="default" w:ascii="Wingdings" w:hAnsi="Wingdings"/>
      </w:rPr>
    </w:lvl>
  </w:abstractNum>
  <w:abstractNum w:abstractNumId="31" w15:restartNumberingAfterBreak="0">
    <w:nsid w:val="7181582E"/>
    <w:multiLevelType w:val="hybridMultilevel"/>
    <w:tmpl w:val="FFFFFFFF"/>
    <w:lvl w:ilvl="0" w:tplc="F77ABA1C">
      <w:start w:val="1"/>
      <w:numFmt w:val="bullet"/>
      <w:lvlText w:val="-"/>
      <w:lvlJc w:val="left"/>
      <w:pPr>
        <w:ind w:left="720" w:hanging="360"/>
      </w:pPr>
      <w:rPr>
        <w:rFonts w:hint="default" w:ascii="Aptos" w:hAnsi="Aptos"/>
      </w:rPr>
    </w:lvl>
    <w:lvl w:ilvl="1" w:tplc="6C927570">
      <w:start w:val="1"/>
      <w:numFmt w:val="bullet"/>
      <w:lvlText w:val="o"/>
      <w:lvlJc w:val="left"/>
      <w:pPr>
        <w:ind w:left="1440" w:hanging="360"/>
      </w:pPr>
      <w:rPr>
        <w:rFonts w:hint="default" w:ascii="Courier New" w:hAnsi="Courier New"/>
      </w:rPr>
    </w:lvl>
    <w:lvl w:ilvl="2" w:tplc="CECA9204">
      <w:start w:val="1"/>
      <w:numFmt w:val="bullet"/>
      <w:lvlText w:val=""/>
      <w:lvlJc w:val="left"/>
      <w:pPr>
        <w:ind w:left="2160" w:hanging="360"/>
      </w:pPr>
      <w:rPr>
        <w:rFonts w:hint="default" w:ascii="Wingdings" w:hAnsi="Wingdings"/>
      </w:rPr>
    </w:lvl>
    <w:lvl w:ilvl="3" w:tplc="3182BAC6">
      <w:start w:val="1"/>
      <w:numFmt w:val="bullet"/>
      <w:lvlText w:val=""/>
      <w:lvlJc w:val="left"/>
      <w:pPr>
        <w:ind w:left="2880" w:hanging="360"/>
      </w:pPr>
      <w:rPr>
        <w:rFonts w:hint="default" w:ascii="Symbol" w:hAnsi="Symbol"/>
      </w:rPr>
    </w:lvl>
    <w:lvl w:ilvl="4" w:tplc="C0924976">
      <w:start w:val="1"/>
      <w:numFmt w:val="bullet"/>
      <w:lvlText w:val="o"/>
      <w:lvlJc w:val="left"/>
      <w:pPr>
        <w:ind w:left="3600" w:hanging="360"/>
      </w:pPr>
      <w:rPr>
        <w:rFonts w:hint="default" w:ascii="Courier New" w:hAnsi="Courier New"/>
      </w:rPr>
    </w:lvl>
    <w:lvl w:ilvl="5" w:tplc="C72C849E">
      <w:start w:val="1"/>
      <w:numFmt w:val="bullet"/>
      <w:lvlText w:val=""/>
      <w:lvlJc w:val="left"/>
      <w:pPr>
        <w:ind w:left="4320" w:hanging="360"/>
      </w:pPr>
      <w:rPr>
        <w:rFonts w:hint="default" w:ascii="Wingdings" w:hAnsi="Wingdings"/>
      </w:rPr>
    </w:lvl>
    <w:lvl w:ilvl="6" w:tplc="0336709C">
      <w:start w:val="1"/>
      <w:numFmt w:val="bullet"/>
      <w:lvlText w:val=""/>
      <w:lvlJc w:val="left"/>
      <w:pPr>
        <w:ind w:left="5040" w:hanging="360"/>
      </w:pPr>
      <w:rPr>
        <w:rFonts w:hint="default" w:ascii="Symbol" w:hAnsi="Symbol"/>
      </w:rPr>
    </w:lvl>
    <w:lvl w:ilvl="7" w:tplc="78C0FF26">
      <w:start w:val="1"/>
      <w:numFmt w:val="bullet"/>
      <w:lvlText w:val="o"/>
      <w:lvlJc w:val="left"/>
      <w:pPr>
        <w:ind w:left="5760" w:hanging="360"/>
      </w:pPr>
      <w:rPr>
        <w:rFonts w:hint="default" w:ascii="Courier New" w:hAnsi="Courier New"/>
      </w:rPr>
    </w:lvl>
    <w:lvl w:ilvl="8" w:tplc="DB98FDB4">
      <w:start w:val="1"/>
      <w:numFmt w:val="bullet"/>
      <w:lvlText w:val=""/>
      <w:lvlJc w:val="left"/>
      <w:pPr>
        <w:ind w:left="6480" w:hanging="360"/>
      </w:pPr>
      <w:rPr>
        <w:rFonts w:hint="default" w:ascii="Wingdings" w:hAnsi="Wingdings"/>
      </w:rPr>
    </w:lvl>
  </w:abstractNum>
  <w:abstractNum w:abstractNumId="32" w15:restartNumberingAfterBreak="0">
    <w:nsid w:val="74BE709E"/>
    <w:multiLevelType w:val="hybridMultilevel"/>
    <w:tmpl w:val="80A22AC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78634E49"/>
    <w:multiLevelType w:val="hybridMultilevel"/>
    <w:tmpl w:val="0FEE9E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4"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37">
    <w:abstractNumId w:val="35"/>
  </w:num>
  <w:num w:numId="1" w16cid:durableId="352650463">
    <w:abstractNumId w:val="5"/>
  </w:num>
  <w:num w:numId="2" w16cid:durableId="1205555633">
    <w:abstractNumId w:val="9"/>
  </w:num>
  <w:num w:numId="3" w16cid:durableId="248806494">
    <w:abstractNumId w:val="34"/>
  </w:num>
  <w:num w:numId="4" w16cid:durableId="1185749580">
    <w:abstractNumId w:val="4"/>
  </w:num>
  <w:num w:numId="5" w16cid:durableId="939752903">
    <w:abstractNumId w:val="17"/>
  </w:num>
  <w:num w:numId="6" w16cid:durableId="1956014535">
    <w:abstractNumId w:val="1"/>
  </w:num>
  <w:num w:numId="7" w16cid:durableId="1649896704">
    <w:abstractNumId w:val="19"/>
  </w:num>
  <w:num w:numId="8" w16cid:durableId="48849934">
    <w:abstractNumId w:val="26"/>
  </w:num>
  <w:num w:numId="9" w16cid:durableId="1951279140">
    <w:abstractNumId w:val="15"/>
  </w:num>
  <w:num w:numId="10" w16cid:durableId="1152911778">
    <w:abstractNumId w:val="12"/>
  </w:num>
  <w:num w:numId="11" w16cid:durableId="1562130521">
    <w:abstractNumId w:val="27"/>
  </w:num>
  <w:num w:numId="12" w16cid:durableId="246814869">
    <w:abstractNumId w:val="10"/>
  </w:num>
  <w:num w:numId="13" w16cid:durableId="760832730">
    <w:abstractNumId w:val="3"/>
  </w:num>
  <w:num w:numId="14" w16cid:durableId="494959748">
    <w:abstractNumId w:val="11"/>
  </w:num>
  <w:num w:numId="15" w16cid:durableId="1064796039">
    <w:abstractNumId w:val="6"/>
  </w:num>
  <w:num w:numId="16" w16cid:durableId="2055153336">
    <w:abstractNumId w:val="7"/>
  </w:num>
  <w:num w:numId="17" w16cid:durableId="12002830">
    <w:abstractNumId w:val="8"/>
  </w:num>
  <w:num w:numId="18" w16cid:durableId="749081194">
    <w:abstractNumId w:val="22"/>
  </w:num>
  <w:num w:numId="19" w16cid:durableId="500268903">
    <w:abstractNumId w:val="13"/>
  </w:num>
  <w:num w:numId="20" w16cid:durableId="1801147198">
    <w:abstractNumId w:val="23"/>
  </w:num>
  <w:num w:numId="21" w16cid:durableId="1943027128">
    <w:abstractNumId w:val="28"/>
  </w:num>
  <w:num w:numId="22" w16cid:durableId="715157222">
    <w:abstractNumId w:val="0"/>
  </w:num>
  <w:num w:numId="23" w16cid:durableId="1338457711">
    <w:abstractNumId w:val="25"/>
  </w:num>
  <w:num w:numId="24" w16cid:durableId="185946720">
    <w:abstractNumId w:val="29"/>
  </w:num>
  <w:num w:numId="25" w16cid:durableId="1744371955">
    <w:abstractNumId w:val="30"/>
  </w:num>
  <w:num w:numId="26" w16cid:durableId="1891309326">
    <w:abstractNumId w:val="31"/>
  </w:num>
  <w:num w:numId="27" w16cid:durableId="1537153691">
    <w:abstractNumId w:val="18"/>
  </w:num>
  <w:num w:numId="28" w16cid:durableId="1083451801">
    <w:abstractNumId w:val="14"/>
  </w:num>
  <w:num w:numId="29" w16cid:durableId="1393306895">
    <w:abstractNumId w:val="2"/>
  </w:num>
  <w:num w:numId="30" w16cid:durableId="970861194">
    <w:abstractNumId w:val="16"/>
  </w:num>
  <w:num w:numId="31" w16cid:durableId="909845059">
    <w:abstractNumId w:val="21"/>
  </w:num>
  <w:num w:numId="32" w16cid:durableId="1587960913">
    <w:abstractNumId w:val="24"/>
  </w:num>
  <w:num w:numId="33" w16cid:durableId="1130561828">
    <w:abstractNumId w:val="33"/>
  </w:num>
  <w:num w:numId="34" w16cid:durableId="236985184">
    <w:abstractNumId w:val="32"/>
  </w:num>
  <w:num w:numId="35" w16cid:durableId="221865903">
    <w:abstractNumId w:val="20"/>
  </w:num>
  <w:num w:numId="36" w16cid:durableId="22755571">
    <w:abstractNumId w:val="4"/>
  </w:num>
  <w:numIdMacAtCleanup w:val="1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DA"/>
    <w:rsid w:val="00000314"/>
    <w:rsid w:val="00000D7A"/>
    <w:rsid w:val="0000120E"/>
    <w:rsid w:val="00001A8C"/>
    <w:rsid w:val="00001AAC"/>
    <w:rsid w:val="00001FE5"/>
    <w:rsid w:val="00002008"/>
    <w:rsid w:val="000027CB"/>
    <w:rsid w:val="00002BD4"/>
    <w:rsid w:val="00003010"/>
    <w:rsid w:val="00003459"/>
    <w:rsid w:val="00003AF6"/>
    <w:rsid w:val="00003B15"/>
    <w:rsid w:val="00004C45"/>
    <w:rsid w:val="00004E7E"/>
    <w:rsid w:val="00004EFB"/>
    <w:rsid w:val="00005134"/>
    <w:rsid w:val="0000517E"/>
    <w:rsid w:val="00005266"/>
    <w:rsid w:val="00005358"/>
    <w:rsid w:val="0000556C"/>
    <w:rsid w:val="000057C8"/>
    <w:rsid w:val="000058F9"/>
    <w:rsid w:val="00005ED7"/>
    <w:rsid w:val="00006320"/>
    <w:rsid w:val="000065EF"/>
    <w:rsid w:val="0000709C"/>
    <w:rsid w:val="00007D81"/>
    <w:rsid w:val="0001061E"/>
    <w:rsid w:val="00010A19"/>
    <w:rsid w:val="00010A3F"/>
    <w:rsid w:val="000111E3"/>
    <w:rsid w:val="000117B6"/>
    <w:rsid w:val="00011E4C"/>
    <w:rsid w:val="00012A8A"/>
    <w:rsid w:val="00012DE7"/>
    <w:rsid w:val="000134DE"/>
    <w:rsid w:val="00013560"/>
    <w:rsid w:val="000139BB"/>
    <w:rsid w:val="00013B3E"/>
    <w:rsid w:val="000140D4"/>
    <w:rsid w:val="0001470B"/>
    <w:rsid w:val="000150E5"/>
    <w:rsid w:val="0001529D"/>
    <w:rsid w:val="000160B4"/>
    <w:rsid w:val="00016DE6"/>
    <w:rsid w:val="00020607"/>
    <w:rsid w:val="0002085A"/>
    <w:rsid w:val="00020B35"/>
    <w:rsid w:val="00020C44"/>
    <w:rsid w:val="00021157"/>
    <w:rsid w:val="0002148B"/>
    <w:rsid w:val="00022443"/>
    <w:rsid w:val="000227F0"/>
    <w:rsid w:val="00022E2C"/>
    <w:rsid w:val="00024B64"/>
    <w:rsid w:val="00024D74"/>
    <w:rsid w:val="00024E84"/>
    <w:rsid w:val="0002547E"/>
    <w:rsid w:val="00025732"/>
    <w:rsid w:val="00025AC0"/>
    <w:rsid w:val="00025CAE"/>
    <w:rsid w:val="00026042"/>
    <w:rsid w:val="00026CEA"/>
    <w:rsid w:val="00027209"/>
    <w:rsid w:val="00027BA7"/>
    <w:rsid w:val="00027C06"/>
    <w:rsid w:val="00027CCD"/>
    <w:rsid w:val="000302CE"/>
    <w:rsid w:val="00030530"/>
    <w:rsid w:val="00030584"/>
    <w:rsid w:val="00030772"/>
    <w:rsid w:val="00030C04"/>
    <w:rsid w:val="00030DF4"/>
    <w:rsid w:val="00031503"/>
    <w:rsid w:val="000319DA"/>
    <w:rsid w:val="00031D60"/>
    <w:rsid w:val="00031DF4"/>
    <w:rsid w:val="00031FCB"/>
    <w:rsid w:val="00032258"/>
    <w:rsid w:val="00032DC2"/>
    <w:rsid w:val="000331AA"/>
    <w:rsid w:val="00033600"/>
    <w:rsid w:val="000336D2"/>
    <w:rsid w:val="0003396D"/>
    <w:rsid w:val="00033AC7"/>
    <w:rsid w:val="0003409D"/>
    <w:rsid w:val="000344A8"/>
    <w:rsid w:val="00034CD6"/>
    <w:rsid w:val="00034E45"/>
    <w:rsid w:val="00034FD4"/>
    <w:rsid w:val="000350D5"/>
    <w:rsid w:val="00035618"/>
    <w:rsid w:val="00035CB7"/>
    <w:rsid w:val="00036044"/>
    <w:rsid w:val="0003658F"/>
    <w:rsid w:val="00036EF2"/>
    <w:rsid w:val="000375AE"/>
    <w:rsid w:val="00037E0A"/>
    <w:rsid w:val="0004002A"/>
    <w:rsid w:val="00041235"/>
    <w:rsid w:val="000419A9"/>
    <w:rsid w:val="00041A38"/>
    <w:rsid w:val="00041BBA"/>
    <w:rsid w:val="00041D3F"/>
    <w:rsid w:val="00041F74"/>
    <w:rsid w:val="00042148"/>
    <w:rsid w:val="0004214A"/>
    <w:rsid w:val="00042699"/>
    <w:rsid w:val="000437C5"/>
    <w:rsid w:val="0004392E"/>
    <w:rsid w:val="000450B2"/>
    <w:rsid w:val="00045264"/>
    <w:rsid w:val="000454D7"/>
    <w:rsid w:val="000454DE"/>
    <w:rsid w:val="000456CB"/>
    <w:rsid w:val="0004590B"/>
    <w:rsid w:val="00045D5B"/>
    <w:rsid w:val="00045FF9"/>
    <w:rsid w:val="00046253"/>
    <w:rsid w:val="000465B7"/>
    <w:rsid w:val="00046615"/>
    <w:rsid w:val="0004687C"/>
    <w:rsid w:val="00046A36"/>
    <w:rsid w:val="000473F9"/>
    <w:rsid w:val="000474AE"/>
    <w:rsid w:val="00047878"/>
    <w:rsid w:val="000500CF"/>
    <w:rsid w:val="00050379"/>
    <w:rsid w:val="00051532"/>
    <w:rsid w:val="000515B6"/>
    <w:rsid w:val="000517B4"/>
    <w:rsid w:val="00051AAF"/>
    <w:rsid w:val="00051ADB"/>
    <w:rsid w:val="00052BFA"/>
    <w:rsid w:val="00052F4D"/>
    <w:rsid w:val="00052F86"/>
    <w:rsid w:val="0005338D"/>
    <w:rsid w:val="000533B8"/>
    <w:rsid w:val="000534C5"/>
    <w:rsid w:val="0005370E"/>
    <w:rsid w:val="00053BED"/>
    <w:rsid w:val="00054B68"/>
    <w:rsid w:val="000551DD"/>
    <w:rsid w:val="000554C3"/>
    <w:rsid w:val="00055628"/>
    <w:rsid w:val="00055DCC"/>
    <w:rsid w:val="0005605A"/>
    <w:rsid w:val="00056C8D"/>
    <w:rsid w:val="00056D6E"/>
    <w:rsid w:val="00056F66"/>
    <w:rsid w:val="00057123"/>
    <w:rsid w:val="00057DFD"/>
    <w:rsid w:val="00060658"/>
    <w:rsid w:val="00060B6A"/>
    <w:rsid w:val="00060DA6"/>
    <w:rsid w:val="000610E0"/>
    <w:rsid w:val="000615E3"/>
    <w:rsid w:val="00061B13"/>
    <w:rsid w:val="000623BA"/>
    <w:rsid w:val="000624B3"/>
    <w:rsid w:val="000624B4"/>
    <w:rsid w:val="00062931"/>
    <w:rsid w:val="00062DBA"/>
    <w:rsid w:val="00062DD0"/>
    <w:rsid w:val="00062F23"/>
    <w:rsid w:val="0006354C"/>
    <w:rsid w:val="00063AAA"/>
    <w:rsid w:val="000643EC"/>
    <w:rsid w:val="00064A5C"/>
    <w:rsid w:val="00064AC6"/>
    <w:rsid w:val="00064D80"/>
    <w:rsid w:val="00065113"/>
    <w:rsid w:val="00065837"/>
    <w:rsid w:val="00066006"/>
    <w:rsid w:val="00066512"/>
    <w:rsid w:val="0006660C"/>
    <w:rsid w:val="000666AF"/>
    <w:rsid w:val="00066C64"/>
    <w:rsid w:val="00066D56"/>
    <w:rsid w:val="00067345"/>
    <w:rsid w:val="000675F2"/>
    <w:rsid w:val="00067DF4"/>
    <w:rsid w:val="0007009B"/>
    <w:rsid w:val="000708F1"/>
    <w:rsid w:val="00071857"/>
    <w:rsid w:val="00071ACC"/>
    <w:rsid w:val="00071EB7"/>
    <w:rsid w:val="00072240"/>
    <w:rsid w:val="000734DD"/>
    <w:rsid w:val="00073C60"/>
    <w:rsid w:val="00074B07"/>
    <w:rsid w:val="00074C6A"/>
    <w:rsid w:val="00075126"/>
    <w:rsid w:val="00075394"/>
    <w:rsid w:val="00075657"/>
    <w:rsid w:val="00075E6C"/>
    <w:rsid w:val="00076214"/>
    <w:rsid w:val="000762A4"/>
    <w:rsid w:val="000762DF"/>
    <w:rsid w:val="00076632"/>
    <w:rsid w:val="000769F9"/>
    <w:rsid w:val="0007726E"/>
    <w:rsid w:val="000772B0"/>
    <w:rsid w:val="000776D5"/>
    <w:rsid w:val="00080105"/>
    <w:rsid w:val="000801F4"/>
    <w:rsid w:val="000802A0"/>
    <w:rsid w:val="0008092C"/>
    <w:rsid w:val="0008095C"/>
    <w:rsid w:val="00080A6E"/>
    <w:rsid w:val="00081646"/>
    <w:rsid w:val="0008170D"/>
    <w:rsid w:val="00081A7B"/>
    <w:rsid w:val="00082115"/>
    <w:rsid w:val="0008215A"/>
    <w:rsid w:val="0008277D"/>
    <w:rsid w:val="000828DE"/>
    <w:rsid w:val="0008327E"/>
    <w:rsid w:val="00083617"/>
    <w:rsid w:val="00083AFB"/>
    <w:rsid w:val="00083C20"/>
    <w:rsid w:val="00083C48"/>
    <w:rsid w:val="00084502"/>
    <w:rsid w:val="00084ACD"/>
    <w:rsid w:val="00084D63"/>
    <w:rsid w:val="000851D7"/>
    <w:rsid w:val="00085C3E"/>
    <w:rsid w:val="00086302"/>
    <w:rsid w:val="00086624"/>
    <w:rsid w:val="0008663D"/>
    <w:rsid w:val="000866AE"/>
    <w:rsid w:val="00087132"/>
    <w:rsid w:val="000875F9"/>
    <w:rsid w:val="00087938"/>
    <w:rsid w:val="00087F42"/>
    <w:rsid w:val="000900CC"/>
    <w:rsid w:val="00090111"/>
    <w:rsid w:val="000901DE"/>
    <w:rsid w:val="000907EC"/>
    <w:rsid w:val="00090D00"/>
    <w:rsid w:val="00090E23"/>
    <w:rsid w:val="00091551"/>
    <w:rsid w:val="00091D96"/>
    <w:rsid w:val="00092AC6"/>
    <w:rsid w:val="000933E6"/>
    <w:rsid w:val="00093613"/>
    <w:rsid w:val="000937BC"/>
    <w:rsid w:val="000938A5"/>
    <w:rsid w:val="0009410D"/>
    <w:rsid w:val="00094706"/>
    <w:rsid w:val="00094D05"/>
    <w:rsid w:val="00094DA8"/>
    <w:rsid w:val="000954B6"/>
    <w:rsid w:val="00095930"/>
    <w:rsid w:val="00095A7C"/>
    <w:rsid w:val="00095EF3"/>
    <w:rsid w:val="00095F84"/>
    <w:rsid w:val="00096088"/>
    <w:rsid w:val="000965D8"/>
    <w:rsid w:val="000966EB"/>
    <w:rsid w:val="00096830"/>
    <w:rsid w:val="00096BB3"/>
    <w:rsid w:val="00096C08"/>
    <w:rsid w:val="00096CB7"/>
    <w:rsid w:val="00096E17"/>
    <w:rsid w:val="00097528"/>
    <w:rsid w:val="00097BD3"/>
    <w:rsid w:val="000A08FD"/>
    <w:rsid w:val="000A0A38"/>
    <w:rsid w:val="000A11D3"/>
    <w:rsid w:val="000A11E6"/>
    <w:rsid w:val="000A1556"/>
    <w:rsid w:val="000A17EC"/>
    <w:rsid w:val="000A201B"/>
    <w:rsid w:val="000A2729"/>
    <w:rsid w:val="000A28EA"/>
    <w:rsid w:val="000A2BDA"/>
    <w:rsid w:val="000A2FA5"/>
    <w:rsid w:val="000A3B68"/>
    <w:rsid w:val="000A461F"/>
    <w:rsid w:val="000A48D5"/>
    <w:rsid w:val="000A4EAD"/>
    <w:rsid w:val="000A540D"/>
    <w:rsid w:val="000A56C9"/>
    <w:rsid w:val="000A57C8"/>
    <w:rsid w:val="000A58CF"/>
    <w:rsid w:val="000A5984"/>
    <w:rsid w:val="000A6033"/>
    <w:rsid w:val="000A693E"/>
    <w:rsid w:val="000A6A84"/>
    <w:rsid w:val="000A7399"/>
    <w:rsid w:val="000A7F93"/>
    <w:rsid w:val="000B0217"/>
    <w:rsid w:val="000B061D"/>
    <w:rsid w:val="000B0D8C"/>
    <w:rsid w:val="000B0F3B"/>
    <w:rsid w:val="000B17E0"/>
    <w:rsid w:val="000B18C9"/>
    <w:rsid w:val="000B222D"/>
    <w:rsid w:val="000B37A1"/>
    <w:rsid w:val="000B3B03"/>
    <w:rsid w:val="000B3BD8"/>
    <w:rsid w:val="000B451B"/>
    <w:rsid w:val="000B465B"/>
    <w:rsid w:val="000B490C"/>
    <w:rsid w:val="000B4AE5"/>
    <w:rsid w:val="000B4BDB"/>
    <w:rsid w:val="000B4C97"/>
    <w:rsid w:val="000B4D8B"/>
    <w:rsid w:val="000B5081"/>
    <w:rsid w:val="000B51A2"/>
    <w:rsid w:val="000B5598"/>
    <w:rsid w:val="000B594E"/>
    <w:rsid w:val="000B5ADA"/>
    <w:rsid w:val="000B5EAA"/>
    <w:rsid w:val="000B5F71"/>
    <w:rsid w:val="000B6244"/>
    <w:rsid w:val="000B69DC"/>
    <w:rsid w:val="000B6F45"/>
    <w:rsid w:val="000B70F3"/>
    <w:rsid w:val="000B7269"/>
    <w:rsid w:val="000B74BE"/>
    <w:rsid w:val="000B78D5"/>
    <w:rsid w:val="000B7AFE"/>
    <w:rsid w:val="000B7BA1"/>
    <w:rsid w:val="000C06AF"/>
    <w:rsid w:val="000C1028"/>
    <w:rsid w:val="000C13FA"/>
    <w:rsid w:val="000C1480"/>
    <w:rsid w:val="000C15B2"/>
    <w:rsid w:val="000C2207"/>
    <w:rsid w:val="000C229D"/>
    <w:rsid w:val="000C2725"/>
    <w:rsid w:val="000C280F"/>
    <w:rsid w:val="000C290D"/>
    <w:rsid w:val="000C2C15"/>
    <w:rsid w:val="000C363F"/>
    <w:rsid w:val="000C3FA1"/>
    <w:rsid w:val="000C3FE7"/>
    <w:rsid w:val="000C424C"/>
    <w:rsid w:val="000C44AC"/>
    <w:rsid w:val="000C4549"/>
    <w:rsid w:val="000C5022"/>
    <w:rsid w:val="000C50D2"/>
    <w:rsid w:val="000C5467"/>
    <w:rsid w:val="000C5B2D"/>
    <w:rsid w:val="000C6406"/>
    <w:rsid w:val="000C6A80"/>
    <w:rsid w:val="000C6DA8"/>
    <w:rsid w:val="000C7B0E"/>
    <w:rsid w:val="000D0614"/>
    <w:rsid w:val="000D1684"/>
    <w:rsid w:val="000D18E5"/>
    <w:rsid w:val="000D1A83"/>
    <w:rsid w:val="000D1C39"/>
    <w:rsid w:val="000D2276"/>
    <w:rsid w:val="000D27B6"/>
    <w:rsid w:val="000D2AFA"/>
    <w:rsid w:val="000D2E89"/>
    <w:rsid w:val="000D2EFD"/>
    <w:rsid w:val="000D2F98"/>
    <w:rsid w:val="000D310B"/>
    <w:rsid w:val="000D383E"/>
    <w:rsid w:val="000D43B9"/>
    <w:rsid w:val="000D43D9"/>
    <w:rsid w:val="000D4B2E"/>
    <w:rsid w:val="000D4BCB"/>
    <w:rsid w:val="000D4E2C"/>
    <w:rsid w:val="000D4FFE"/>
    <w:rsid w:val="000D59F6"/>
    <w:rsid w:val="000D6574"/>
    <w:rsid w:val="000D6578"/>
    <w:rsid w:val="000D6B76"/>
    <w:rsid w:val="000D6DAB"/>
    <w:rsid w:val="000D7136"/>
    <w:rsid w:val="000D71D8"/>
    <w:rsid w:val="000D7846"/>
    <w:rsid w:val="000D7B71"/>
    <w:rsid w:val="000E034F"/>
    <w:rsid w:val="000E0689"/>
    <w:rsid w:val="000E18DC"/>
    <w:rsid w:val="000E1A91"/>
    <w:rsid w:val="000E1F8C"/>
    <w:rsid w:val="000E2C6C"/>
    <w:rsid w:val="000E2CFB"/>
    <w:rsid w:val="000E2F11"/>
    <w:rsid w:val="000E33CD"/>
    <w:rsid w:val="000E346E"/>
    <w:rsid w:val="000E35D4"/>
    <w:rsid w:val="000E3887"/>
    <w:rsid w:val="000E3D30"/>
    <w:rsid w:val="000E3E9F"/>
    <w:rsid w:val="000E41CF"/>
    <w:rsid w:val="000E483F"/>
    <w:rsid w:val="000E50B6"/>
    <w:rsid w:val="000E5116"/>
    <w:rsid w:val="000E5635"/>
    <w:rsid w:val="000E5AA0"/>
    <w:rsid w:val="000E5B09"/>
    <w:rsid w:val="000E5DE6"/>
    <w:rsid w:val="000E5E37"/>
    <w:rsid w:val="000E618E"/>
    <w:rsid w:val="000E6582"/>
    <w:rsid w:val="000E6873"/>
    <w:rsid w:val="000E6ACF"/>
    <w:rsid w:val="000E6B51"/>
    <w:rsid w:val="000E6EFA"/>
    <w:rsid w:val="000E71E2"/>
    <w:rsid w:val="000E7487"/>
    <w:rsid w:val="000E7DD7"/>
    <w:rsid w:val="000F0045"/>
    <w:rsid w:val="000F0A09"/>
    <w:rsid w:val="000F129E"/>
    <w:rsid w:val="000F1439"/>
    <w:rsid w:val="000F17F8"/>
    <w:rsid w:val="000F1CA0"/>
    <w:rsid w:val="000F2207"/>
    <w:rsid w:val="000F238C"/>
    <w:rsid w:val="000F257C"/>
    <w:rsid w:val="000F2610"/>
    <w:rsid w:val="000F3535"/>
    <w:rsid w:val="000F4466"/>
    <w:rsid w:val="000F4505"/>
    <w:rsid w:val="000F4603"/>
    <w:rsid w:val="000F4B94"/>
    <w:rsid w:val="000F50D1"/>
    <w:rsid w:val="000F5496"/>
    <w:rsid w:val="000F5761"/>
    <w:rsid w:val="000F59B7"/>
    <w:rsid w:val="000F59D1"/>
    <w:rsid w:val="000F5B55"/>
    <w:rsid w:val="000F5C46"/>
    <w:rsid w:val="000F61B6"/>
    <w:rsid w:val="000F694B"/>
    <w:rsid w:val="000F7092"/>
    <w:rsid w:val="000F7A2E"/>
    <w:rsid w:val="00100B74"/>
    <w:rsid w:val="001012D7"/>
    <w:rsid w:val="0010153B"/>
    <w:rsid w:val="00101C0C"/>
    <w:rsid w:val="00102305"/>
    <w:rsid w:val="00102956"/>
    <w:rsid w:val="00103097"/>
    <w:rsid w:val="00103818"/>
    <w:rsid w:val="0010416D"/>
    <w:rsid w:val="001041A6"/>
    <w:rsid w:val="0010473C"/>
    <w:rsid w:val="00104A93"/>
    <w:rsid w:val="00104B80"/>
    <w:rsid w:val="00104FCC"/>
    <w:rsid w:val="00104FD0"/>
    <w:rsid w:val="001054DC"/>
    <w:rsid w:val="001056A1"/>
    <w:rsid w:val="00105970"/>
    <w:rsid w:val="00106059"/>
    <w:rsid w:val="00106264"/>
    <w:rsid w:val="00106BE5"/>
    <w:rsid w:val="001076E6"/>
    <w:rsid w:val="00107B4D"/>
    <w:rsid w:val="00107D6F"/>
    <w:rsid w:val="0011031E"/>
    <w:rsid w:val="00110792"/>
    <w:rsid w:val="00110CE0"/>
    <w:rsid w:val="0011121A"/>
    <w:rsid w:val="001112D3"/>
    <w:rsid w:val="001117E3"/>
    <w:rsid w:val="00111E3E"/>
    <w:rsid w:val="0011253D"/>
    <w:rsid w:val="00112629"/>
    <w:rsid w:val="001127D4"/>
    <w:rsid w:val="00112934"/>
    <w:rsid w:val="00113561"/>
    <w:rsid w:val="00113C79"/>
    <w:rsid w:val="00113DF4"/>
    <w:rsid w:val="00114207"/>
    <w:rsid w:val="001145B7"/>
    <w:rsid w:val="001152FC"/>
    <w:rsid w:val="001153F0"/>
    <w:rsid w:val="00115717"/>
    <w:rsid w:val="00115779"/>
    <w:rsid w:val="00115780"/>
    <w:rsid w:val="001158BD"/>
    <w:rsid w:val="00115A52"/>
    <w:rsid w:val="00115F59"/>
    <w:rsid w:val="00116144"/>
    <w:rsid w:val="0011668C"/>
    <w:rsid w:val="00117161"/>
    <w:rsid w:val="00117644"/>
    <w:rsid w:val="00117B21"/>
    <w:rsid w:val="00120044"/>
    <w:rsid w:val="001207AE"/>
    <w:rsid w:val="00121B5F"/>
    <w:rsid w:val="00121FE5"/>
    <w:rsid w:val="00122A25"/>
    <w:rsid w:val="00123434"/>
    <w:rsid w:val="00123B49"/>
    <w:rsid w:val="001240A1"/>
    <w:rsid w:val="001244B3"/>
    <w:rsid w:val="0012473F"/>
    <w:rsid w:val="001250AD"/>
    <w:rsid w:val="001254F5"/>
    <w:rsid w:val="00125A2D"/>
    <w:rsid w:val="00125B02"/>
    <w:rsid w:val="00126312"/>
    <w:rsid w:val="001265CA"/>
    <w:rsid w:val="00126B97"/>
    <w:rsid w:val="00127153"/>
    <w:rsid w:val="00127229"/>
    <w:rsid w:val="00127484"/>
    <w:rsid w:val="00127847"/>
    <w:rsid w:val="00127D66"/>
    <w:rsid w:val="001304E3"/>
    <w:rsid w:val="0013080E"/>
    <w:rsid w:val="00130CA3"/>
    <w:rsid w:val="00130D1D"/>
    <w:rsid w:val="00130D2A"/>
    <w:rsid w:val="00131AA0"/>
    <w:rsid w:val="00131E4E"/>
    <w:rsid w:val="00132565"/>
    <w:rsid w:val="00132B89"/>
    <w:rsid w:val="001331A7"/>
    <w:rsid w:val="001339BE"/>
    <w:rsid w:val="00133A5A"/>
    <w:rsid w:val="00133DC3"/>
    <w:rsid w:val="00134243"/>
    <w:rsid w:val="00134418"/>
    <w:rsid w:val="001345A3"/>
    <w:rsid w:val="001345F9"/>
    <w:rsid w:val="0013478C"/>
    <w:rsid w:val="00135062"/>
    <w:rsid w:val="0013521B"/>
    <w:rsid w:val="0013534E"/>
    <w:rsid w:val="001354D3"/>
    <w:rsid w:val="00135BDD"/>
    <w:rsid w:val="0013600B"/>
    <w:rsid w:val="001361C8"/>
    <w:rsid w:val="00136206"/>
    <w:rsid w:val="00136438"/>
    <w:rsid w:val="00136AB7"/>
    <w:rsid w:val="00136C9B"/>
    <w:rsid w:val="00136E1F"/>
    <w:rsid w:val="0013710F"/>
    <w:rsid w:val="001373D0"/>
    <w:rsid w:val="001375A6"/>
    <w:rsid w:val="001376AD"/>
    <w:rsid w:val="001376C1"/>
    <w:rsid w:val="001376F1"/>
    <w:rsid w:val="001378DA"/>
    <w:rsid w:val="001404CD"/>
    <w:rsid w:val="001405C8"/>
    <w:rsid w:val="00140917"/>
    <w:rsid w:val="00140C90"/>
    <w:rsid w:val="00140CA0"/>
    <w:rsid w:val="00140EC2"/>
    <w:rsid w:val="00141B03"/>
    <w:rsid w:val="0014252B"/>
    <w:rsid w:val="00142D9C"/>
    <w:rsid w:val="0014303F"/>
    <w:rsid w:val="00143183"/>
    <w:rsid w:val="00143605"/>
    <w:rsid w:val="0014363F"/>
    <w:rsid w:val="001437E3"/>
    <w:rsid w:val="00143AB7"/>
    <w:rsid w:val="00143C03"/>
    <w:rsid w:val="00144152"/>
    <w:rsid w:val="001446A2"/>
    <w:rsid w:val="00144821"/>
    <w:rsid w:val="00144844"/>
    <w:rsid w:val="001448F2"/>
    <w:rsid w:val="00144BDF"/>
    <w:rsid w:val="00144D70"/>
    <w:rsid w:val="00144DB6"/>
    <w:rsid w:val="00145034"/>
    <w:rsid w:val="00145179"/>
    <w:rsid w:val="00145392"/>
    <w:rsid w:val="0014558E"/>
    <w:rsid w:val="00145896"/>
    <w:rsid w:val="00145BE9"/>
    <w:rsid w:val="001463E6"/>
    <w:rsid w:val="00147A3C"/>
    <w:rsid w:val="00147C25"/>
    <w:rsid w:val="0015023B"/>
    <w:rsid w:val="001509F5"/>
    <w:rsid w:val="00150A1A"/>
    <w:rsid w:val="00150C3C"/>
    <w:rsid w:val="0015109B"/>
    <w:rsid w:val="001514AB"/>
    <w:rsid w:val="001515FF"/>
    <w:rsid w:val="00152203"/>
    <w:rsid w:val="0015265C"/>
    <w:rsid w:val="001527C3"/>
    <w:rsid w:val="0015305E"/>
    <w:rsid w:val="00153084"/>
    <w:rsid w:val="001534E3"/>
    <w:rsid w:val="00153529"/>
    <w:rsid w:val="00153F59"/>
    <w:rsid w:val="00154258"/>
    <w:rsid w:val="00154273"/>
    <w:rsid w:val="001543EA"/>
    <w:rsid w:val="001549A2"/>
    <w:rsid w:val="00154FAA"/>
    <w:rsid w:val="0015605D"/>
    <w:rsid w:val="001564F0"/>
    <w:rsid w:val="00156603"/>
    <w:rsid w:val="0015677B"/>
    <w:rsid w:val="001569DA"/>
    <w:rsid w:val="00156E3D"/>
    <w:rsid w:val="00156F3E"/>
    <w:rsid w:val="001570E3"/>
    <w:rsid w:val="00157656"/>
    <w:rsid w:val="001576D7"/>
    <w:rsid w:val="00157959"/>
    <w:rsid w:val="00157985"/>
    <w:rsid w:val="00160281"/>
    <w:rsid w:val="001603F0"/>
    <w:rsid w:val="00160BD0"/>
    <w:rsid w:val="00161275"/>
    <w:rsid w:val="00161366"/>
    <w:rsid w:val="00161823"/>
    <w:rsid w:val="001618BC"/>
    <w:rsid w:val="00161B4B"/>
    <w:rsid w:val="00161EDB"/>
    <w:rsid w:val="00162168"/>
    <w:rsid w:val="00162340"/>
    <w:rsid w:val="00162F82"/>
    <w:rsid w:val="00163164"/>
    <w:rsid w:val="0016316A"/>
    <w:rsid w:val="00163661"/>
    <w:rsid w:val="00163692"/>
    <w:rsid w:val="00163829"/>
    <w:rsid w:val="001638D9"/>
    <w:rsid w:val="00163AEA"/>
    <w:rsid w:val="00163C4B"/>
    <w:rsid w:val="00163FDD"/>
    <w:rsid w:val="00164BD7"/>
    <w:rsid w:val="001653E0"/>
    <w:rsid w:val="00165792"/>
    <w:rsid w:val="00165ABE"/>
    <w:rsid w:val="00165AD6"/>
    <w:rsid w:val="00165B2E"/>
    <w:rsid w:val="00165E66"/>
    <w:rsid w:val="00166205"/>
    <w:rsid w:val="001662B8"/>
    <w:rsid w:val="001669C7"/>
    <w:rsid w:val="00166EB5"/>
    <w:rsid w:val="00170070"/>
    <w:rsid w:val="00170079"/>
    <w:rsid w:val="00170A1B"/>
    <w:rsid w:val="00170E5B"/>
    <w:rsid w:val="00170EF3"/>
    <w:rsid w:val="00170F62"/>
    <w:rsid w:val="00171116"/>
    <w:rsid w:val="0017130F"/>
    <w:rsid w:val="001713B6"/>
    <w:rsid w:val="001713C9"/>
    <w:rsid w:val="00172EF4"/>
    <w:rsid w:val="00173291"/>
    <w:rsid w:val="00173307"/>
    <w:rsid w:val="001735B5"/>
    <w:rsid w:val="0017364B"/>
    <w:rsid w:val="00173A53"/>
    <w:rsid w:val="00173B79"/>
    <w:rsid w:val="00173C76"/>
    <w:rsid w:val="00173FB1"/>
    <w:rsid w:val="001740CC"/>
    <w:rsid w:val="001740D3"/>
    <w:rsid w:val="00174B40"/>
    <w:rsid w:val="00174D09"/>
    <w:rsid w:val="001752D6"/>
    <w:rsid w:val="0017533C"/>
    <w:rsid w:val="00175485"/>
    <w:rsid w:val="001754F8"/>
    <w:rsid w:val="001757FB"/>
    <w:rsid w:val="0017599F"/>
    <w:rsid w:val="00175D64"/>
    <w:rsid w:val="00176224"/>
    <w:rsid w:val="00176A76"/>
    <w:rsid w:val="00176CB4"/>
    <w:rsid w:val="001778B4"/>
    <w:rsid w:val="001801A9"/>
    <w:rsid w:val="001801EE"/>
    <w:rsid w:val="00180701"/>
    <w:rsid w:val="001808CA"/>
    <w:rsid w:val="00180A35"/>
    <w:rsid w:val="00181233"/>
    <w:rsid w:val="00181480"/>
    <w:rsid w:val="0018154B"/>
    <w:rsid w:val="00181B90"/>
    <w:rsid w:val="00181E91"/>
    <w:rsid w:val="00182320"/>
    <w:rsid w:val="00182BCC"/>
    <w:rsid w:val="00182C03"/>
    <w:rsid w:val="00182C3F"/>
    <w:rsid w:val="00182D99"/>
    <w:rsid w:val="00182E84"/>
    <w:rsid w:val="00184164"/>
    <w:rsid w:val="00184A5B"/>
    <w:rsid w:val="00184A99"/>
    <w:rsid w:val="00184E9B"/>
    <w:rsid w:val="001850B7"/>
    <w:rsid w:val="00185112"/>
    <w:rsid w:val="001856CD"/>
    <w:rsid w:val="00186126"/>
    <w:rsid w:val="0018618D"/>
    <w:rsid w:val="00186913"/>
    <w:rsid w:val="00186CBC"/>
    <w:rsid w:val="0018739B"/>
    <w:rsid w:val="0018774B"/>
    <w:rsid w:val="001879FB"/>
    <w:rsid w:val="00187D53"/>
    <w:rsid w:val="00190912"/>
    <w:rsid w:val="00190B0E"/>
    <w:rsid w:val="00190DF4"/>
    <w:rsid w:val="001917FB"/>
    <w:rsid w:val="00191A0A"/>
    <w:rsid w:val="00191BAB"/>
    <w:rsid w:val="00191D4F"/>
    <w:rsid w:val="00192339"/>
    <w:rsid w:val="001924D9"/>
    <w:rsid w:val="00192712"/>
    <w:rsid w:val="0019280D"/>
    <w:rsid w:val="001939B6"/>
    <w:rsid w:val="00193A9A"/>
    <w:rsid w:val="0019435F"/>
    <w:rsid w:val="0019465D"/>
    <w:rsid w:val="001948FA"/>
    <w:rsid w:val="00194FDC"/>
    <w:rsid w:val="0019506E"/>
    <w:rsid w:val="0019535E"/>
    <w:rsid w:val="001953BE"/>
    <w:rsid w:val="00195D6D"/>
    <w:rsid w:val="00196254"/>
    <w:rsid w:val="001962C9"/>
    <w:rsid w:val="001963FA"/>
    <w:rsid w:val="00196A5A"/>
    <w:rsid w:val="00196CE1"/>
    <w:rsid w:val="001977D6"/>
    <w:rsid w:val="00197A04"/>
    <w:rsid w:val="00197DAE"/>
    <w:rsid w:val="00197F10"/>
    <w:rsid w:val="001A00B4"/>
    <w:rsid w:val="001A036D"/>
    <w:rsid w:val="001A0573"/>
    <w:rsid w:val="001A0947"/>
    <w:rsid w:val="001A0965"/>
    <w:rsid w:val="001A161F"/>
    <w:rsid w:val="001A16B4"/>
    <w:rsid w:val="001A1D8B"/>
    <w:rsid w:val="001A20E6"/>
    <w:rsid w:val="001A2144"/>
    <w:rsid w:val="001A24F3"/>
    <w:rsid w:val="001A2985"/>
    <w:rsid w:val="001A2AE1"/>
    <w:rsid w:val="001A30DA"/>
    <w:rsid w:val="001A33FD"/>
    <w:rsid w:val="001A366A"/>
    <w:rsid w:val="001A3F17"/>
    <w:rsid w:val="001A45CA"/>
    <w:rsid w:val="001A45E0"/>
    <w:rsid w:val="001A46DF"/>
    <w:rsid w:val="001A4A3A"/>
    <w:rsid w:val="001A4BB0"/>
    <w:rsid w:val="001A4F4E"/>
    <w:rsid w:val="001A4FFA"/>
    <w:rsid w:val="001A51A1"/>
    <w:rsid w:val="001A51A7"/>
    <w:rsid w:val="001A624D"/>
    <w:rsid w:val="001A6B31"/>
    <w:rsid w:val="001A6E72"/>
    <w:rsid w:val="001A746F"/>
    <w:rsid w:val="001A760E"/>
    <w:rsid w:val="001A79D2"/>
    <w:rsid w:val="001A79D7"/>
    <w:rsid w:val="001A7A99"/>
    <w:rsid w:val="001A7B59"/>
    <w:rsid w:val="001B00E9"/>
    <w:rsid w:val="001B024D"/>
    <w:rsid w:val="001B0367"/>
    <w:rsid w:val="001B03BB"/>
    <w:rsid w:val="001B05E2"/>
    <w:rsid w:val="001B0800"/>
    <w:rsid w:val="001B0896"/>
    <w:rsid w:val="001B0A90"/>
    <w:rsid w:val="001B0FD2"/>
    <w:rsid w:val="001B1686"/>
    <w:rsid w:val="001B1BA2"/>
    <w:rsid w:val="001B23F8"/>
    <w:rsid w:val="001B27E4"/>
    <w:rsid w:val="001B28A4"/>
    <w:rsid w:val="001B28C4"/>
    <w:rsid w:val="001B296F"/>
    <w:rsid w:val="001B2A86"/>
    <w:rsid w:val="001B2EEE"/>
    <w:rsid w:val="001B3555"/>
    <w:rsid w:val="001B3667"/>
    <w:rsid w:val="001B3E8B"/>
    <w:rsid w:val="001B40C1"/>
    <w:rsid w:val="001B42A9"/>
    <w:rsid w:val="001B4398"/>
    <w:rsid w:val="001B51BF"/>
    <w:rsid w:val="001B53ED"/>
    <w:rsid w:val="001B5667"/>
    <w:rsid w:val="001B5F8A"/>
    <w:rsid w:val="001B666D"/>
    <w:rsid w:val="001B6C2F"/>
    <w:rsid w:val="001B6EED"/>
    <w:rsid w:val="001B7006"/>
    <w:rsid w:val="001B77B6"/>
    <w:rsid w:val="001B7896"/>
    <w:rsid w:val="001B7DE3"/>
    <w:rsid w:val="001B7ED9"/>
    <w:rsid w:val="001B7FE5"/>
    <w:rsid w:val="001C14D2"/>
    <w:rsid w:val="001C1E88"/>
    <w:rsid w:val="001C225A"/>
    <w:rsid w:val="001C243E"/>
    <w:rsid w:val="001C26D2"/>
    <w:rsid w:val="001C3D4F"/>
    <w:rsid w:val="001C3E01"/>
    <w:rsid w:val="001C410F"/>
    <w:rsid w:val="001C44C9"/>
    <w:rsid w:val="001C480A"/>
    <w:rsid w:val="001C4DD6"/>
    <w:rsid w:val="001C4E50"/>
    <w:rsid w:val="001C517A"/>
    <w:rsid w:val="001C56C7"/>
    <w:rsid w:val="001C592B"/>
    <w:rsid w:val="001C5AF2"/>
    <w:rsid w:val="001C5B79"/>
    <w:rsid w:val="001C62E7"/>
    <w:rsid w:val="001C6503"/>
    <w:rsid w:val="001C659F"/>
    <w:rsid w:val="001C6F87"/>
    <w:rsid w:val="001C778E"/>
    <w:rsid w:val="001C7A37"/>
    <w:rsid w:val="001C7A78"/>
    <w:rsid w:val="001C7F1B"/>
    <w:rsid w:val="001D04F2"/>
    <w:rsid w:val="001D0623"/>
    <w:rsid w:val="001D0A2A"/>
    <w:rsid w:val="001D0D10"/>
    <w:rsid w:val="001D16A6"/>
    <w:rsid w:val="001D2783"/>
    <w:rsid w:val="001D31C9"/>
    <w:rsid w:val="001D339A"/>
    <w:rsid w:val="001D357A"/>
    <w:rsid w:val="001D35B1"/>
    <w:rsid w:val="001D3874"/>
    <w:rsid w:val="001D42B5"/>
    <w:rsid w:val="001D431D"/>
    <w:rsid w:val="001D5259"/>
    <w:rsid w:val="001D52AD"/>
    <w:rsid w:val="001D5749"/>
    <w:rsid w:val="001D5A0A"/>
    <w:rsid w:val="001D5E96"/>
    <w:rsid w:val="001D5F43"/>
    <w:rsid w:val="001D613B"/>
    <w:rsid w:val="001D6227"/>
    <w:rsid w:val="001D656F"/>
    <w:rsid w:val="001D7218"/>
    <w:rsid w:val="001D7541"/>
    <w:rsid w:val="001D7896"/>
    <w:rsid w:val="001D7B45"/>
    <w:rsid w:val="001D7EF7"/>
    <w:rsid w:val="001E0144"/>
    <w:rsid w:val="001E0532"/>
    <w:rsid w:val="001E0672"/>
    <w:rsid w:val="001E0EBA"/>
    <w:rsid w:val="001E1367"/>
    <w:rsid w:val="001E1623"/>
    <w:rsid w:val="001E1646"/>
    <w:rsid w:val="001E1877"/>
    <w:rsid w:val="001E1A60"/>
    <w:rsid w:val="001E1E0C"/>
    <w:rsid w:val="001E1FB9"/>
    <w:rsid w:val="001E22AB"/>
    <w:rsid w:val="001E2459"/>
    <w:rsid w:val="001E2706"/>
    <w:rsid w:val="001E29FD"/>
    <w:rsid w:val="001E3639"/>
    <w:rsid w:val="001E36A8"/>
    <w:rsid w:val="001E3767"/>
    <w:rsid w:val="001E3796"/>
    <w:rsid w:val="001E3B60"/>
    <w:rsid w:val="001E45B2"/>
    <w:rsid w:val="001E5A30"/>
    <w:rsid w:val="001E5A89"/>
    <w:rsid w:val="001E6677"/>
    <w:rsid w:val="001E676D"/>
    <w:rsid w:val="001E6BCA"/>
    <w:rsid w:val="001E6F0E"/>
    <w:rsid w:val="001E6F13"/>
    <w:rsid w:val="001E7010"/>
    <w:rsid w:val="001E715F"/>
    <w:rsid w:val="001E72A2"/>
    <w:rsid w:val="001F1095"/>
    <w:rsid w:val="001F10BC"/>
    <w:rsid w:val="001F1A24"/>
    <w:rsid w:val="001F204B"/>
    <w:rsid w:val="001F22ED"/>
    <w:rsid w:val="001F28D9"/>
    <w:rsid w:val="001F29F5"/>
    <w:rsid w:val="001F2A0E"/>
    <w:rsid w:val="001F2A5F"/>
    <w:rsid w:val="001F345A"/>
    <w:rsid w:val="001F368E"/>
    <w:rsid w:val="001F3D6D"/>
    <w:rsid w:val="001F42EE"/>
    <w:rsid w:val="001F430B"/>
    <w:rsid w:val="001F46B4"/>
    <w:rsid w:val="001F4A21"/>
    <w:rsid w:val="001F4FF9"/>
    <w:rsid w:val="001F525B"/>
    <w:rsid w:val="001F5441"/>
    <w:rsid w:val="001F554D"/>
    <w:rsid w:val="001F55E2"/>
    <w:rsid w:val="001F57AD"/>
    <w:rsid w:val="001F5A86"/>
    <w:rsid w:val="001F6B39"/>
    <w:rsid w:val="001F6EE2"/>
    <w:rsid w:val="001F76D6"/>
    <w:rsid w:val="0020073F"/>
    <w:rsid w:val="0020091D"/>
    <w:rsid w:val="00200CEE"/>
    <w:rsid w:val="00201154"/>
    <w:rsid w:val="00201A4D"/>
    <w:rsid w:val="00203701"/>
    <w:rsid w:val="00203F51"/>
    <w:rsid w:val="00204217"/>
    <w:rsid w:val="00205374"/>
    <w:rsid w:val="00205782"/>
    <w:rsid w:val="002059E8"/>
    <w:rsid w:val="00205A9D"/>
    <w:rsid w:val="00205C11"/>
    <w:rsid w:val="002061D1"/>
    <w:rsid w:val="00206904"/>
    <w:rsid w:val="002073AF"/>
    <w:rsid w:val="00207629"/>
    <w:rsid w:val="00210062"/>
    <w:rsid w:val="00211269"/>
    <w:rsid w:val="00211D18"/>
    <w:rsid w:val="00211EC8"/>
    <w:rsid w:val="00211FCA"/>
    <w:rsid w:val="00212576"/>
    <w:rsid w:val="00212832"/>
    <w:rsid w:val="00212D22"/>
    <w:rsid w:val="00214421"/>
    <w:rsid w:val="00214DC1"/>
    <w:rsid w:val="00214EE4"/>
    <w:rsid w:val="002152DB"/>
    <w:rsid w:val="00215796"/>
    <w:rsid w:val="00215A6D"/>
    <w:rsid w:val="00215DEB"/>
    <w:rsid w:val="002160C9"/>
    <w:rsid w:val="0021614D"/>
    <w:rsid w:val="002166D0"/>
    <w:rsid w:val="00216DBA"/>
    <w:rsid w:val="00217898"/>
    <w:rsid w:val="00217B7F"/>
    <w:rsid w:val="00217BAF"/>
    <w:rsid w:val="00220519"/>
    <w:rsid w:val="0022059C"/>
    <w:rsid w:val="00220DE7"/>
    <w:rsid w:val="002216A2"/>
    <w:rsid w:val="00221756"/>
    <w:rsid w:val="00221800"/>
    <w:rsid w:val="00221844"/>
    <w:rsid w:val="00221BF1"/>
    <w:rsid w:val="00221DCB"/>
    <w:rsid w:val="00221DD1"/>
    <w:rsid w:val="00222270"/>
    <w:rsid w:val="0022280A"/>
    <w:rsid w:val="00222AC7"/>
    <w:rsid w:val="00222DEE"/>
    <w:rsid w:val="0022310D"/>
    <w:rsid w:val="0022333F"/>
    <w:rsid w:val="00224236"/>
    <w:rsid w:val="00224D2D"/>
    <w:rsid w:val="00224E1A"/>
    <w:rsid w:val="002253C9"/>
    <w:rsid w:val="00225946"/>
    <w:rsid w:val="00225B46"/>
    <w:rsid w:val="00225D40"/>
    <w:rsid w:val="00226370"/>
    <w:rsid w:val="002266FF"/>
    <w:rsid w:val="00226880"/>
    <w:rsid w:val="00226ACD"/>
    <w:rsid w:val="00226DC5"/>
    <w:rsid w:val="00226E5D"/>
    <w:rsid w:val="00226F65"/>
    <w:rsid w:val="002273A1"/>
    <w:rsid w:val="00227BE4"/>
    <w:rsid w:val="00227C0A"/>
    <w:rsid w:val="00230216"/>
    <w:rsid w:val="00230240"/>
    <w:rsid w:val="00230523"/>
    <w:rsid w:val="002309B8"/>
    <w:rsid w:val="00230C13"/>
    <w:rsid w:val="00230D06"/>
    <w:rsid w:val="00231F58"/>
    <w:rsid w:val="00232149"/>
    <w:rsid w:val="002325A9"/>
    <w:rsid w:val="00232B86"/>
    <w:rsid w:val="00232BD0"/>
    <w:rsid w:val="00232C8F"/>
    <w:rsid w:val="002331CF"/>
    <w:rsid w:val="00233F47"/>
    <w:rsid w:val="00234219"/>
    <w:rsid w:val="00234299"/>
    <w:rsid w:val="002343BE"/>
    <w:rsid w:val="0023461E"/>
    <w:rsid w:val="00234A5A"/>
    <w:rsid w:val="002350EA"/>
    <w:rsid w:val="002355D0"/>
    <w:rsid w:val="002358B1"/>
    <w:rsid w:val="00235DED"/>
    <w:rsid w:val="002364F0"/>
    <w:rsid w:val="00237929"/>
    <w:rsid w:val="002400DD"/>
    <w:rsid w:val="00240776"/>
    <w:rsid w:val="002407D5"/>
    <w:rsid w:val="00241300"/>
    <w:rsid w:val="002419F1"/>
    <w:rsid w:val="00241D3C"/>
    <w:rsid w:val="00241DA1"/>
    <w:rsid w:val="00242505"/>
    <w:rsid w:val="00243163"/>
    <w:rsid w:val="002433BC"/>
    <w:rsid w:val="00243685"/>
    <w:rsid w:val="002436A6"/>
    <w:rsid w:val="002438B7"/>
    <w:rsid w:val="00243F40"/>
    <w:rsid w:val="002440BF"/>
    <w:rsid w:val="002446E2"/>
    <w:rsid w:val="00244E0A"/>
    <w:rsid w:val="00244ED3"/>
    <w:rsid w:val="00244F47"/>
    <w:rsid w:val="00244FFA"/>
    <w:rsid w:val="00245447"/>
    <w:rsid w:val="00245592"/>
    <w:rsid w:val="0024561C"/>
    <w:rsid w:val="00245759"/>
    <w:rsid w:val="00245861"/>
    <w:rsid w:val="00245BBD"/>
    <w:rsid w:val="00245D9A"/>
    <w:rsid w:val="002460F4"/>
    <w:rsid w:val="0024638C"/>
    <w:rsid w:val="0024695F"/>
    <w:rsid w:val="00246A35"/>
    <w:rsid w:val="00246EC7"/>
    <w:rsid w:val="00247349"/>
    <w:rsid w:val="002475F7"/>
    <w:rsid w:val="0024773F"/>
    <w:rsid w:val="002478E9"/>
    <w:rsid w:val="00247906"/>
    <w:rsid w:val="00250529"/>
    <w:rsid w:val="00250CCD"/>
    <w:rsid w:val="0025152E"/>
    <w:rsid w:val="00251657"/>
    <w:rsid w:val="002522E0"/>
    <w:rsid w:val="00252313"/>
    <w:rsid w:val="00252331"/>
    <w:rsid w:val="00252C15"/>
    <w:rsid w:val="002533ED"/>
    <w:rsid w:val="002538AD"/>
    <w:rsid w:val="002542A0"/>
    <w:rsid w:val="00254573"/>
    <w:rsid w:val="00254632"/>
    <w:rsid w:val="00254B09"/>
    <w:rsid w:val="00255319"/>
    <w:rsid w:val="00255690"/>
    <w:rsid w:val="002558B8"/>
    <w:rsid w:val="00256209"/>
    <w:rsid w:val="00256CA5"/>
    <w:rsid w:val="00256E10"/>
    <w:rsid w:val="00256F1A"/>
    <w:rsid w:val="00257637"/>
    <w:rsid w:val="00257639"/>
    <w:rsid w:val="00257E9D"/>
    <w:rsid w:val="00257F7A"/>
    <w:rsid w:val="00257FA5"/>
    <w:rsid w:val="00260737"/>
    <w:rsid w:val="00260F23"/>
    <w:rsid w:val="002614D6"/>
    <w:rsid w:val="0026177F"/>
    <w:rsid w:val="00261948"/>
    <w:rsid w:val="00262E38"/>
    <w:rsid w:val="0026323B"/>
    <w:rsid w:val="0026361E"/>
    <w:rsid w:val="00263895"/>
    <w:rsid w:val="00263B7F"/>
    <w:rsid w:val="00264CEE"/>
    <w:rsid w:val="00264E0A"/>
    <w:rsid w:val="00264E13"/>
    <w:rsid w:val="00264E6A"/>
    <w:rsid w:val="002659BC"/>
    <w:rsid w:val="00266410"/>
    <w:rsid w:val="002669BD"/>
    <w:rsid w:val="002671F5"/>
    <w:rsid w:val="00267B8A"/>
    <w:rsid w:val="002700DA"/>
    <w:rsid w:val="00270433"/>
    <w:rsid w:val="00270653"/>
    <w:rsid w:val="00270FAF"/>
    <w:rsid w:val="002716E8"/>
    <w:rsid w:val="00271803"/>
    <w:rsid w:val="00271C3A"/>
    <w:rsid w:val="0027208B"/>
    <w:rsid w:val="002724E2"/>
    <w:rsid w:val="00272F1C"/>
    <w:rsid w:val="002730DA"/>
    <w:rsid w:val="002734CA"/>
    <w:rsid w:val="002735DD"/>
    <w:rsid w:val="002736C6"/>
    <w:rsid w:val="00273AF4"/>
    <w:rsid w:val="00273B1C"/>
    <w:rsid w:val="00273F09"/>
    <w:rsid w:val="00274119"/>
    <w:rsid w:val="00274AAA"/>
    <w:rsid w:val="00274E59"/>
    <w:rsid w:val="002751FB"/>
    <w:rsid w:val="002759C8"/>
    <w:rsid w:val="0027627D"/>
    <w:rsid w:val="00276580"/>
    <w:rsid w:val="00276B19"/>
    <w:rsid w:val="0027724E"/>
    <w:rsid w:val="002775B8"/>
    <w:rsid w:val="002777D0"/>
    <w:rsid w:val="00277A44"/>
    <w:rsid w:val="00277AAF"/>
    <w:rsid w:val="0028014E"/>
    <w:rsid w:val="00280375"/>
    <w:rsid w:val="0028095C"/>
    <w:rsid w:val="002809FA"/>
    <w:rsid w:val="00280F54"/>
    <w:rsid w:val="002812A2"/>
    <w:rsid w:val="002812AF"/>
    <w:rsid w:val="00281A6C"/>
    <w:rsid w:val="00281BE5"/>
    <w:rsid w:val="00281ECD"/>
    <w:rsid w:val="0028232C"/>
    <w:rsid w:val="002829A3"/>
    <w:rsid w:val="002835CB"/>
    <w:rsid w:val="002836CD"/>
    <w:rsid w:val="00283730"/>
    <w:rsid w:val="00284938"/>
    <w:rsid w:val="00285A3F"/>
    <w:rsid w:val="00285F34"/>
    <w:rsid w:val="0028643C"/>
    <w:rsid w:val="002865C9"/>
    <w:rsid w:val="0028758F"/>
    <w:rsid w:val="002878AB"/>
    <w:rsid w:val="00287A1C"/>
    <w:rsid w:val="00290239"/>
    <w:rsid w:val="00290BB9"/>
    <w:rsid w:val="0029119D"/>
    <w:rsid w:val="002913D9"/>
    <w:rsid w:val="002915A3"/>
    <w:rsid w:val="002918CC"/>
    <w:rsid w:val="00291999"/>
    <w:rsid w:val="00291D57"/>
    <w:rsid w:val="0029231F"/>
    <w:rsid w:val="00292629"/>
    <w:rsid w:val="002927B1"/>
    <w:rsid w:val="00293176"/>
    <w:rsid w:val="0029486C"/>
    <w:rsid w:val="002949FB"/>
    <w:rsid w:val="00294A47"/>
    <w:rsid w:val="00294BEA"/>
    <w:rsid w:val="00294F98"/>
    <w:rsid w:val="00295A42"/>
    <w:rsid w:val="00296127"/>
    <w:rsid w:val="00296EB0"/>
    <w:rsid w:val="00297AF7"/>
    <w:rsid w:val="002A0054"/>
    <w:rsid w:val="002A0829"/>
    <w:rsid w:val="002A0D45"/>
    <w:rsid w:val="002A0E5E"/>
    <w:rsid w:val="002A142F"/>
    <w:rsid w:val="002A16B0"/>
    <w:rsid w:val="002A17EF"/>
    <w:rsid w:val="002A1D41"/>
    <w:rsid w:val="002A208D"/>
    <w:rsid w:val="002A23F8"/>
    <w:rsid w:val="002A25BF"/>
    <w:rsid w:val="002A2F78"/>
    <w:rsid w:val="002A3076"/>
    <w:rsid w:val="002A31C6"/>
    <w:rsid w:val="002A423F"/>
    <w:rsid w:val="002A45BF"/>
    <w:rsid w:val="002A4681"/>
    <w:rsid w:val="002A5320"/>
    <w:rsid w:val="002A53DA"/>
    <w:rsid w:val="002A55DA"/>
    <w:rsid w:val="002A5A6F"/>
    <w:rsid w:val="002A5B31"/>
    <w:rsid w:val="002A5B49"/>
    <w:rsid w:val="002A5E8C"/>
    <w:rsid w:val="002A6351"/>
    <w:rsid w:val="002A6C47"/>
    <w:rsid w:val="002A7086"/>
    <w:rsid w:val="002A760F"/>
    <w:rsid w:val="002A7772"/>
    <w:rsid w:val="002A777A"/>
    <w:rsid w:val="002B0C8F"/>
    <w:rsid w:val="002B1536"/>
    <w:rsid w:val="002B16A4"/>
    <w:rsid w:val="002B1873"/>
    <w:rsid w:val="002B1B1D"/>
    <w:rsid w:val="002B1B3A"/>
    <w:rsid w:val="002B1D25"/>
    <w:rsid w:val="002B1DCC"/>
    <w:rsid w:val="002B2080"/>
    <w:rsid w:val="002B2084"/>
    <w:rsid w:val="002B2432"/>
    <w:rsid w:val="002B3066"/>
    <w:rsid w:val="002B350D"/>
    <w:rsid w:val="002B354B"/>
    <w:rsid w:val="002B37AC"/>
    <w:rsid w:val="002B37E1"/>
    <w:rsid w:val="002B3A16"/>
    <w:rsid w:val="002B42AC"/>
    <w:rsid w:val="002B4FBC"/>
    <w:rsid w:val="002B501E"/>
    <w:rsid w:val="002B5743"/>
    <w:rsid w:val="002B57BE"/>
    <w:rsid w:val="002B5A58"/>
    <w:rsid w:val="002B62F1"/>
    <w:rsid w:val="002B664F"/>
    <w:rsid w:val="002B69B5"/>
    <w:rsid w:val="002B6FA0"/>
    <w:rsid w:val="002B72C7"/>
    <w:rsid w:val="002B72F0"/>
    <w:rsid w:val="002B770D"/>
    <w:rsid w:val="002B7BF2"/>
    <w:rsid w:val="002C0D25"/>
    <w:rsid w:val="002C10CF"/>
    <w:rsid w:val="002C1BAF"/>
    <w:rsid w:val="002C1CCE"/>
    <w:rsid w:val="002C1F9F"/>
    <w:rsid w:val="002C24C3"/>
    <w:rsid w:val="002C2871"/>
    <w:rsid w:val="002C3AAF"/>
    <w:rsid w:val="002C3C5E"/>
    <w:rsid w:val="002C3EA8"/>
    <w:rsid w:val="002C4906"/>
    <w:rsid w:val="002C4A70"/>
    <w:rsid w:val="002C4B5E"/>
    <w:rsid w:val="002C4DC7"/>
    <w:rsid w:val="002C4EA7"/>
    <w:rsid w:val="002C5263"/>
    <w:rsid w:val="002C52AD"/>
    <w:rsid w:val="002C53EA"/>
    <w:rsid w:val="002C6022"/>
    <w:rsid w:val="002C6319"/>
    <w:rsid w:val="002C635A"/>
    <w:rsid w:val="002C66F8"/>
    <w:rsid w:val="002C67FB"/>
    <w:rsid w:val="002C6A07"/>
    <w:rsid w:val="002C7730"/>
    <w:rsid w:val="002C7877"/>
    <w:rsid w:val="002C7A15"/>
    <w:rsid w:val="002C7A47"/>
    <w:rsid w:val="002C7DFF"/>
    <w:rsid w:val="002D01C9"/>
    <w:rsid w:val="002D066C"/>
    <w:rsid w:val="002D0E34"/>
    <w:rsid w:val="002D20D6"/>
    <w:rsid w:val="002D2563"/>
    <w:rsid w:val="002D2A19"/>
    <w:rsid w:val="002D3B69"/>
    <w:rsid w:val="002D3BD8"/>
    <w:rsid w:val="002D3EF5"/>
    <w:rsid w:val="002D424F"/>
    <w:rsid w:val="002D4A9F"/>
    <w:rsid w:val="002D4E7D"/>
    <w:rsid w:val="002D54F1"/>
    <w:rsid w:val="002D5709"/>
    <w:rsid w:val="002D59FD"/>
    <w:rsid w:val="002D5CA3"/>
    <w:rsid w:val="002D5D42"/>
    <w:rsid w:val="002D630D"/>
    <w:rsid w:val="002D638C"/>
    <w:rsid w:val="002D653F"/>
    <w:rsid w:val="002D6B77"/>
    <w:rsid w:val="002D7211"/>
    <w:rsid w:val="002D7462"/>
    <w:rsid w:val="002D775C"/>
    <w:rsid w:val="002D78BA"/>
    <w:rsid w:val="002D7EBD"/>
    <w:rsid w:val="002E0799"/>
    <w:rsid w:val="002E0B1E"/>
    <w:rsid w:val="002E0C21"/>
    <w:rsid w:val="002E143E"/>
    <w:rsid w:val="002E15B9"/>
    <w:rsid w:val="002E19F9"/>
    <w:rsid w:val="002E1F61"/>
    <w:rsid w:val="002E2023"/>
    <w:rsid w:val="002E23B2"/>
    <w:rsid w:val="002E294A"/>
    <w:rsid w:val="002E2AD9"/>
    <w:rsid w:val="002E2B64"/>
    <w:rsid w:val="002E3259"/>
    <w:rsid w:val="002E32AE"/>
    <w:rsid w:val="002E350F"/>
    <w:rsid w:val="002E3913"/>
    <w:rsid w:val="002E3B20"/>
    <w:rsid w:val="002E3ECC"/>
    <w:rsid w:val="002E4153"/>
    <w:rsid w:val="002E4410"/>
    <w:rsid w:val="002E46EF"/>
    <w:rsid w:val="002E4A2B"/>
    <w:rsid w:val="002E4B21"/>
    <w:rsid w:val="002E62D6"/>
    <w:rsid w:val="002E6D84"/>
    <w:rsid w:val="002E76CC"/>
    <w:rsid w:val="002E7845"/>
    <w:rsid w:val="002E7BCF"/>
    <w:rsid w:val="002E7F4D"/>
    <w:rsid w:val="002F03C3"/>
    <w:rsid w:val="002F03FE"/>
    <w:rsid w:val="002F0444"/>
    <w:rsid w:val="002F07C9"/>
    <w:rsid w:val="002F09B6"/>
    <w:rsid w:val="002F0FDD"/>
    <w:rsid w:val="002F1390"/>
    <w:rsid w:val="002F13CA"/>
    <w:rsid w:val="002F164A"/>
    <w:rsid w:val="002F1B51"/>
    <w:rsid w:val="002F2237"/>
    <w:rsid w:val="002F26B8"/>
    <w:rsid w:val="002F28EC"/>
    <w:rsid w:val="002F2A55"/>
    <w:rsid w:val="002F3203"/>
    <w:rsid w:val="002F3863"/>
    <w:rsid w:val="002F3CCC"/>
    <w:rsid w:val="002F3EC2"/>
    <w:rsid w:val="002F40B5"/>
    <w:rsid w:val="002F47B6"/>
    <w:rsid w:val="002F4D48"/>
    <w:rsid w:val="002F4F3D"/>
    <w:rsid w:val="002F52B4"/>
    <w:rsid w:val="002F52C4"/>
    <w:rsid w:val="002F5388"/>
    <w:rsid w:val="002F538F"/>
    <w:rsid w:val="002F544C"/>
    <w:rsid w:val="002F55F2"/>
    <w:rsid w:val="002F6013"/>
    <w:rsid w:val="002F6378"/>
    <w:rsid w:val="002F65E4"/>
    <w:rsid w:val="002F6A88"/>
    <w:rsid w:val="002F6C06"/>
    <w:rsid w:val="002F6C50"/>
    <w:rsid w:val="002F6E90"/>
    <w:rsid w:val="002F6F98"/>
    <w:rsid w:val="002F7A02"/>
    <w:rsid w:val="002F7B64"/>
    <w:rsid w:val="002F7DD3"/>
    <w:rsid w:val="00300E44"/>
    <w:rsid w:val="00301053"/>
    <w:rsid w:val="0030226F"/>
    <w:rsid w:val="003023F9"/>
    <w:rsid w:val="003025E7"/>
    <w:rsid w:val="003027A8"/>
    <w:rsid w:val="00302BA5"/>
    <w:rsid w:val="00302F8F"/>
    <w:rsid w:val="003030F4"/>
    <w:rsid w:val="00303EA2"/>
    <w:rsid w:val="0030413E"/>
    <w:rsid w:val="00304370"/>
    <w:rsid w:val="00304DC3"/>
    <w:rsid w:val="00304F35"/>
    <w:rsid w:val="00305BDF"/>
    <w:rsid w:val="003062B8"/>
    <w:rsid w:val="003068AC"/>
    <w:rsid w:val="0030724D"/>
    <w:rsid w:val="003072B6"/>
    <w:rsid w:val="003073FA"/>
    <w:rsid w:val="003074E7"/>
    <w:rsid w:val="00307D2E"/>
    <w:rsid w:val="0031053F"/>
    <w:rsid w:val="00310A79"/>
    <w:rsid w:val="00310F9B"/>
    <w:rsid w:val="00310FAF"/>
    <w:rsid w:val="003111C5"/>
    <w:rsid w:val="003126FA"/>
    <w:rsid w:val="00312C07"/>
    <w:rsid w:val="00312EBF"/>
    <w:rsid w:val="003131D3"/>
    <w:rsid w:val="00313279"/>
    <w:rsid w:val="0031343F"/>
    <w:rsid w:val="003136D2"/>
    <w:rsid w:val="003137BB"/>
    <w:rsid w:val="00314B11"/>
    <w:rsid w:val="00314CD7"/>
    <w:rsid w:val="0031539A"/>
    <w:rsid w:val="00315529"/>
    <w:rsid w:val="0031643D"/>
    <w:rsid w:val="0031688B"/>
    <w:rsid w:val="00316D09"/>
    <w:rsid w:val="00316F30"/>
    <w:rsid w:val="003170B3"/>
    <w:rsid w:val="003174D8"/>
    <w:rsid w:val="00317950"/>
    <w:rsid w:val="00317EA8"/>
    <w:rsid w:val="00320A9F"/>
    <w:rsid w:val="00320F1B"/>
    <w:rsid w:val="00321558"/>
    <w:rsid w:val="00321E13"/>
    <w:rsid w:val="00322394"/>
    <w:rsid w:val="003227C0"/>
    <w:rsid w:val="00322864"/>
    <w:rsid w:val="00322C23"/>
    <w:rsid w:val="00323772"/>
    <w:rsid w:val="00323F1F"/>
    <w:rsid w:val="00324093"/>
    <w:rsid w:val="00324438"/>
    <w:rsid w:val="00324623"/>
    <w:rsid w:val="0032476A"/>
    <w:rsid w:val="00324CA5"/>
    <w:rsid w:val="00324F2E"/>
    <w:rsid w:val="003255B2"/>
    <w:rsid w:val="0032567D"/>
    <w:rsid w:val="0032571F"/>
    <w:rsid w:val="00325D28"/>
    <w:rsid w:val="0032654A"/>
    <w:rsid w:val="003267D6"/>
    <w:rsid w:val="00326CE4"/>
    <w:rsid w:val="00326EB0"/>
    <w:rsid w:val="00327025"/>
    <w:rsid w:val="00327C96"/>
    <w:rsid w:val="003306BB"/>
    <w:rsid w:val="003306D2"/>
    <w:rsid w:val="00330888"/>
    <w:rsid w:val="00330C48"/>
    <w:rsid w:val="003310E9"/>
    <w:rsid w:val="003316E9"/>
    <w:rsid w:val="00331781"/>
    <w:rsid w:val="00331C9B"/>
    <w:rsid w:val="00332154"/>
    <w:rsid w:val="0033215F"/>
    <w:rsid w:val="00332638"/>
    <w:rsid w:val="003328AA"/>
    <w:rsid w:val="00332948"/>
    <w:rsid w:val="00332AC9"/>
    <w:rsid w:val="00332C59"/>
    <w:rsid w:val="00333802"/>
    <w:rsid w:val="003339C1"/>
    <w:rsid w:val="00333B8B"/>
    <w:rsid w:val="0033405F"/>
    <w:rsid w:val="00334443"/>
    <w:rsid w:val="00335380"/>
    <w:rsid w:val="00335507"/>
    <w:rsid w:val="00335573"/>
    <w:rsid w:val="0033562C"/>
    <w:rsid w:val="0033578D"/>
    <w:rsid w:val="00335C37"/>
    <w:rsid w:val="00335D50"/>
    <w:rsid w:val="00336034"/>
    <w:rsid w:val="003368F2"/>
    <w:rsid w:val="00336D71"/>
    <w:rsid w:val="00336FEA"/>
    <w:rsid w:val="00336FEB"/>
    <w:rsid w:val="00337068"/>
    <w:rsid w:val="00337EC0"/>
    <w:rsid w:val="00337F93"/>
    <w:rsid w:val="00337FA7"/>
    <w:rsid w:val="0034081C"/>
    <w:rsid w:val="00340B52"/>
    <w:rsid w:val="0034120E"/>
    <w:rsid w:val="00341262"/>
    <w:rsid w:val="00341A12"/>
    <w:rsid w:val="003423ED"/>
    <w:rsid w:val="00342545"/>
    <w:rsid w:val="0034390B"/>
    <w:rsid w:val="00343AFC"/>
    <w:rsid w:val="00344989"/>
    <w:rsid w:val="00345301"/>
    <w:rsid w:val="0034643B"/>
    <w:rsid w:val="003468C0"/>
    <w:rsid w:val="00346C4D"/>
    <w:rsid w:val="00346E83"/>
    <w:rsid w:val="00346E87"/>
    <w:rsid w:val="00347555"/>
    <w:rsid w:val="00347597"/>
    <w:rsid w:val="003478E8"/>
    <w:rsid w:val="00350197"/>
    <w:rsid w:val="003502D2"/>
    <w:rsid w:val="00350D2F"/>
    <w:rsid w:val="00351275"/>
    <w:rsid w:val="00351940"/>
    <w:rsid w:val="003519E2"/>
    <w:rsid w:val="00351F1F"/>
    <w:rsid w:val="003528A4"/>
    <w:rsid w:val="00352BEE"/>
    <w:rsid w:val="00352C54"/>
    <w:rsid w:val="00353123"/>
    <w:rsid w:val="0035319A"/>
    <w:rsid w:val="00353452"/>
    <w:rsid w:val="003534C1"/>
    <w:rsid w:val="0035383A"/>
    <w:rsid w:val="00354034"/>
    <w:rsid w:val="00354927"/>
    <w:rsid w:val="00354EF2"/>
    <w:rsid w:val="00354F97"/>
    <w:rsid w:val="00354FF0"/>
    <w:rsid w:val="00355335"/>
    <w:rsid w:val="003557D4"/>
    <w:rsid w:val="00355ACD"/>
    <w:rsid w:val="00355BB4"/>
    <w:rsid w:val="00356847"/>
    <w:rsid w:val="00356950"/>
    <w:rsid w:val="00356ACE"/>
    <w:rsid w:val="00356C21"/>
    <w:rsid w:val="00356CE7"/>
    <w:rsid w:val="00356F62"/>
    <w:rsid w:val="003578A8"/>
    <w:rsid w:val="00360C24"/>
    <w:rsid w:val="003612AD"/>
    <w:rsid w:val="0036176C"/>
    <w:rsid w:val="003618C0"/>
    <w:rsid w:val="00361A6F"/>
    <w:rsid w:val="00361B4C"/>
    <w:rsid w:val="003626DB"/>
    <w:rsid w:val="00362969"/>
    <w:rsid w:val="00362AE9"/>
    <w:rsid w:val="00362F5E"/>
    <w:rsid w:val="003630DB"/>
    <w:rsid w:val="00363210"/>
    <w:rsid w:val="00363257"/>
    <w:rsid w:val="00363909"/>
    <w:rsid w:val="00363A1A"/>
    <w:rsid w:val="00363E32"/>
    <w:rsid w:val="0036415D"/>
    <w:rsid w:val="0036561B"/>
    <w:rsid w:val="00365A96"/>
    <w:rsid w:val="00365D70"/>
    <w:rsid w:val="00366B95"/>
    <w:rsid w:val="00366CF7"/>
    <w:rsid w:val="00367378"/>
    <w:rsid w:val="00367696"/>
    <w:rsid w:val="00367698"/>
    <w:rsid w:val="00367D99"/>
    <w:rsid w:val="00370100"/>
    <w:rsid w:val="00370232"/>
    <w:rsid w:val="00370400"/>
    <w:rsid w:val="0037088B"/>
    <w:rsid w:val="00370CCC"/>
    <w:rsid w:val="00370ECC"/>
    <w:rsid w:val="0037104B"/>
    <w:rsid w:val="003716EE"/>
    <w:rsid w:val="00372A15"/>
    <w:rsid w:val="00372EA3"/>
    <w:rsid w:val="0037349F"/>
    <w:rsid w:val="00373539"/>
    <w:rsid w:val="0037366C"/>
    <w:rsid w:val="00373C7E"/>
    <w:rsid w:val="00373EEF"/>
    <w:rsid w:val="003743A3"/>
    <w:rsid w:val="0037511E"/>
    <w:rsid w:val="00375239"/>
    <w:rsid w:val="00375873"/>
    <w:rsid w:val="00375875"/>
    <w:rsid w:val="00375D75"/>
    <w:rsid w:val="00376E97"/>
    <w:rsid w:val="0037716E"/>
    <w:rsid w:val="00377EB8"/>
    <w:rsid w:val="00380202"/>
    <w:rsid w:val="00380453"/>
    <w:rsid w:val="0038046B"/>
    <w:rsid w:val="0038095D"/>
    <w:rsid w:val="00380EB1"/>
    <w:rsid w:val="00380F44"/>
    <w:rsid w:val="00380F53"/>
    <w:rsid w:val="003811E5"/>
    <w:rsid w:val="00381703"/>
    <w:rsid w:val="00381915"/>
    <w:rsid w:val="00381A64"/>
    <w:rsid w:val="00382010"/>
    <w:rsid w:val="003823A7"/>
    <w:rsid w:val="003826AC"/>
    <w:rsid w:val="003831EC"/>
    <w:rsid w:val="00383BD6"/>
    <w:rsid w:val="00383C01"/>
    <w:rsid w:val="00383D29"/>
    <w:rsid w:val="003840E9"/>
    <w:rsid w:val="003848B2"/>
    <w:rsid w:val="00385653"/>
    <w:rsid w:val="00385EC2"/>
    <w:rsid w:val="00386709"/>
    <w:rsid w:val="00386DD9"/>
    <w:rsid w:val="00387053"/>
    <w:rsid w:val="003877CD"/>
    <w:rsid w:val="00387A2D"/>
    <w:rsid w:val="0039054E"/>
    <w:rsid w:val="00390980"/>
    <w:rsid w:val="00391523"/>
    <w:rsid w:val="00391669"/>
    <w:rsid w:val="0039180B"/>
    <w:rsid w:val="00391EF3"/>
    <w:rsid w:val="00392211"/>
    <w:rsid w:val="00392416"/>
    <w:rsid w:val="00392688"/>
    <w:rsid w:val="00392D81"/>
    <w:rsid w:val="003936E3"/>
    <w:rsid w:val="00393C5A"/>
    <w:rsid w:val="00393CFD"/>
    <w:rsid w:val="00393E04"/>
    <w:rsid w:val="003946C6"/>
    <w:rsid w:val="00394724"/>
    <w:rsid w:val="00394910"/>
    <w:rsid w:val="00395DA2"/>
    <w:rsid w:val="0039639F"/>
    <w:rsid w:val="00396D1E"/>
    <w:rsid w:val="00396E6B"/>
    <w:rsid w:val="00397255"/>
    <w:rsid w:val="003973CB"/>
    <w:rsid w:val="0039793C"/>
    <w:rsid w:val="00397D85"/>
    <w:rsid w:val="003A0301"/>
    <w:rsid w:val="003A0766"/>
    <w:rsid w:val="003A1124"/>
    <w:rsid w:val="003A1847"/>
    <w:rsid w:val="003A18CE"/>
    <w:rsid w:val="003A1BF0"/>
    <w:rsid w:val="003A1E2B"/>
    <w:rsid w:val="003A1F05"/>
    <w:rsid w:val="003A250D"/>
    <w:rsid w:val="003A2717"/>
    <w:rsid w:val="003A2FD2"/>
    <w:rsid w:val="003A3241"/>
    <w:rsid w:val="003A3BDE"/>
    <w:rsid w:val="003A3C6A"/>
    <w:rsid w:val="003A40DD"/>
    <w:rsid w:val="003A5DE0"/>
    <w:rsid w:val="003A623B"/>
    <w:rsid w:val="003A70D5"/>
    <w:rsid w:val="003A7194"/>
    <w:rsid w:val="003A75B9"/>
    <w:rsid w:val="003A7D6B"/>
    <w:rsid w:val="003A7E0C"/>
    <w:rsid w:val="003A7FAD"/>
    <w:rsid w:val="003B013D"/>
    <w:rsid w:val="003B025C"/>
    <w:rsid w:val="003B063C"/>
    <w:rsid w:val="003B0B8B"/>
    <w:rsid w:val="003B1F15"/>
    <w:rsid w:val="003B33A7"/>
    <w:rsid w:val="003B3F4F"/>
    <w:rsid w:val="003B4441"/>
    <w:rsid w:val="003B54F6"/>
    <w:rsid w:val="003B58AC"/>
    <w:rsid w:val="003B5CD6"/>
    <w:rsid w:val="003B60CF"/>
    <w:rsid w:val="003B6229"/>
    <w:rsid w:val="003B64EB"/>
    <w:rsid w:val="003B6683"/>
    <w:rsid w:val="003B694A"/>
    <w:rsid w:val="003B7127"/>
    <w:rsid w:val="003B736B"/>
    <w:rsid w:val="003B75EA"/>
    <w:rsid w:val="003B77F7"/>
    <w:rsid w:val="003B7A24"/>
    <w:rsid w:val="003B7E6F"/>
    <w:rsid w:val="003C011D"/>
    <w:rsid w:val="003C0131"/>
    <w:rsid w:val="003C0642"/>
    <w:rsid w:val="003C0742"/>
    <w:rsid w:val="003C0C75"/>
    <w:rsid w:val="003C0D16"/>
    <w:rsid w:val="003C0DF0"/>
    <w:rsid w:val="003C149C"/>
    <w:rsid w:val="003C1968"/>
    <w:rsid w:val="003C202B"/>
    <w:rsid w:val="003C3677"/>
    <w:rsid w:val="003C3840"/>
    <w:rsid w:val="003C387A"/>
    <w:rsid w:val="003C38C1"/>
    <w:rsid w:val="003C3D65"/>
    <w:rsid w:val="003C3DF0"/>
    <w:rsid w:val="003C4019"/>
    <w:rsid w:val="003C4128"/>
    <w:rsid w:val="003C4555"/>
    <w:rsid w:val="003C4FB7"/>
    <w:rsid w:val="003C5240"/>
    <w:rsid w:val="003C689E"/>
    <w:rsid w:val="003C6921"/>
    <w:rsid w:val="003C6DF9"/>
    <w:rsid w:val="003C6EC5"/>
    <w:rsid w:val="003C7463"/>
    <w:rsid w:val="003C7807"/>
    <w:rsid w:val="003C7A80"/>
    <w:rsid w:val="003D026D"/>
    <w:rsid w:val="003D0703"/>
    <w:rsid w:val="003D0BDD"/>
    <w:rsid w:val="003D1253"/>
    <w:rsid w:val="003D1B36"/>
    <w:rsid w:val="003D1D92"/>
    <w:rsid w:val="003D21D5"/>
    <w:rsid w:val="003D2790"/>
    <w:rsid w:val="003D2A39"/>
    <w:rsid w:val="003D2CED"/>
    <w:rsid w:val="003D37D9"/>
    <w:rsid w:val="003D39BD"/>
    <w:rsid w:val="003D5916"/>
    <w:rsid w:val="003D5BA4"/>
    <w:rsid w:val="003D5DA9"/>
    <w:rsid w:val="003D63A8"/>
    <w:rsid w:val="003D697F"/>
    <w:rsid w:val="003D6A19"/>
    <w:rsid w:val="003D6A6A"/>
    <w:rsid w:val="003D70DA"/>
    <w:rsid w:val="003D7128"/>
    <w:rsid w:val="003D7559"/>
    <w:rsid w:val="003E05E6"/>
    <w:rsid w:val="003E07AE"/>
    <w:rsid w:val="003E0988"/>
    <w:rsid w:val="003E0A1E"/>
    <w:rsid w:val="003E14AF"/>
    <w:rsid w:val="003E212A"/>
    <w:rsid w:val="003E2BAD"/>
    <w:rsid w:val="003E3012"/>
    <w:rsid w:val="003E31CB"/>
    <w:rsid w:val="003E356C"/>
    <w:rsid w:val="003E384A"/>
    <w:rsid w:val="003E3A9F"/>
    <w:rsid w:val="003E3DCE"/>
    <w:rsid w:val="003E3DFD"/>
    <w:rsid w:val="003E3F32"/>
    <w:rsid w:val="003E4BC8"/>
    <w:rsid w:val="003E51C1"/>
    <w:rsid w:val="003E52F7"/>
    <w:rsid w:val="003E5CE3"/>
    <w:rsid w:val="003E6000"/>
    <w:rsid w:val="003E65DB"/>
    <w:rsid w:val="003E72E5"/>
    <w:rsid w:val="003E790C"/>
    <w:rsid w:val="003E7F64"/>
    <w:rsid w:val="003F000A"/>
    <w:rsid w:val="003F03CA"/>
    <w:rsid w:val="003F0EC9"/>
    <w:rsid w:val="003F11C9"/>
    <w:rsid w:val="003F13D7"/>
    <w:rsid w:val="003F25D0"/>
    <w:rsid w:val="003F2CEA"/>
    <w:rsid w:val="003F32E8"/>
    <w:rsid w:val="003F3552"/>
    <w:rsid w:val="003F41E7"/>
    <w:rsid w:val="003F47EC"/>
    <w:rsid w:val="003F4B8E"/>
    <w:rsid w:val="003F56FD"/>
    <w:rsid w:val="003F614F"/>
    <w:rsid w:val="003F633E"/>
    <w:rsid w:val="003F64C8"/>
    <w:rsid w:val="003F6563"/>
    <w:rsid w:val="003F6C53"/>
    <w:rsid w:val="003F6CA9"/>
    <w:rsid w:val="003F6D0B"/>
    <w:rsid w:val="003F756A"/>
    <w:rsid w:val="003F79D8"/>
    <w:rsid w:val="003F7A37"/>
    <w:rsid w:val="003F7D3E"/>
    <w:rsid w:val="003F7F33"/>
    <w:rsid w:val="0040001B"/>
    <w:rsid w:val="00400342"/>
    <w:rsid w:val="00401673"/>
    <w:rsid w:val="004019F0"/>
    <w:rsid w:val="00401B36"/>
    <w:rsid w:val="004020EE"/>
    <w:rsid w:val="00402195"/>
    <w:rsid w:val="0040249B"/>
    <w:rsid w:val="004030D3"/>
    <w:rsid w:val="00403153"/>
    <w:rsid w:val="004032D3"/>
    <w:rsid w:val="0040349C"/>
    <w:rsid w:val="004042FD"/>
    <w:rsid w:val="00404620"/>
    <w:rsid w:val="004048C9"/>
    <w:rsid w:val="00404E12"/>
    <w:rsid w:val="00405285"/>
    <w:rsid w:val="004054C6"/>
    <w:rsid w:val="004056C0"/>
    <w:rsid w:val="00405CDD"/>
    <w:rsid w:val="00406261"/>
    <w:rsid w:val="00406AE3"/>
    <w:rsid w:val="00407429"/>
    <w:rsid w:val="0040759E"/>
    <w:rsid w:val="00407903"/>
    <w:rsid w:val="00407B0F"/>
    <w:rsid w:val="00407EA3"/>
    <w:rsid w:val="00410CCB"/>
    <w:rsid w:val="00412157"/>
    <w:rsid w:val="004125DD"/>
    <w:rsid w:val="00413721"/>
    <w:rsid w:val="00413C4C"/>
    <w:rsid w:val="00413F62"/>
    <w:rsid w:val="00414098"/>
    <w:rsid w:val="004141E5"/>
    <w:rsid w:val="0041424F"/>
    <w:rsid w:val="004142A1"/>
    <w:rsid w:val="004144DB"/>
    <w:rsid w:val="004145B3"/>
    <w:rsid w:val="00415736"/>
    <w:rsid w:val="00415F5F"/>
    <w:rsid w:val="00417065"/>
    <w:rsid w:val="004172DB"/>
    <w:rsid w:val="0041752B"/>
    <w:rsid w:val="004175FE"/>
    <w:rsid w:val="00417722"/>
    <w:rsid w:val="0041784E"/>
    <w:rsid w:val="00417D60"/>
    <w:rsid w:val="004201ED"/>
    <w:rsid w:val="00420962"/>
    <w:rsid w:val="00420963"/>
    <w:rsid w:val="00420D8F"/>
    <w:rsid w:val="00420F75"/>
    <w:rsid w:val="00421944"/>
    <w:rsid w:val="004220D1"/>
    <w:rsid w:val="004225B9"/>
    <w:rsid w:val="004225C0"/>
    <w:rsid w:val="00422BCA"/>
    <w:rsid w:val="00422E70"/>
    <w:rsid w:val="0042367F"/>
    <w:rsid w:val="0042399D"/>
    <w:rsid w:val="004239CE"/>
    <w:rsid w:val="00423C6A"/>
    <w:rsid w:val="00423CD7"/>
    <w:rsid w:val="004241D0"/>
    <w:rsid w:val="00424A45"/>
    <w:rsid w:val="004254E7"/>
    <w:rsid w:val="0042581E"/>
    <w:rsid w:val="00425B8A"/>
    <w:rsid w:val="00425D14"/>
    <w:rsid w:val="00426114"/>
    <w:rsid w:val="0042651C"/>
    <w:rsid w:val="00426584"/>
    <w:rsid w:val="00426653"/>
    <w:rsid w:val="00426A93"/>
    <w:rsid w:val="00426D69"/>
    <w:rsid w:val="00427472"/>
    <w:rsid w:val="00427974"/>
    <w:rsid w:val="00427C86"/>
    <w:rsid w:val="00427E4C"/>
    <w:rsid w:val="004308FA"/>
    <w:rsid w:val="00430FFA"/>
    <w:rsid w:val="004312D6"/>
    <w:rsid w:val="004318A3"/>
    <w:rsid w:val="00431D45"/>
    <w:rsid w:val="00432067"/>
    <w:rsid w:val="00432069"/>
    <w:rsid w:val="004324C4"/>
    <w:rsid w:val="0043264A"/>
    <w:rsid w:val="00432ACD"/>
    <w:rsid w:val="00432BB6"/>
    <w:rsid w:val="00432DC4"/>
    <w:rsid w:val="00433896"/>
    <w:rsid w:val="00433955"/>
    <w:rsid w:val="00433A3B"/>
    <w:rsid w:val="004348A6"/>
    <w:rsid w:val="00434B9E"/>
    <w:rsid w:val="00434BDE"/>
    <w:rsid w:val="00434EA9"/>
    <w:rsid w:val="00435139"/>
    <w:rsid w:val="00435672"/>
    <w:rsid w:val="00435FF9"/>
    <w:rsid w:val="00436413"/>
    <w:rsid w:val="00436485"/>
    <w:rsid w:val="004366CB"/>
    <w:rsid w:val="00436CD9"/>
    <w:rsid w:val="00436DD0"/>
    <w:rsid w:val="00436E10"/>
    <w:rsid w:val="00437292"/>
    <w:rsid w:val="0043733F"/>
    <w:rsid w:val="0043739E"/>
    <w:rsid w:val="0043798B"/>
    <w:rsid w:val="0043CFC0"/>
    <w:rsid w:val="00440201"/>
    <w:rsid w:val="004403E2"/>
    <w:rsid w:val="004405E6"/>
    <w:rsid w:val="00440E99"/>
    <w:rsid w:val="0044115F"/>
    <w:rsid w:val="0044140E"/>
    <w:rsid w:val="004418EB"/>
    <w:rsid w:val="00441C25"/>
    <w:rsid w:val="00442005"/>
    <w:rsid w:val="004421DF"/>
    <w:rsid w:val="0044240B"/>
    <w:rsid w:val="00442C61"/>
    <w:rsid w:val="00442D66"/>
    <w:rsid w:val="00442E4B"/>
    <w:rsid w:val="004436E3"/>
    <w:rsid w:val="00443732"/>
    <w:rsid w:val="00444174"/>
    <w:rsid w:val="0044456E"/>
    <w:rsid w:val="004445D2"/>
    <w:rsid w:val="004446B0"/>
    <w:rsid w:val="004447FA"/>
    <w:rsid w:val="00444DFF"/>
    <w:rsid w:val="004450E1"/>
    <w:rsid w:val="004452CA"/>
    <w:rsid w:val="0044550C"/>
    <w:rsid w:val="0044698C"/>
    <w:rsid w:val="00446B6E"/>
    <w:rsid w:val="00447093"/>
    <w:rsid w:val="004470E9"/>
    <w:rsid w:val="00447EA2"/>
    <w:rsid w:val="004503A9"/>
    <w:rsid w:val="00450744"/>
    <w:rsid w:val="0045083D"/>
    <w:rsid w:val="004509C4"/>
    <w:rsid w:val="00450A57"/>
    <w:rsid w:val="00450A78"/>
    <w:rsid w:val="00450D67"/>
    <w:rsid w:val="004511BE"/>
    <w:rsid w:val="004519F8"/>
    <w:rsid w:val="00451DF7"/>
    <w:rsid w:val="00451FDF"/>
    <w:rsid w:val="004521B0"/>
    <w:rsid w:val="00452A85"/>
    <w:rsid w:val="00452D4B"/>
    <w:rsid w:val="00453089"/>
    <w:rsid w:val="00453F8B"/>
    <w:rsid w:val="0045437C"/>
    <w:rsid w:val="004546EB"/>
    <w:rsid w:val="0045480A"/>
    <w:rsid w:val="0045483F"/>
    <w:rsid w:val="00454F2F"/>
    <w:rsid w:val="004555D1"/>
    <w:rsid w:val="00455805"/>
    <w:rsid w:val="00455FF9"/>
    <w:rsid w:val="00456352"/>
    <w:rsid w:val="004564F4"/>
    <w:rsid w:val="004569E2"/>
    <w:rsid w:val="00457042"/>
    <w:rsid w:val="0045783B"/>
    <w:rsid w:val="004603E7"/>
    <w:rsid w:val="00460FFC"/>
    <w:rsid w:val="00461574"/>
    <w:rsid w:val="004617AF"/>
    <w:rsid w:val="00461D21"/>
    <w:rsid w:val="00461F7A"/>
    <w:rsid w:val="004623F4"/>
    <w:rsid w:val="00462420"/>
    <w:rsid w:val="004625B8"/>
    <w:rsid w:val="004627B5"/>
    <w:rsid w:val="00462C02"/>
    <w:rsid w:val="00462F47"/>
    <w:rsid w:val="00463140"/>
    <w:rsid w:val="00463632"/>
    <w:rsid w:val="00463C2E"/>
    <w:rsid w:val="00464248"/>
    <w:rsid w:val="00464DB8"/>
    <w:rsid w:val="004650F5"/>
    <w:rsid w:val="004653D8"/>
    <w:rsid w:val="00465442"/>
    <w:rsid w:val="00465728"/>
    <w:rsid w:val="00465BD6"/>
    <w:rsid w:val="00466525"/>
    <w:rsid w:val="00466CC4"/>
    <w:rsid w:val="00466CD6"/>
    <w:rsid w:val="00466E1F"/>
    <w:rsid w:val="00467197"/>
    <w:rsid w:val="004672D6"/>
    <w:rsid w:val="004700FF"/>
    <w:rsid w:val="0047015D"/>
    <w:rsid w:val="00471363"/>
    <w:rsid w:val="004717E1"/>
    <w:rsid w:val="004719FD"/>
    <w:rsid w:val="00472016"/>
    <w:rsid w:val="004724DD"/>
    <w:rsid w:val="004726C4"/>
    <w:rsid w:val="00472D7D"/>
    <w:rsid w:val="004739B9"/>
    <w:rsid w:val="00473B75"/>
    <w:rsid w:val="00473B98"/>
    <w:rsid w:val="00473BA1"/>
    <w:rsid w:val="00474186"/>
    <w:rsid w:val="00474601"/>
    <w:rsid w:val="0047482E"/>
    <w:rsid w:val="00475592"/>
    <w:rsid w:val="0047578B"/>
    <w:rsid w:val="004759D0"/>
    <w:rsid w:val="00475C06"/>
    <w:rsid w:val="00476063"/>
    <w:rsid w:val="00476446"/>
    <w:rsid w:val="00476486"/>
    <w:rsid w:val="004765FA"/>
    <w:rsid w:val="00476FD1"/>
    <w:rsid w:val="0047709B"/>
    <w:rsid w:val="00477380"/>
    <w:rsid w:val="004774DD"/>
    <w:rsid w:val="004777E3"/>
    <w:rsid w:val="0048008A"/>
    <w:rsid w:val="004808F8"/>
    <w:rsid w:val="004809D5"/>
    <w:rsid w:val="00481117"/>
    <w:rsid w:val="00481137"/>
    <w:rsid w:val="0048146B"/>
    <w:rsid w:val="00481AAF"/>
    <w:rsid w:val="004821FB"/>
    <w:rsid w:val="0048225C"/>
    <w:rsid w:val="0048255C"/>
    <w:rsid w:val="004829E0"/>
    <w:rsid w:val="00483629"/>
    <w:rsid w:val="00483A41"/>
    <w:rsid w:val="004843EF"/>
    <w:rsid w:val="004847A4"/>
    <w:rsid w:val="00484B28"/>
    <w:rsid w:val="00484EFE"/>
    <w:rsid w:val="00485434"/>
    <w:rsid w:val="00486550"/>
    <w:rsid w:val="004866CB"/>
    <w:rsid w:val="00486719"/>
    <w:rsid w:val="00486B35"/>
    <w:rsid w:val="004870BD"/>
    <w:rsid w:val="004878DB"/>
    <w:rsid w:val="00487F4D"/>
    <w:rsid w:val="00487F74"/>
    <w:rsid w:val="00490524"/>
    <w:rsid w:val="0049110B"/>
    <w:rsid w:val="004916AE"/>
    <w:rsid w:val="00491755"/>
    <w:rsid w:val="00491D68"/>
    <w:rsid w:val="00492340"/>
    <w:rsid w:val="00492E50"/>
    <w:rsid w:val="004936C3"/>
    <w:rsid w:val="00493DCC"/>
    <w:rsid w:val="00493E0A"/>
    <w:rsid w:val="004947D2"/>
    <w:rsid w:val="00494A2D"/>
    <w:rsid w:val="00494A5E"/>
    <w:rsid w:val="00494C58"/>
    <w:rsid w:val="00495032"/>
    <w:rsid w:val="0049513B"/>
    <w:rsid w:val="004952A9"/>
    <w:rsid w:val="00495796"/>
    <w:rsid w:val="0049592D"/>
    <w:rsid w:val="00495E8A"/>
    <w:rsid w:val="00496E17"/>
    <w:rsid w:val="00496E36"/>
    <w:rsid w:val="00496F91"/>
    <w:rsid w:val="0049759E"/>
    <w:rsid w:val="00497A39"/>
    <w:rsid w:val="004A112A"/>
    <w:rsid w:val="004A12C1"/>
    <w:rsid w:val="004A1309"/>
    <w:rsid w:val="004A19CF"/>
    <w:rsid w:val="004A1EA2"/>
    <w:rsid w:val="004A2574"/>
    <w:rsid w:val="004A26E3"/>
    <w:rsid w:val="004A3361"/>
    <w:rsid w:val="004A36F1"/>
    <w:rsid w:val="004A418C"/>
    <w:rsid w:val="004A4337"/>
    <w:rsid w:val="004A4729"/>
    <w:rsid w:val="004A48C3"/>
    <w:rsid w:val="004A4D8C"/>
    <w:rsid w:val="004A5541"/>
    <w:rsid w:val="004A5716"/>
    <w:rsid w:val="004A61CB"/>
    <w:rsid w:val="004A6881"/>
    <w:rsid w:val="004A7076"/>
    <w:rsid w:val="004A71AE"/>
    <w:rsid w:val="004B028E"/>
    <w:rsid w:val="004B035C"/>
    <w:rsid w:val="004B0845"/>
    <w:rsid w:val="004B0EA6"/>
    <w:rsid w:val="004B0EE3"/>
    <w:rsid w:val="004B1BD6"/>
    <w:rsid w:val="004B2790"/>
    <w:rsid w:val="004B2829"/>
    <w:rsid w:val="004B2971"/>
    <w:rsid w:val="004B2E8E"/>
    <w:rsid w:val="004B3E1A"/>
    <w:rsid w:val="004B47BB"/>
    <w:rsid w:val="004B4A7D"/>
    <w:rsid w:val="004B4AD3"/>
    <w:rsid w:val="004B4F63"/>
    <w:rsid w:val="004B5473"/>
    <w:rsid w:val="004B5B5F"/>
    <w:rsid w:val="004B6534"/>
    <w:rsid w:val="004B6A95"/>
    <w:rsid w:val="004B6E0F"/>
    <w:rsid w:val="004B6EE4"/>
    <w:rsid w:val="004B7796"/>
    <w:rsid w:val="004B78C0"/>
    <w:rsid w:val="004B7D31"/>
    <w:rsid w:val="004C048C"/>
    <w:rsid w:val="004C0F25"/>
    <w:rsid w:val="004C1FA2"/>
    <w:rsid w:val="004C1FAD"/>
    <w:rsid w:val="004C2B97"/>
    <w:rsid w:val="004C320B"/>
    <w:rsid w:val="004C34DA"/>
    <w:rsid w:val="004C3A39"/>
    <w:rsid w:val="004C4466"/>
    <w:rsid w:val="004C4540"/>
    <w:rsid w:val="004C5108"/>
    <w:rsid w:val="004C5873"/>
    <w:rsid w:val="004C5968"/>
    <w:rsid w:val="004C5DDD"/>
    <w:rsid w:val="004C5F80"/>
    <w:rsid w:val="004C5FA3"/>
    <w:rsid w:val="004C61E7"/>
    <w:rsid w:val="004C63E9"/>
    <w:rsid w:val="004C675C"/>
    <w:rsid w:val="004C68C6"/>
    <w:rsid w:val="004C6F6B"/>
    <w:rsid w:val="004C7377"/>
    <w:rsid w:val="004C7711"/>
    <w:rsid w:val="004D00DD"/>
    <w:rsid w:val="004D01C3"/>
    <w:rsid w:val="004D042D"/>
    <w:rsid w:val="004D0C3A"/>
    <w:rsid w:val="004D1117"/>
    <w:rsid w:val="004D1ED6"/>
    <w:rsid w:val="004D2631"/>
    <w:rsid w:val="004D27CC"/>
    <w:rsid w:val="004D2ABC"/>
    <w:rsid w:val="004D3503"/>
    <w:rsid w:val="004D351A"/>
    <w:rsid w:val="004D3546"/>
    <w:rsid w:val="004D3870"/>
    <w:rsid w:val="004D398A"/>
    <w:rsid w:val="004D43F2"/>
    <w:rsid w:val="004D4D26"/>
    <w:rsid w:val="004D4DFE"/>
    <w:rsid w:val="004D51BA"/>
    <w:rsid w:val="004D535B"/>
    <w:rsid w:val="004D68D6"/>
    <w:rsid w:val="004D69F6"/>
    <w:rsid w:val="004D714E"/>
    <w:rsid w:val="004D7BE6"/>
    <w:rsid w:val="004D7CB9"/>
    <w:rsid w:val="004E01E6"/>
    <w:rsid w:val="004E0231"/>
    <w:rsid w:val="004E03F9"/>
    <w:rsid w:val="004E050D"/>
    <w:rsid w:val="004E06E2"/>
    <w:rsid w:val="004E0F7F"/>
    <w:rsid w:val="004E1835"/>
    <w:rsid w:val="004E1A7B"/>
    <w:rsid w:val="004E1B6F"/>
    <w:rsid w:val="004E1ECE"/>
    <w:rsid w:val="004E2CD6"/>
    <w:rsid w:val="004E2DEF"/>
    <w:rsid w:val="004E30DD"/>
    <w:rsid w:val="004E328E"/>
    <w:rsid w:val="004E336A"/>
    <w:rsid w:val="004E37EB"/>
    <w:rsid w:val="004E3955"/>
    <w:rsid w:val="004E3B0A"/>
    <w:rsid w:val="004E41C1"/>
    <w:rsid w:val="004E42A8"/>
    <w:rsid w:val="004E4372"/>
    <w:rsid w:val="004E478D"/>
    <w:rsid w:val="004E489A"/>
    <w:rsid w:val="004E4E85"/>
    <w:rsid w:val="004E5214"/>
    <w:rsid w:val="004E56D6"/>
    <w:rsid w:val="004E5848"/>
    <w:rsid w:val="004E587B"/>
    <w:rsid w:val="004E5915"/>
    <w:rsid w:val="004E5B4A"/>
    <w:rsid w:val="004E5C25"/>
    <w:rsid w:val="004E6047"/>
    <w:rsid w:val="004E65BE"/>
    <w:rsid w:val="004E73BD"/>
    <w:rsid w:val="004E73C2"/>
    <w:rsid w:val="004E79CD"/>
    <w:rsid w:val="004F02D9"/>
    <w:rsid w:val="004F0338"/>
    <w:rsid w:val="004F1400"/>
    <w:rsid w:val="004F14B9"/>
    <w:rsid w:val="004F14D9"/>
    <w:rsid w:val="004F156A"/>
    <w:rsid w:val="004F211E"/>
    <w:rsid w:val="004F2462"/>
    <w:rsid w:val="004F2E58"/>
    <w:rsid w:val="004F32E4"/>
    <w:rsid w:val="004F3678"/>
    <w:rsid w:val="004F40C4"/>
    <w:rsid w:val="004F4146"/>
    <w:rsid w:val="004F41EB"/>
    <w:rsid w:val="004F4276"/>
    <w:rsid w:val="004F467B"/>
    <w:rsid w:val="004F49E9"/>
    <w:rsid w:val="004F54F5"/>
    <w:rsid w:val="004F56E3"/>
    <w:rsid w:val="004F59DB"/>
    <w:rsid w:val="004F5CF1"/>
    <w:rsid w:val="004F6041"/>
    <w:rsid w:val="004F6520"/>
    <w:rsid w:val="004F6C49"/>
    <w:rsid w:val="004F7BA5"/>
    <w:rsid w:val="004F7CF4"/>
    <w:rsid w:val="005006C8"/>
    <w:rsid w:val="005008E9"/>
    <w:rsid w:val="005017FD"/>
    <w:rsid w:val="0050197B"/>
    <w:rsid w:val="00502C49"/>
    <w:rsid w:val="00503164"/>
    <w:rsid w:val="005031DC"/>
    <w:rsid w:val="005032CA"/>
    <w:rsid w:val="005035F8"/>
    <w:rsid w:val="00503E61"/>
    <w:rsid w:val="005048B7"/>
    <w:rsid w:val="0050495C"/>
    <w:rsid w:val="00504BC8"/>
    <w:rsid w:val="00505010"/>
    <w:rsid w:val="005052D8"/>
    <w:rsid w:val="005054FB"/>
    <w:rsid w:val="005059A1"/>
    <w:rsid w:val="00505C0C"/>
    <w:rsid w:val="005064B5"/>
    <w:rsid w:val="00506E4C"/>
    <w:rsid w:val="00507074"/>
    <w:rsid w:val="00510037"/>
    <w:rsid w:val="00510593"/>
    <w:rsid w:val="0051072A"/>
    <w:rsid w:val="00510793"/>
    <w:rsid w:val="00510D47"/>
    <w:rsid w:val="00510DBC"/>
    <w:rsid w:val="0051107D"/>
    <w:rsid w:val="0051112A"/>
    <w:rsid w:val="0051139A"/>
    <w:rsid w:val="005117FE"/>
    <w:rsid w:val="00511AC6"/>
    <w:rsid w:val="00511E67"/>
    <w:rsid w:val="00512E1F"/>
    <w:rsid w:val="00513176"/>
    <w:rsid w:val="0051372C"/>
    <w:rsid w:val="00513EC0"/>
    <w:rsid w:val="00514E7D"/>
    <w:rsid w:val="00514F7F"/>
    <w:rsid w:val="00514FDB"/>
    <w:rsid w:val="0051529E"/>
    <w:rsid w:val="00515429"/>
    <w:rsid w:val="0051582F"/>
    <w:rsid w:val="00515B1A"/>
    <w:rsid w:val="00515BF4"/>
    <w:rsid w:val="00515E34"/>
    <w:rsid w:val="00515FE8"/>
    <w:rsid w:val="00516008"/>
    <w:rsid w:val="005161D7"/>
    <w:rsid w:val="005162D4"/>
    <w:rsid w:val="005165D9"/>
    <w:rsid w:val="005167F0"/>
    <w:rsid w:val="00516C85"/>
    <w:rsid w:val="0051721E"/>
    <w:rsid w:val="00517E7C"/>
    <w:rsid w:val="005200C7"/>
    <w:rsid w:val="00520794"/>
    <w:rsid w:val="00520B49"/>
    <w:rsid w:val="00521A6F"/>
    <w:rsid w:val="00522315"/>
    <w:rsid w:val="00522375"/>
    <w:rsid w:val="00522582"/>
    <w:rsid w:val="00522F54"/>
    <w:rsid w:val="005230ED"/>
    <w:rsid w:val="005232C7"/>
    <w:rsid w:val="00524077"/>
    <w:rsid w:val="00524A29"/>
    <w:rsid w:val="005254B5"/>
    <w:rsid w:val="005255DA"/>
    <w:rsid w:val="00526A7E"/>
    <w:rsid w:val="00526B40"/>
    <w:rsid w:val="0052738C"/>
    <w:rsid w:val="00527616"/>
    <w:rsid w:val="005278C9"/>
    <w:rsid w:val="0053037C"/>
    <w:rsid w:val="005306C1"/>
    <w:rsid w:val="00530799"/>
    <w:rsid w:val="005308E4"/>
    <w:rsid w:val="00530901"/>
    <w:rsid w:val="0053141F"/>
    <w:rsid w:val="005315E6"/>
    <w:rsid w:val="00531971"/>
    <w:rsid w:val="0053197C"/>
    <w:rsid w:val="00531F1E"/>
    <w:rsid w:val="0053221D"/>
    <w:rsid w:val="00532AC9"/>
    <w:rsid w:val="005338CC"/>
    <w:rsid w:val="00533A87"/>
    <w:rsid w:val="00533C17"/>
    <w:rsid w:val="00533F80"/>
    <w:rsid w:val="00533F84"/>
    <w:rsid w:val="00534D16"/>
    <w:rsid w:val="00534E19"/>
    <w:rsid w:val="00535159"/>
    <w:rsid w:val="00535196"/>
    <w:rsid w:val="00535435"/>
    <w:rsid w:val="00535C54"/>
    <w:rsid w:val="00535DAA"/>
    <w:rsid w:val="00535E3D"/>
    <w:rsid w:val="00535EED"/>
    <w:rsid w:val="00536519"/>
    <w:rsid w:val="0053666A"/>
    <w:rsid w:val="0053695A"/>
    <w:rsid w:val="00536BDF"/>
    <w:rsid w:val="00537588"/>
    <w:rsid w:val="00537DD7"/>
    <w:rsid w:val="00540218"/>
    <w:rsid w:val="0054027A"/>
    <w:rsid w:val="00540282"/>
    <w:rsid w:val="005403AE"/>
    <w:rsid w:val="005408F2"/>
    <w:rsid w:val="00541267"/>
    <w:rsid w:val="0054156D"/>
    <w:rsid w:val="005417E4"/>
    <w:rsid w:val="005429C0"/>
    <w:rsid w:val="00542BE7"/>
    <w:rsid w:val="0054325C"/>
    <w:rsid w:val="005432B7"/>
    <w:rsid w:val="005435EA"/>
    <w:rsid w:val="00544467"/>
    <w:rsid w:val="00544C72"/>
    <w:rsid w:val="005452E3"/>
    <w:rsid w:val="005456DE"/>
    <w:rsid w:val="00545A39"/>
    <w:rsid w:val="00546073"/>
    <w:rsid w:val="00546197"/>
    <w:rsid w:val="0054693D"/>
    <w:rsid w:val="00547578"/>
    <w:rsid w:val="005478AF"/>
    <w:rsid w:val="00547A47"/>
    <w:rsid w:val="00547B24"/>
    <w:rsid w:val="00547C51"/>
    <w:rsid w:val="00547CA2"/>
    <w:rsid w:val="005501AC"/>
    <w:rsid w:val="00550A80"/>
    <w:rsid w:val="00550D53"/>
    <w:rsid w:val="00551665"/>
    <w:rsid w:val="00552016"/>
    <w:rsid w:val="005523DD"/>
    <w:rsid w:val="005526B4"/>
    <w:rsid w:val="00553423"/>
    <w:rsid w:val="00553C3E"/>
    <w:rsid w:val="00553D6C"/>
    <w:rsid w:val="00553ECB"/>
    <w:rsid w:val="00553F99"/>
    <w:rsid w:val="0055493A"/>
    <w:rsid w:val="00554977"/>
    <w:rsid w:val="005549CC"/>
    <w:rsid w:val="005553CE"/>
    <w:rsid w:val="005554C5"/>
    <w:rsid w:val="0055610B"/>
    <w:rsid w:val="00556935"/>
    <w:rsid w:val="00556C4F"/>
    <w:rsid w:val="00556D33"/>
    <w:rsid w:val="00557901"/>
    <w:rsid w:val="00557AEA"/>
    <w:rsid w:val="00557FE3"/>
    <w:rsid w:val="00560B49"/>
    <w:rsid w:val="005617BD"/>
    <w:rsid w:val="005618A0"/>
    <w:rsid w:val="005620A0"/>
    <w:rsid w:val="00562211"/>
    <w:rsid w:val="0056243C"/>
    <w:rsid w:val="0056247D"/>
    <w:rsid w:val="00562690"/>
    <w:rsid w:val="005630A7"/>
    <w:rsid w:val="0056318A"/>
    <w:rsid w:val="0056340B"/>
    <w:rsid w:val="00563413"/>
    <w:rsid w:val="00563450"/>
    <w:rsid w:val="00563863"/>
    <w:rsid w:val="00564758"/>
    <w:rsid w:val="005649C3"/>
    <w:rsid w:val="00564CE9"/>
    <w:rsid w:val="0056634E"/>
    <w:rsid w:val="005663AD"/>
    <w:rsid w:val="00566BCB"/>
    <w:rsid w:val="00566F05"/>
    <w:rsid w:val="00567693"/>
    <w:rsid w:val="00567748"/>
    <w:rsid w:val="00567983"/>
    <w:rsid w:val="00567AE3"/>
    <w:rsid w:val="00570271"/>
    <w:rsid w:val="00570D12"/>
    <w:rsid w:val="00570DC0"/>
    <w:rsid w:val="00571422"/>
    <w:rsid w:val="00571659"/>
    <w:rsid w:val="0057176C"/>
    <w:rsid w:val="00572005"/>
    <w:rsid w:val="0057264C"/>
    <w:rsid w:val="0057326B"/>
    <w:rsid w:val="00573F81"/>
    <w:rsid w:val="00573FDC"/>
    <w:rsid w:val="00574033"/>
    <w:rsid w:val="0057428B"/>
    <w:rsid w:val="00574720"/>
    <w:rsid w:val="005758AF"/>
    <w:rsid w:val="00575B67"/>
    <w:rsid w:val="00575C25"/>
    <w:rsid w:val="00575F1A"/>
    <w:rsid w:val="0057612A"/>
    <w:rsid w:val="0057626F"/>
    <w:rsid w:val="00577793"/>
    <w:rsid w:val="00577A39"/>
    <w:rsid w:val="005800E7"/>
    <w:rsid w:val="0058014E"/>
    <w:rsid w:val="00580534"/>
    <w:rsid w:val="00580CCF"/>
    <w:rsid w:val="00580EAC"/>
    <w:rsid w:val="0058137D"/>
    <w:rsid w:val="005814F5"/>
    <w:rsid w:val="0058152E"/>
    <w:rsid w:val="005819FE"/>
    <w:rsid w:val="00581E7A"/>
    <w:rsid w:val="00581EC0"/>
    <w:rsid w:val="0058209B"/>
    <w:rsid w:val="005821B0"/>
    <w:rsid w:val="00582652"/>
    <w:rsid w:val="00582E81"/>
    <w:rsid w:val="00583392"/>
    <w:rsid w:val="005836A2"/>
    <w:rsid w:val="005838B5"/>
    <w:rsid w:val="00583C02"/>
    <w:rsid w:val="00583F7E"/>
    <w:rsid w:val="005843A6"/>
    <w:rsid w:val="00584825"/>
    <w:rsid w:val="005849A4"/>
    <w:rsid w:val="00584DCE"/>
    <w:rsid w:val="00584FA0"/>
    <w:rsid w:val="00585265"/>
    <w:rsid w:val="00585F8A"/>
    <w:rsid w:val="00586080"/>
    <w:rsid w:val="00586277"/>
    <w:rsid w:val="005867C4"/>
    <w:rsid w:val="00586F7C"/>
    <w:rsid w:val="0058743E"/>
    <w:rsid w:val="00587B23"/>
    <w:rsid w:val="00587FB2"/>
    <w:rsid w:val="005908F1"/>
    <w:rsid w:val="00590926"/>
    <w:rsid w:val="00590929"/>
    <w:rsid w:val="00590ABB"/>
    <w:rsid w:val="00590BD3"/>
    <w:rsid w:val="00590E3F"/>
    <w:rsid w:val="00591164"/>
    <w:rsid w:val="00591383"/>
    <w:rsid w:val="00591782"/>
    <w:rsid w:val="005917D2"/>
    <w:rsid w:val="00591D4D"/>
    <w:rsid w:val="0059236A"/>
    <w:rsid w:val="00592720"/>
    <w:rsid w:val="0059286C"/>
    <w:rsid w:val="00592B36"/>
    <w:rsid w:val="00592F3E"/>
    <w:rsid w:val="0059323B"/>
    <w:rsid w:val="0059340A"/>
    <w:rsid w:val="00593707"/>
    <w:rsid w:val="00593B68"/>
    <w:rsid w:val="0059418F"/>
    <w:rsid w:val="00594520"/>
    <w:rsid w:val="00595050"/>
    <w:rsid w:val="0059554C"/>
    <w:rsid w:val="005957F3"/>
    <w:rsid w:val="00596235"/>
    <w:rsid w:val="00596695"/>
    <w:rsid w:val="0059684E"/>
    <w:rsid w:val="00596C73"/>
    <w:rsid w:val="00597330"/>
    <w:rsid w:val="005A0AD5"/>
    <w:rsid w:val="005A0CE3"/>
    <w:rsid w:val="005A0F06"/>
    <w:rsid w:val="005A1721"/>
    <w:rsid w:val="005A193E"/>
    <w:rsid w:val="005A1970"/>
    <w:rsid w:val="005A2620"/>
    <w:rsid w:val="005A268A"/>
    <w:rsid w:val="005A290C"/>
    <w:rsid w:val="005A2E03"/>
    <w:rsid w:val="005A346E"/>
    <w:rsid w:val="005A3E67"/>
    <w:rsid w:val="005A41E6"/>
    <w:rsid w:val="005A467B"/>
    <w:rsid w:val="005A46EE"/>
    <w:rsid w:val="005A4BC8"/>
    <w:rsid w:val="005A4D6E"/>
    <w:rsid w:val="005A52A3"/>
    <w:rsid w:val="005A5863"/>
    <w:rsid w:val="005A6017"/>
    <w:rsid w:val="005A611D"/>
    <w:rsid w:val="005A6730"/>
    <w:rsid w:val="005A6CCF"/>
    <w:rsid w:val="005A6D8A"/>
    <w:rsid w:val="005A6E86"/>
    <w:rsid w:val="005A71FF"/>
    <w:rsid w:val="005A7607"/>
    <w:rsid w:val="005A79A7"/>
    <w:rsid w:val="005A79CC"/>
    <w:rsid w:val="005A7D10"/>
    <w:rsid w:val="005B01DA"/>
    <w:rsid w:val="005B042E"/>
    <w:rsid w:val="005B0AA5"/>
    <w:rsid w:val="005B1246"/>
    <w:rsid w:val="005B133F"/>
    <w:rsid w:val="005B176C"/>
    <w:rsid w:val="005B1889"/>
    <w:rsid w:val="005B1CA0"/>
    <w:rsid w:val="005B1D4E"/>
    <w:rsid w:val="005B2000"/>
    <w:rsid w:val="005B20A9"/>
    <w:rsid w:val="005B31B0"/>
    <w:rsid w:val="005B39C0"/>
    <w:rsid w:val="005B3B4C"/>
    <w:rsid w:val="005B4969"/>
    <w:rsid w:val="005B49BF"/>
    <w:rsid w:val="005B4AB3"/>
    <w:rsid w:val="005B4E80"/>
    <w:rsid w:val="005B4FB9"/>
    <w:rsid w:val="005B52DF"/>
    <w:rsid w:val="005B554A"/>
    <w:rsid w:val="005B5990"/>
    <w:rsid w:val="005B5AA4"/>
    <w:rsid w:val="005B5E27"/>
    <w:rsid w:val="005B5E2E"/>
    <w:rsid w:val="005B623D"/>
    <w:rsid w:val="005B66FE"/>
    <w:rsid w:val="005B7097"/>
    <w:rsid w:val="005B779B"/>
    <w:rsid w:val="005B7858"/>
    <w:rsid w:val="005C054F"/>
    <w:rsid w:val="005C0890"/>
    <w:rsid w:val="005C0EC5"/>
    <w:rsid w:val="005C10DB"/>
    <w:rsid w:val="005C130A"/>
    <w:rsid w:val="005C1689"/>
    <w:rsid w:val="005C1D7E"/>
    <w:rsid w:val="005C1E94"/>
    <w:rsid w:val="005C1FC5"/>
    <w:rsid w:val="005C252F"/>
    <w:rsid w:val="005C25DD"/>
    <w:rsid w:val="005C29F8"/>
    <w:rsid w:val="005C2A02"/>
    <w:rsid w:val="005C2B68"/>
    <w:rsid w:val="005C2F4D"/>
    <w:rsid w:val="005C2FAF"/>
    <w:rsid w:val="005C3526"/>
    <w:rsid w:val="005C3E90"/>
    <w:rsid w:val="005C4A16"/>
    <w:rsid w:val="005C4A76"/>
    <w:rsid w:val="005C4BB9"/>
    <w:rsid w:val="005C5141"/>
    <w:rsid w:val="005C51B9"/>
    <w:rsid w:val="005C5387"/>
    <w:rsid w:val="005C57D3"/>
    <w:rsid w:val="005C63C9"/>
    <w:rsid w:val="005C698F"/>
    <w:rsid w:val="005C6DE7"/>
    <w:rsid w:val="005C7504"/>
    <w:rsid w:val="005C777D"/>
    <w:rsid w:val="005D01FD"/>
    <w:rsid w:val="005D0272"/>
    <w:rsid w:val="005D033D"/>
    <w:rsid w:val="005D053C"/>
    <w:rsid w:val="005D0546"/>
    <w:rsid w:val="005D11AC"/>
    <w:rsid w:val="005D15C3"/>
    <w:rsid w:val="005D1BE2"/>
    <w:rsid w:val="005D1E94"/>
    <w:rsid w:val="005D232B"/>
    <w:rsid w:val="005D25DB"/>
    <w:rsid w:val="005D25FC"/>
    <w:rsid w:val="005D30BA"/>
    <w:rsid w:val="005D3867"/>
    <w:rsid w:val="005D3B2A"/>
    <w:rsid w:val="005D435D"/>
    <w:rsid w:val="005D43D3"/>
    <w:rsid w:val="005D4D32"/>
    <w:rsid w:val="005D51B0"/>
    <w:rsid w:val="005D552B"/>
    <w:rsid w:val="005D57F4"/>
    <w:rsid w:val="005D5F60"/>
    <w:rsid w:val="005D6038"/>
    <w:rsid w:val="005D61BF"/>
    <w:rsid w:val="005D68AD"/>
    <w:rsid w:val="005D6D83"/>
    <w:rsid w:val="005D7517"/>
    <w:rsid w:val="005D7636"/>
    <w:rsid w:val="005D7737"/>
    <w:rsid w:val="005D7CB8"/>
    <w:rsid w:val="005E0889"/>
    <w:rsid w:val="005E0A55"/>
    <w:rsid w:val="005E1E0D"/>
    <w:rsid w:val="005E1EC6"/>
    <w:rsid w:val="005E2476"/>
    <w:rsid w:val="005E28B8"/>
    <w:rsid w:val="005E2B5C"/>
    <w:rsid w:val="005E304E"/>
    <w:rsid w:val="005E30B4"/>
    <w:rsid w:val="005E413A"/>
    <w:rsid w:val="005E643D"/>
    <w:rsid w:val="005E650D"/>
    <w:rsid w:val="005E6740"/>
    <w:rsid w:val="005E6A19"/>
    <w:rsid w:val="005E6A5D"/>
    <w:rsid w:val="005E6CE5"/>
    <w:rsid w:val="005E6DAF"/>
    <w:rsid w:val="005E7222"/>
    <w:rsid w:val="005E73B1"/>
    <w:rsid w:val="005E7B68"/>
    <w:rsid w:val="005EB12E"/>
    <w:rsid w:val="005F02BF"/>
    <w:rsid w:val="005F0672"/>
    <w:rsid w:val="005F07FB"/>
    <w:rsid w:val="005F085D"/>
    <w:rsid w:val="005F1251"/>
    <w:rsid w:val="005F1409"/>
    <w:rsid w:val="005F16EE"/>
    <w:rsid w:val="005F1ADD"/>
    <w:rsid w:val="005F1B17"/>
    <w:rsid w:val="005F2036"/>
    <w:rsid w:val="005F2081"/>
    <w:rsid w:val="005F279C"/>
    <w:rsid w:val="005F28A5"/>
    <w:rsid w:val="005F2CF0"/>
    <w:rsid w:val="005F3319"/>
    <w:rsid w:val="005F3512"/>
    <w:rsid w:val="005F3740"/>
    <w:rsid w:val="005F39D4"/>
    <w:rsid w:val="005F4151"/>
    <w:rsid w:val="005F4391"/>
    <w:rsid w:val="005F4820"/>
    <w:rsid w:val="005F4D60"/>
    <w:rsid w:val="005F4EF9"/>
    <w:rsid w:val="005F515E"/>
    <w:rsid w:val="005F5B40"/>
    <w:rsid w:val="005F5C51"/>
    <w:rsid w:val="005F693F"/>
    <w:rsid w:val="005F69A0"/>
    <w:rsid w:val="005F6A76"/>
    <w:rsid w:val="005F6F19"/>
    <w:rsid w:val="005F7AFF"/>
    <w:rsid w:val="005F7B4B"/>
    <w:rsid w:val="00600041"/>
    <w:rsid w:val="006012D3"/>
    <w:rsid w:val="00601C0C"/>
    <w:rsid w:val="006024DF"/>
    <w:rsid w:val="006025EA"/>
    <w:rsid w:val="00602D01"/>
    <w:rsid w:val="0060351C"/>
    <w:rsid w:val="00603E20"/>
    <w:rsid w:val="00603FAB"/>
    <w:rsid w:val="006049A6"/>
    <w:rsid w:val="00604A24"/>
    <w:rsid w:val="006051DE"/>
    <w:rsid w:val="00605606"/>
    <w:rsid w:val="006058C2"/>
    <w:rsid w:val="00605A09"/>
    <w:rsid w:val="00605B78"/>
    <w:rsid w:val="0060601C"/>
    <w:rsid w:val="00606FA6"/>
    <w:rsid w:val="00606FF1"/>
    <w:rsid w:val="0060748B"/>
    <w:rsid w:val="006102A5"/>
    <w:rsid w:val="00610660"/>
    <w:rsid w:val="00611643"/>
    <w:rsid w:val="00611836"/>
    <w:rsid w:val="00611AE7"/>
    <w:rsid w:val="00611C20"/>
    <w:rsid w:val="00611D18"/>
    <w:rsid w:val="00612B43"/>
    <w:rsid w:val="00612DCD"/>
    <w:rsid w:val="00612E8D"/>
    <w:rsid w:val="00612FA1"/>
    <w:rsid w:val="00613FEA"/>
    <w:rsid w:val="00613FF1"/>
    <w:rsid w:val="0061445F"/>
    <w:rsid w:val="00614A49"/>
    <w:rsid w:val="00614C9E"/>
    <w:rsid w:val="006151C7"/>
    <w:rsid w:val="00615678"/>
    <w:rsid w:val="006156A0"/>
    <w:rsid w:val="006156B2"/>
    <w:rsid w:val="0061583A"/>
    <w:rsid w:val="00615B9E"/>
    <w:rsid w:val="00615C7A"/>
    <w:rsid w:val="00616135"/>
    <w:rsid w:val="00616282"/>
    <w:rsid w:val="00616360"/>
    <w:rsid w:val="0061639B"/>
    <w:rsid w:val="006167A7"/>
    <w:rsid w:val="00616B53"/>
    <w:rsid w:val="006179BC"/>
    <w:rsid w:val="00617A07"/>
    <w:rsid w:val="00617C7A"/>
    <w:rsid w:val="0062034A"/>
    <w:rsid w:val="00620E4B"/>
    <w:rsid w:val="00620F3E"/>
    <w:rsid w:val="00621596"/>
    <w:rsid w:val="00621791"/>
    <w:rsid w:val="00621E6B"/>
    <w:rsid w:val="00621F65"/>
    <w:rsid w:val="0062266D"/>
    <w:rsid w:val="006226A4"/>
    <w:rsid w:val="006229E9"/>
    <w:rsid w:val="00622C7B"/>
    <w:rsid w:val="00623090"/>
    <w:rsid w:val="0062348A"/>
    <w:rsid w:val="006236CC"/>
    <w:rsid w:val="00623920"/>
    <w:rsid w:val="00623B0F"/>
    <w:rsid w:val="006247B0"/>
    <w:rsid w:val="00624945"/>
    <w:rsid w:val="006258D7"/>
    <w:rsid w:val="006262C2"/>
    <w:rsid w:val="00626495"/>
    <w:rsid w:val="006266C5"/>
    <w:rsid w:val="0062736E"/>
    <w:rsid w:val="00627AEA"/>
    <w:rsid w:val="00627C40"/>
    <w:rsid w:val="00630082"/>
    <w:rsid w:val="006300A7"/>
    <w:rsid w:val="00630496"/>
    <w:rsid w:val="006307B2"/>
    <w:rsid w:val="00630B67"/>
    <w:rsid w:val="00630DED"/>
    <w:rsid w:val="006311E3"/>
    <w:rsid w:val="006316F5"/>
    <w:rsid w:val="00631817"/>
    <w:rsid w:val="00631B3B"/>
    <w:rsid w:val="00631BF2"/>
    <w:rsid w:val="00632131"/>
    <w:rsid w:val="00632502"/>
    <w:rsid w:val="00632660"/>
    <w:rsid w:val="00632CFD"/>
    <w:rsid w:val="00632D6F"/>
    <w:rsid w:val="006334B8"/>
    <w:rsid w:val="00633C72"/>
    <w:rsid w:val="00633FE8"/>
    <w:rsid w:val="006346D4"/>
    <w:rsid w:val="00634E93"/>
    <w:rsid w:val="006356D9"/>
    <w:rsid w:val="006357C1"/>
    <w:rsid w:val="00635F90"/>
    <w:rsid w:val="00636933"/>
    <w:rsid w:val="00636F26"/>
    <w:rsid w:val="00637643"/>
    <w:rsid w:val="0063788A"/>
    <w:rsid w:val="00640EF5"/>
    <w:rsid w:val="0064105D"/>
    <w:rsid w:val="00641071"/>
    <w:rsid w:val="00641413"/>
    <w:rsid w:val="00641457"/>
    <w:rsid w:val="006415CB"/>
    <w:rsid w:val="00641997"/>
    <w:rsid w:val="00641A8D"/>
    <w:rsid w:val="0064252D"/>
    <w:rsid w:val="00642AF5"/>
    <w:rsid w:val="00642EE8"/>
    <w:rsid w:val="006434B7"/>
    <w:rsid w:val="00643617"/>
    <w:rsid w:val="006445D0"/>
    <w:rsid w:val="00644DEE"/>
    <w:rsid w:val="00645731"/>
    <w:rsid w:val="006457C8"/>
    <w:rsid w:val="00645BAB"/>
    <w:rsid w:val="00645BDB"/>
    <w:rsid w:val="006460D3"/>
    <w:rsid w:val="006461E6"/>
    <w:rsid w:val="00646956"/>
    <w:rsid w:val="00646B4B"/>
    <w:rsid w:val="00647454"/>
    <w:rsid w:val="006474A8"/>
    <w:rsid w:val="006474B4"/>
    <w:rsid w:val="00647D45"/>
    <w:rsid w:val="0065020F"/>
    <w:rsid w:val="006507AC"/>
    <w:rsid w:val="006508DA"/>
    <w:rsid w:val="00650D12"/>
    <w:rsid w:val="00650ED0"/>
    <w:rsid w:val="00650F29"/>
    <w:rsid w:val="006512FC"/>
    <w:rsid w:val="006515B1"/>
    <w:rsid w:val="00651EFE"/>
    <w:rsid w:val="00651FE6"/>
    <w:rsid w:val="006536F7"/>
    <w:rsid w:val="00653F1A"/>
    <w:rsid w:val="00654000"/>
    <w:rsid w:val="00654BEA"/>
    <w:rsid w:val="00655274"/>
    <w:rsid w:val="00655F5B"/>
    <w:rsid w:val="00656A38"/>
    <w:rsid w:val="00656ACF"/>
    <w:rsid w:val="00656B17"/>
    <w:rsid w:val="00656BBF"/>
    <w:rsid w:val="00656CE2"/>
    <w:rsid w:val="00656E65"/>
    <w:rsid w:val="006578D2"/>
    <w:rsid w:val="006600B2"/>
    <w:rsid w:val="00660194"/>
    <w:rsid w:val="0066041B"/>
    <w:rsid w:val="00660D34"/>
    <w:rsid w:val="00660E26"/>
    <w:rsid w:val="006614E0"/>
    <w:rsid w:val="00661FF9"/>
    <w:rsid w:val="0066264F"/>
    <w:rsid w:val="0066270C"/>
    <w:rsid w:val="0066314D"/>
    <w:rsid w:val="00663347"/>
    <w:rsid w:val="006638C9"/>
    <w:rsid w:val="006639C2"/>
    <w:rsid w:val="006639E9"/>
    <w:rsid w:val="00663EB7"/>
    <w:rsid w:val="00664244"/>
    <w:rsid w:val="00665093"/>
    <w:rsid w:val="00665993"/>
    <w:rsid w:val="00666112"/>
    <w:rsid w:val="00666644"/>
    <w:rsid w:val="00666AA1"/>
    <w:rsid w:val="00666EAB"/>
    <w:rsid w:val="006671E8"/>
    <w:rsid w:val="00667465"/>
    <w:rsid w:val="00667A67"/>
    <w:rsid w:val="00667BA3"/>
    <w:rsid w:val="00667BC1"/>
    <w:rsid w:val="006703F4"/>
    <w:rsid w:val="0067098B"/>
    <w:rsid w:val="00671ABC"/>
    <w:rsid w:val="006728C9"/>
    <w:rsid w:val="00672BC7"/>
    <w:rsid w:val="00672D2C"/>
    <w:rsid w:val="00672DC0"/>
    <w:rsid w:val="00672F8A"/>
    <w:rsid w:val="0067363F"/>
    <w:rsid w:val="00673BCF"/>
    <w:rsid w:val="00673FB2"/>
    <w:rsid w:val="00674543"/>
    <w:rsid w:val="006746F4"/>
    <w:rsid w:val="00675172"/>
    <w:rsid w:val="0067523B"/>
    <w:rsid w:val="00675895"/>
    <w:rsid w:val="00675C51"/>
    <w:rsid w:val="006760C7"/>
    <w:rsid w:val="006761FE"/>
    <w:rsid w:val="00676666"/>
    <w:rsid w:val="00676F0B"/>
    <w:rsid w:val="00676F44"/>
    <w:rsid w:val="006772C2"/>
    <w:rsid w:val="006779E6"/>
    <w:rsid w:val="00677A23"/>
    <w:rsid w:val="00677D60"/>
    <w:rsid w:val="00677E5B"/>
    <w:rsid w:val="00677E94"/>
    <w:rsid w:val="00680415"/>
    <w:rsid w:val="0068043D"/>
    <w:rsid w:val="00680481"/>
    <w:rsid w:val="00680707"/>
    <w:rsid w:val="006807D7"/>
    <w:rsid w:val="00680F3E"/>
    <w:rsid w:val="00681436"/>
    <w:rsid w:val="00681445"/>
    <w:rsid w:val="00681B88"/>
    <w:rsid w:val="0068240B"/>
    <w:rsid w:val="00683055"/>
    <w:rsid w:val="00683A14"/>
    <w:rsid w:val="00683B24"/>
    <w:rsid w:val="00683C53"/>
    <w:rsid w:val="0068422D"/>
    <w:rsid w:val="006848BF"/>
    <w:rsid w:val="00684E75"/>
    <w:rsid w:val="006850DC"/>
    <w:rsid w:val="00685168"/>
    <w:rsid w:val="0068536A"/>
    <w:rsid w:val="00685465"/>
    <w:rsid w:val="006855B3"/>
    <w:rsid w:val="00685E52"/>
    <w:rsid w:val="00686FB9"/>
    <w:rsid w:val="00687412"/>
    <w:rsid w:val="00687877"/>
    <w:rsid w:val="006879DC"/>
    <w:rsid w:val="00687A9F"/>
    <w:rsid w:val="00687D4A"/>
    <w:rsid w:val="006906EC"/>
    <w:rsid w:val="00690E86"/>
    <w:rsid w:val="00690F59"/>
    <w:rsid w:val="00691155"/>
    <w:rsid w:val="00691373"/>
    <w:rsid w:val="006915F8"/>
    <w:rsid w:val="00691663"/>
    <w:rsid w:val="00691BBA"/>
    <w:rsid w:val="0069241F"/>
    <w:rsid w:val="00692511"/>
    <w:rsid w:val="00692849"/>
    <w:rsid w:val="0069490B"/>
    <w:rsid w:val="00694947"/>
    <w:rsid w:val="00694CD1"/>
    <w:rsid w:val="00695339"/>
    <w:rsid w:val="006959DA"/>
    <w:rsid w:val="00695D34"/>
    <w:rsid w:val="00695E0B"/>
    <w:rsid w:val="00695E32"/>
    <w:rsid w:val="006961F4"/>
    <w:rsid w:val="00696605"/>
    <w:rsid w:val="006969DF"/>
    <w:rsid w:val="00696B43"/>
    <w:rsid w:val="00697BE6"/>
    <w:rsid w:val="0069CE3D"/>
    <w:rsid w:val="006A0834"/>
    <w:rsid w:val="006A13C6"/>
    <w:rsid w:val="006A1B3F"/>
    <w:rsid w:val="006A2141"/>
    <w:rsid w:val="006A2195"/>
    <w:rsid w:val="006A2F63"/>
    <w:rsid w:val="006A3081"/>
    <w:rsid w:val="006A365E"/>
    <w:rsid w:val="006A3718"/>
    <w:rsid w:val="006A37C6"/>
    <w:rsid w:val="006A39C5"/>
    <w:rsid w:val="006A4011"/>
    <w:rsid w:val="006A454A"/>
    <w:rsid w:val="006A4A50"/>
    <w:rsid w:val="006A4C43"/>
    <w:rsid w:val="006A4C93"/>
    <w:rsid w:val="006A572D"/>
    <w:rsid w:val="006A5C0E"/>
    <w:rsid w:val="006A603C"/>
    <w:rsid w:val="006A737F"/>
    <w:rsid w:val="006A79EA"/>
    <w:rsid w:val="006A7C8E"/>
    <w:rsid w:val="006A7E6D"/>
    <w:rsid w:val="006B030A"/>
    <w:rsid w:val="006B0896"/>
    <w:rsid w:val="006B091A"/>
    <w:rsid w:val="006B0B28"/>
    <w:rsid w:val="006B14EF"/>
    <w:rsid w:val="006B2C0F"/>
    <w:rsid w:val="006B2C1F"/>
    <w:rsid w:val="006B2E0D"/>
    <w:rsid w:val="006B2E9F"/>
    <w:rsid w:val="006B3395"/>
    <w:rsid w:val="006B417A"/>
    <w:rsid w:val="006B41B2"/>
    <w:rsid w:val="006B4326"/>
    <w:rsid w:val="006B46CA"/>
    <w:rsid w:val="006B48A5"/>
    <w:rsid w:val="006B4AE5"/>
    <w:rsid w:val="006B4CC6"/>
    <w:rsid w:val="006B4F95"/>
    <w:rsid w:val="006B505A"/>
    <w:rsid w:val="006B5CD4"/>
    <w:rsid w:val="006B6536"/>
    <w:rsid w:val="006B75F6"/>
    <w:rsid w:val="006B7BB8"/>
    <w:rsid w:val="006C04E2"/>
    <w:rsid w:val="006C0D8C"/>
    <w:rsid w:val="006C14D9"/>
    <w:rsid w:val="006C14FF"/>
    <w:rsid w:val="006C1548"/>
    <w:rsid w:val="006C1BDD"/>
    <w:rsid w:val="006C1CE4"/>
    <w:rsid w:val="006C278B"/>
    <w:rsid w:val="006C3058"/>
    <w:rsid w:val="006C30C5"/>
    <w:rsid w:val="006C3318"/>
    <w:rsid w:val="006C34C4"/>
    <w:rsid w:val="006C36DC"/>
    <w:rsid w:val="006C3C5C"/>
    <w:rsid w:val="006C4E41"/>
    <w:rsid w:val="006C5646"/>
    <w:rsid w:val="006C580B"/>
    <w:rsid w:val="006C5A87"/>
    <w:rsid w:val="006C5B30"/>
    <w:rsid w:val="006C6585"/>
    <w:rsid w:val="006C67D0"/>
    <w:rsid w:val="006C6920"/>
    <w:rsid w:val="006C70EE"/>
    <w:rsid w:val="006C71C6"/>
    <w:rsid w:val="006C7204"/>
    <w:rsid w:val="006C7F7B"/>
    <w:rsid w:val="006C7FE8"/>
    <w:rsid w:val="006D1D8D"/>
    <w:rsid w:val="006D1DB9"/>
    <w:rsid w:val="006D1EE8"/>
    <w:rsid w:val="006D26C7"/>
    <w:rsid w:val="006D323A"/>
    <w:rsid w:val="006D3CBF"/>
    <w:rsid w:val="006D3E16"/>
    <w:rsid w:val="006D4927"/>
    <w:rsid w:val="006D49BF"/>
    <w:rsid w:val="006D49C8"/>
    <w:rsid w:val="006D49F9"/>
    <w:rsid w:val="006D65AB"/>
    <w:rsid w:val="006D6B3B"/>
    <w:rsid w:val="006D6EB0"/>
    <w:rsid w:val="006D766E"/>
    <w:rsid w:val="006D7945"/>
    <w:rsid w:val="006E050D"/>
    <w:rsid w:val="006E0983"/>
    <w:rsid w:val="006E0D1D"/>
    <w:rsid w:val="006E1577"/>
    <w:rsid w:val="006E17B0"/>
    <w:rsid w:val="006E181E"/>
    <w:rsid w:val="006E1C83"/>
    <w:rsid w:val="006E1E27"/>
    <w:rsid w:val="006E2E22"/>
    <w:rsid w:val="006E3210"/>
    <w:rsid w:val="006E3371"/>
    <w:rsid w:val="006E337C"/>
    <w:rsid w:val="006E39E4"/>
    <w:rsid w:val="006E47E7"/>
    <w:rsid w:val="006E4FC9"/>
    <w:rsid w:val="006E5319"/>
    <w:rsid w:val="006E546E"/>
    <w:rsid w:val="006E5C8D"/>
    <w:rsid w:val="006E5DD2"/>
    <w:rsid w:val="006E609A"/>
    <w:rsid w:val="006E6279"/>
    <w:rsid w:val="006E65E4"/>
    <w:rsid w:val="006E6C4F"/>
    <w:rsid w:val="006E6CC9"/>
    <w:rsid w:val="006E6DB2"/>
    <w:rsid w:val="006E716E"/>
    <w:rsid w:val="006E7341"/>
    <w:rsid w:val="006E7550"/>
    <w:rsid w:val="006E75EE"/>
    <w:rsid w:val="006E778E"/>
    <w:rsid w:val="006E78BC"/>
    <w:rsid w:val="006E7F06"/>
    <w:rsid w:val="006F049D"/>
    <w:rsid w:val="006F1409"/>
    <w:rsid w:val="006F277E"/>
    <w:rsid w:val="006F340F"/>
    <w:rsid w:val="006F46D0"/>
    <w:rsid w:val="006F4C1E"/>
    <w:rsid w:val="006F4C30"/>
    <w:rsid w:val="006F4D04"/>
    <w:rsid w:val="006F4F7A"/>
    <w:rsid w:val="006F5B9E"/>
    <w:rsid w:val="006F5DF8"/>
    <w:rsid w:val="006F5EAC"/>
    <w:rsid w:val="006F60FE"/>
    <w:rsid w:val="006F635E"/>
    <w:rsid w:val="006F66D9"/>
    <w:rsid w:val="006F73C8"/>
    <w:rsid w:val="006F7598"/>
    <w:rsid w:val="006F7AA0"/>
    <w:rsid w:val="00700241"/>
    <w:rsid w:val="007006F9"/>
    <w:rsid w:val="007009A2"/>
    <w:rsid w:val="007010C0"/>
    <w:rsid w:val="0070161D"/>
    <w:rsid w:val="00701659"/>
    <w:rsid w:val="00701710"/>
    <w:rsid w:val="007018E8"/>
    <w:rsid w:val="00701A6A"/>
    <w:rsid w:val="00701C8E"/>
    <w:rsid w:val="00701E0B"/>
    <w:rsid w:val="00702425"/>
    <w:rsid w:val="00702ACE"/>
    <w:rsid w:val="00702D15"/>
    <w:rsid w:val="007050D6"/>
    <w:rsid w:val="007059BC"/>
    <w:rsid w:val="00706243"/>
    <w:rsid w:val="00706748"/>
    <w:rsid w:val="00706F29"/>
    <w:rsid w:val="007073A2"/>
    <w:rsid w:val="00707595"/>
    <w:rsid w:val="007076DB"/>
    <w:rsid w:val="00707B83"/>
    <w:rsid w:val="00707DAC"/>
    <w:rsid w:val="00710580"/>
    <w:rsid w:val="007107DB"/>
    <w:rsid w:val="007109BD"/>
    <w:rsid w:val="00711588"/>
    <w:rsid w:val="00711897"/>
    <w:rsid w:val="00711B22"/>
    <w:rsid w:val="00711C4C"/>
    <w:rsid w:val="00711F55"/>
    <w:rsid w:val="007125A5"/>
    <w:rsid w:val="00712950"/>
    <w:rsid w:val="00714607"/>
    <w:rsid w:val="00714F6B"/>
    <w:rsid w:val="007153AC"/>
    <w:rsid w:val="007153AF"/>
    <w:rsid w:val="007155CE"/>
    <w:rsid w:val="00715B3E"/>
    <w:rsid w:val="00715FC6"/>
    <w:rsid w:val="007162AD"/>
    <w:rsid w:val="00716AD8"/>
    <w:rsid w:val="00717CE0"/>
    <w:rsid w:val="00717F74"/>
    <w:rsid w:val="00720116"/>
    <w:rsid w:val="0072025F"/>
    <w:rsid w:val="00720657"/>
    <w:rsid w:val="0072186C"/>
    <w:rsid w:val="00721876"/>
    <w:rsid w:val="00721DD4"/>
    <w:rsid w:val="007235E4"/>
    <w:rsid w:val="00723610"/>
    <w:rsid w:val="00723C4A"/>
    <w:rsid w:val="00723F61"/>
    <w:rsid w:val="00723F92"/>
    <w:rsid w:val="007246F5"/>
    <w:rsid w:val="00724846"/>
    <w:rsid w:val="00724AD2"/>
    <w:rsid w:val="00724F2B"/>
    <w:rsid w:val="007250A3"/>
    <w:rsid w:val="00725BA7"/>
    <w:rsid w:val="00725DA6"/>
    <w:rsid w:val="00726405"/>
    <w:rsid w:val="00726AD2"/>
    <w:rsid w:val="00726C00"/>
    <w:rsid w:val="00727180"/>
    <w:rsid w:val="007278E7"/>
    <w:rsid w:val="00730A1D"/>
    <w:rsid w:val="00731501"/>
    <w:rsid w:val="00731B5E"/>
    <w:rsid w:val="00731C79"/>
    <w:rsid w:val="00731FD0"/>
    <w:rsid w:val="007327FF"/>
    <w:rsid w:val="007328D3"/>
    <w:rsid w:val="00732DDC"/>
    <w:rsid w:val="00732F23"/>
    <w:rsid w:val="0073300E"/>
    <w:rsid w:val="007333B4"/>
    <w:rsid w:val="00733EB3"/>
    <w:rsid w:val="0073401D"/>
    <w:rsid w:val="00734A3B"/>
    <w:rsid w:val="00734D1C"/>
    <w:rsid w:val="00734D2A"/>
    <w:rsid w:val="0073515A"/>
    <w:rsid w:val="007352DC"/>
    <w:rsid w:val="00735758"/>
    <w:rsid w:val="007361D8"/>
    <w:rsid w:val="007366B1"/>
    <w:rsid w:val="00736A20"/>
    <w:rsid w:val="00736A4C"/>
    <w:rsid w:val="00737479"/>
    <w:rsid w:val="00737805"/>
    <w:rsid w:val="00737A99"/>
    <w:rsid w:val="00737B35"/>
    <w:rsid w:val="00737FA7"/>
    <w:rsid w:val="00737FBF"/>
    <w:rsid w:val="007400FA"/>
    <w:rsid w:val="0074040C"/>
    <w:rsid w:val="00741166"/>
    <w:rsid w:val="007414CB"/>
    <w:rsid w:val="00742E63"/>
    <w:rsid w:val="007430F8"/>
    <w:rsid w:val="007431C3"/>
    <w:rsid w:val="00743314"/>
    <w:rsid w:val="00743AAD"/>
    <w:rsid w:val="007443FB"/>
    <w:rsid w:val="00744723"/>
    <w:rsid w:val="00745B2E"/>
    <w:rsid w:val="00745BAF"/>
    <w:rsid w:val="00746B15"/>
    <w:rsid w:val="00746E4E"/>
    <w:rsid w:val="00747142"/>
    <w:rsid w:val="00747360"/>
    <w:rsid w:val="00747509"/>
    <w:rsid w:val="007479A7"/>
    <w:rsid w:val="00747E9D"/>
    <w:rsid w:val="00750050"/>
    <w:rsid w:val="00750408"/>
    <w:rsid w:val="00750800"/>
    <w:rsid w:val="00751037"/>
    <w:rsid w:val="00751353"/>
    <w:rsid w:val="00751385"/>
    <w:rsid w:val="00751491"/>
    <w:rsid w:val="0075170B"/>
    <w:rsid w:val="0075173F"/>
    <w:rsid w:val="00751904"/>
    <w:rsid w:val="0075195C"/>
    <w:rsid w:val="00751E8B"/>
    <w:rsid w:val="00751ECD"/>
    <w:rsid w:val="007520A2"/>
    <w:rsid w:val="00752571"/>
    <w:rsid w:val="00752A27"/>
    <w:rsid w:val="00752FF6"/>
    <w:rsid w:val="007533E3"/>
    <w:rsid w:val="00753E6C"/>
    <w:rsid w:val="00753E88"/>
    <w:rsid w:val="00754096"/>
    <w:rsid w:val="00754491"/>
    <w:rsid w:val="007545F4"/>
    <w:rsid w:val="00755127"/>
    <w:rsid w:val="00755B42"/>
    <w:rsid w:val="00755BBC"/>
    <w:rsid w:val="00755D3E"/>
    <w:rsid w:val="00756022"/>
    <w:rsid w:val="007560E5"/>
    <w:rsid w:val="00756685"/>
    <w:rsid w:val="00756BD5"/>
    <w:rsid w:val="00757130"/>
    <w:rsid w:val="00757278"/>
    <w:rsid w:val="0075790D"/>
    <w:rsid w:val="007600F3"/>
    <w:rsid w:val="00760295"/>
    <w:rsid w:val="00760FBB"/>
    <w:rsid w:val="00761956"/>
    <w:rsid w:val="00761EE5"/>
    <w:rsid w:val="007622ED"/>
    <w:rsid w:val="00762455"/>
    <w:rsid w:val="00762668"/>
    <w:rsid w:val="0076273B"/>
    <w:rsid w:val="007630D1"/>
    <w:rsid w:val="00763485"/>
    <w:rsid w:val="007635FB"/>
    <w:rsid w:val="007636D7"/>
    <w:rsid w:val="00763A1D"/>
    <w:rsid w:val="00763F56"/>
    <w:rsid w:val="007644C7"/>
    <w:rsid w:val="00764594"/>
    <w:rsid w:val="007647C0"/>
    <w:rsid w:val="00764DF1"/>
    <w:rsid w:val="007650EC"/>
    <w:rsid w:val="007654C8"/>
    <w:rsid w:val="007656EB"/>
    <w:rsid w:val="00765E06"/>
    <w:rsid w:val="00766423"/>
    <w:rsid w:val="00766782"/>
    <w:rsid w:val="00766FD0"/>
    <w:rsid w:val="0076738D"/>
    <w:rsid w:val="007676C0"/>
    <w:rsid w:val="00767770"/>
    <w:rsid w:val="00767A94"/>
    <w:rsid w:val="00767B3E"/>
    <w:rsid w:val="00767EC8"/>
    <w:rsid w:val="007703A4"/>
    <w:rsid w:val="00770461"/>
    <w:rsid w:val="00771CE9"/>
    <w:rsid w:val="00771CED"/>
    <w:rsid w:val="00771D27"/>
    <w:rsid w:val="007728B9"/>
    <w:rsid w:val="00773623"/>
    <w:rsid w:val="00773D31"/>
    <w:rsid w:val="00773ECD"/>
    <w:rsid w:val="00773EDE"/>
    <w:rsid w:val="00774454"/>
    <w:rsid w:val="00774551"/>
    <w:rsid w:val="00774CD1"/>
    <w:rsid w:val="00775090"/>
    <w:rsid w:val="007751DA"/>
    <w:rsid w:val="00775930"/>
    <w:rsid w:val="00775960"/>
    <w:rsid w:val="00775D20"/>
    <w:rsid w:val="00776015"/>
    <w:rsid w:val="007760AB"/>
    <w:rsid w:val="007760C5"/>
    <w:rsid w:val="00776608"/>
    <w:rsid w:val="0077689C"/>
    <w:rsid w:val="00776DC8"/>
    <w:rsid w:val="007772D2"/>
    <w:rsid w:val="0077732A"/>
    <w:rsid w:val="00777658"/>
    <w:rsid w:val="00777999"/>
    <w:rsid w:val="00777D7B"/>
    <w:rsid w:val="00777E4F"/>
    <w:rsid w:val="0078028B"/>
    <w:rsid w:val="00780781"/>
    <w:rsid w:val="0078080A"/>
    <w:rsid w:val="00780832"/>
    <w:rsid w:val="00781572"/>
    <w:rsid w:val="007815F8"/>
    <w:rsid w:val="00781B26"/>
    <w:rsid w:val="00782033"/>
    <w:rsid w:val="007823DC"/>
    <w:rsid w:val="00782432"/>
    <w:rsid w:val="0078256F"/>
    <w:rsid w:val="00782798"/>
    <w:rsid w:val="00782C1C"/>
    <w:rsid w:val="00782E37"/>
    <w:rsid w:val="007835A6"/>
    <w:rsid w:val="0078369A"/>
    <w:rsid w:val="00784278"/>
    <w:rsid w:val="007847D2"/>
    <w:rsid w:val="00784CDA"/>
    <w:rsid w:val="00784E6E"/>
    <w:rsid w:val="00784FE6"/>
    <w:rsid w:val="0078502B"/>
    <w:rsid w:val="007852A2"/>
    <w:rsid w:val="007856FD"/>
    <w:rsid w:val="00786074"/>
    <w:rsid w:val="007860D1"/>
    <w:rsid w:val="007865A4"/>
    <w:rsid w:val="00786E64"/>
    <w:rsid w:val="00786F3D"/>
    <w:rsid w:val="0078712A"/>
    <w:rsid w:val="0078719F"/>
    <w:rsid w:val="00787AC0"/>
    <w:rsid w:val="00787D85"/>
    <w:rsid w:val="00790CDE"/>
    <w:rsid w:val="0079126A"/>
    <w:rsid w:val="0079168B"/>
    <w:rsid w:val="00791BC8"/>
    <w:rsid w:val="00791CD0"/>
    <w:rsid w:val="00791EB1"/>
    <w:rsid w:val="0079258E"/>
    <w:rsid w:val="00792844"/>
    <w:rsid w:val="007934E7"/>
    <w:rsid w:val="007937A7"/>
    <w:rsid w:val="007938B6"/>
    <w:rsid w:val="0079390B"/>
    <w:rsid w:val="00793CC9"/>
    <w:rsid w:val="00794243"/>
    <w:rsid w:val="00794C8D"/>
    <w:rsid w:val="00795F6E"/>
    <w:rsid w:val="00797236"/>
    <w:rsid w:val="007974D5"/>
    <w:rsid w:val="0079753F"/>
    <w:rsid w:val="0079757E"/>
    <w:rsid w:val="007A06A4"/>
    <w:rsid w:val="007A0A93"/>
    <w:rsid w:val="007A0AA6"/>
    <w:rsid w:val="007A0DE1"/>
    <w:rsid w:val="007A143F"/>
    <w:rsid w:val="007A1982"/>
    <w:rsid w:val="007A24C4"/>
    <w:rsid w:val="007A2F3E"/>
    <w:rsid w:val="007A2F4D"/>
    <w:rsid w:val="007A4896"/>
    <w:rsid w:val="007A4CCE"/>
    <w:rsid w:val="007A54D4"/>
    <w:rsid w:val="007A655C"/>
    <w:rsid w:val="007A6E21"/>
    <w:rsid w:val="007A74DC"/>
    <w:rsid w:val="007A77D2"/>
    <w:rsid w:val="007A79C3"/>
    <w:rsid w:val="007B030E"/>
    <w:rsid w:val="007B0386"/>
    <w:rsid w:val="007B0B7D"/>
    <w:rsid w:val="007B0C00"/>
    <w:rsid w:val="007B19D6"/>
    <w:rsid w:val="007B231E"/>
    <w:rsid w:val="007B28BB"/>
    <w:rsid w:val="007B2CE8"/>
    <w:rsid w:val="007B2D1D"/>
    <w:rsid w:val="007B34C5"/>
    <w:rsid w:val="007B392D"/>
    <w:rsid w:val="007B3A1C"/>
    <w:rsid w:val="007B3F63"/>
    <w:rsid w:val="007B4286"/>
    <w:rsid w:val="007B58EF"/>
    <w:rsid w:val="007B5D2D"/>
    <w:rsid w:val="007B7406"/>
    <w:rsid w:val="007B7718"/>
    <w:rsid w:val="007B7B7A"/>
    <w:rsid w:val="007B7F42"/>
    <w:rsid w:val="007B7F71"/>
    <w:rsid w:val="007C0257"/>
    <w:rsid w:val="007C0681"/>
    <w:rsid w:val="007C0BBB"/>
    <w:rsid w:val="007C11F8"/>
    <w:rsid w:val="007C12DD"/>
    <w:rsid w:val="007C13CF"/>
    <w:rsid w:val="007C1775"/>
    <w:rsid w:val="007C19AC"/>
    <w:rsid w:val="007C1E3B"/>
    <w:rsid w:val="007C244E"/>
    <w:rsid w:val="007C2576"/>
    <w:rsid w:val="007C2AF1"/>
    <w:rsid w:val="007C30F3"/>
    <w:rsid w:val="007C334C"/>
    <w:rsid w:val="007C3FF9"/>
    <w:rsid w:val="007C46C8"/>
    <w:rsid w:val="007C46F5"/>
    <w:rsid w:val="007C55F7"/>
    <w:rsid w:val="007C5719"/>
    <w:rsid w:val="007C581C"/>
    <w:rsid w:val="007C5972"/>
    <w:rsid w:val="007C6075"/>
    <w:rsid w:val="007C6946"/>
    <w:rsid w:val="007C71FF"/>
    <w:rsid w:val="007C7BE7"/>
    <w:rsid w:val="007C7CE4"/>
    <w:rsid w:val="007C7D9E"/>
    <w:rsid w:val="007D06DD"/>
    <w:rsid w:val="007D078F"/>
    <w:rsid w:val="007D0D97"/>
    <w:rsid w:val="007D0EFE"/>
    <w:rsid w:val="007D140B"/>
    <w:rsid w:val="007D1560"/>
    <w:rsid w:val="007D1717"/>
    <w:rsid w:val="007D1842"/>
    <w:rsid w:val="007D190B"/>
    <w:rsid w:val="007D1923"/>
    <w:rsid w:val="007D1F33"/>
    <w:rsid w:val="007D256F"/>
    <w:rsid w:val="007D28AE"/>
    <w:rsid w:val="007D29A5"/>
    <w:rsid w:val="007D3673"/>
    <w:rsid w:val="007D3D40"/>
    <w:rsid w:val="007D4672"/>
    <w:rsid w:val="007D4779"/>
    <w:rsid w:val="007D48AC"/>
    <w:rsid w:val="007D5215"/>
    <w:rsid w:val="007D56CC"/>
    <w:rsid w:val="007D5BD2"/>
    <w:rsid w:val="007D5DBB"/>
    <w:rsid w:val="007D61E9"/>
    <w:rsid w:val="007D624B"/>
    <w:rsid w:val="007D6A30"/>
    <w:rsid w:val="007D6AC0"/>
    <w:rsid w:val="007D6B31"/>
    <w:rsid w:val="007D7058"/>
    <w:rsid w:val="007D7A80"/>
    <w:rsid w:val="007E0041"/>
    <w:rsid w:val="007E0C62"/>
    <w:rsid w:val="007E0D39"/>
    <w:rsid w:val="007E0D97"/>
    <w:rsid w:val="007E14BE"/>
    <w:rsid w:val="007E16A8"/>
    <w:rsid w:val="007E16C7"/>
    <w:rsid w:val="007E1FD7"/>
    <w:rsid w:val="007E291E"/>
    <w:rsid w:val="007E2DB0"/>
    <w:rsid w:val="007E2EB8"/>
    <w:rsid w:val="007E2FF8"/>
    <w:rsid w:val="007E3049"/>
    <w:rsid w:val="007E3209"/>
    <w:rsid w:val="007E43E1"/>
    <w:rsid w:val="007E5074"/>
    <w:rsid w:val="007E5B90"/>
    <w:rsid w:val="007E5CD5"/>
    <w:rsid w:val="007E6510"/>
    <w:rsid w:val="007E68D4"/>
    <w:rsid w:val="007E6913"/>
    <w:rsid w:val="007E6CA7"/>
    <w:rsid w:val="007E7061"/>
    <w:rsid w:val="007E7274"/>
    <w:rsid w:val="007E750D"/>
    <w:rsid w:val="007E76D3"/>
    <w:rsid w:val="007E7701"/>
    <w:rsid w:val="007E7A93"/>
    <w:rsid w:val="007E7FAF"/>
    <w:rsid w:val="007F0151"/>
    <w:rsid w:val="007F0661"/>
    <w:rsid w:val="007F1021"/>
    <w:rsid w:val="007F103A"/>
    <w:rsid w:val="007F1AA4"/>
    <w:rsid w:val="007F265C"/>
    <w:rsid w:val="007F26F6"/>
    <w:rsid w:val="007F2894"/>
    <w:rsid w:val="007F2E4C"/>
    <w:rsid w:val="007F2F62"/>
    <w:rsid w:val="007F3959"/>
    <w:rsid w:val="007F45B1"/>
    <w:rsid w:val="007F45F8"/>
    <w:rsid w:val="007F4624"/>
    <w:rsid w:val="007F4EC8"/>
    <w:rsid w:val="007F4EE8"/>
    <w:rsid w:val="007F4FDF"/>
    <w:rsid w:val="007F567D"/>
    <w:rsid w:val="007F5A48"/>
    <w:rsid w:val="007F6727"/>
    <w:rsid w:val="007F6D8B"/>
    <w:rsid w:val="007F7267"/>
    <w:rsid w:val="008000D2"/>
    <w:rsid w:val="008004B1"/>
    <w:rsid w:val="0080070D"/>
    <w:rsid w:val="00800847"/>
    <w:rsid w:val="00800F57"/>
    <w:rsid w:val="00801A34"/>
    <w:rsid w:val="00801AFE"/>
    <w:rsid w:val="008023C1"/>
    <w:rsid w:val="008026FA"/>
    <w:rsid w:val="00802A52"/>
    <w:rsid w:val="00802F1C"/>
    <w:rsid w:val="00803796"/>
    <w:rsid w:val="00803841"/>
    <w:rsid w:val="00803BA6"/>
    <w:rsid w:val="008043EB"/>
    <w:rsid w:val="0080455E"/>
    <w:rsid w:val="00804560"/>
    <w:rsid w:val="00804FE3"/>
    <w:rsid w:val="008054C7"/>
    <w:rsid w:val="008058C6"/>
    <w:rsid w:val="00805A20"/>
    <w:rsid w:val="00805F2D"/>
    <w:rsid w:val="008069BD"/>
    <w:rsid w:val="00806D8C"/>
    <w:rsid w:val="00806F0F"/>
    <w:rsid w:val="00807857"/>
    <w:rsid w:val="008078F3"/>
    <w:rsid w:val="00807F3C"/>
    <w:rsid w:val="008100AA"/>
    <w:rsid w:val="0081027C"/>
    <w:rsid w:val="008105F6"/>
    <w:rsid w:val="0081089C"/>
    <w:rsid w:val="00810C63"/>
    <w:rsid w:val="00811CBE"/>
    <w:rsid w:val="0081255F"/>
    <w:rsid w:val="008126D3"/>
    <w:rsid w:val="008128A9"/>
    <w:rsid w:val="00812BEF"/>
    <w:rsid w:val="00813918"/>
    <w:rsid w:val="00813999"/>
    <w:rsid w:val="00814249"/>
    <w:rsid w:val="00814382"/>
    <w:rsid w:val="00814C98"/>
    <w:rsid w:val="00814FE9"/>
    <w:rsid w:val="0081555F"/>
    <w:rsid w:val="00815BCC"/>
    <w:rsid w:val="00815DB5"/>
    <w:rsid w:val="00815DC2"/>
    <w:rsid w:val="00815E94"/>
    <w:rsid w:val="00815FCD"/>
    <w:rsid w:val="008163EC"/>
    <w:rsid w:val="00816D1B"/>
    <w:rsid w:val="00816D4C"/>
    <w:rsid w:val="00816DBF"/>
    <w:rsid w:val="008171C8"/>
    <w:rsid w:val="00817336"/>
    <w:rsid w:val="0081795A"/>
    <w:rsid w:val="00817A33"/>
    <w:rsid w:val="00817B6B"/>
    <w:rsid w:val="00817C9D"/>
    <w:rsid w:val="00817EA6"/>
    <w:rsid w:val="00817EDE"/>
    <w:rsid w:val="0082041B"/>
    <w:rsid w:val="0082122A"/>
    <w:rsid w:val="008218ED"/>
    <w:rsid w:val="00821E97"/>
    <w:rsid w:val="00822101"/>
    <w:rsid w:val="008223AB"/>
    <w:rsid w:val="00822E1D"/>
    <w:rsid w:val="00823210"/>
    <w:rsid w:val="008233A4"/>
    <w:rsid w:val="00823610"/>
    <w:rsid w:val="008242C8"/>
    <w:rsid w:val="0082430D"/>
    <w:rsid w:val="008246B1"/>
    <w:rsid w:val="00824BAC"/>
    <w:rsid w:val="008258FB"/>
    <w:rsid w:val="008259A7"/>
    <w:rsid w:val="00826294"/>
    <w:rsid w:val="0082669B"/>
    <w:rsid w:val="00826751"/>
    <w:rsid w:val="00826ED7"/>
    <w:rsid w:val="008275B4"/>
    <w:rsid w:val="008275BC"/>
    <w:rsid w:val="008302A4"/>
    <w:rsid w:val="0083077F"/>
    <w:rsid w:val="00830AAE"/>
    <w:rsid w:val="00831224"/>
    <w:rsid w:val="008315DE"/>
    <w:rsid w:val="00831808"/>
    <w:rsid w:val="00831EE8"/>
    <w:rsid w:val="00832653"/>
    <w:rsid w:val="00832C5E"/>
    <w:rsid w:val="00832ED9"/>
    <w:rsid w:val="00833E29"/>
    <w:rsid w:val="00833FAB"/>
    <w:rsid w:val="0083460C"/>
    <w:rsid w:val="00834676"/>
    <w:rsid w:val="00835747"/>
    <w:rsid w:val="0083708E"/>
    <w:rsid w:val="00837D5F"/>
    <w:rsid w:val="00837EEA"/>
    <w:rsid w:val="0084041B"/>
    <w:rsid w:val="008409A2"/>
    <w:rsid w:val="00841E37"/>
    <w:rsid w:val="00841F30"/>
    <w:rsid w:val="00842060"/>
    <w:rsid w:val="0084206A"/>
    <w:rsid w:val="0084215A"/>
    <w:rsid w:val="008429E5"/>
    <w:rsid w:val="00842E6F"/>
    <w:rsid w:val="008430D4"/>
    <w:rsid w:val="0084340C"/>
    <w:rsid w:val="0084388E"/>
    <w:rsid w:val="00843A60"/>
    <w:rsid w:val="00844585"/>
    <w:rsid w:val="00844A9A"/>
    <w:rsid w:val="008450CC"/>
    <w:rsid w:val="00845776"/>
    <w:rsid w:val="008460D9"/>
    <w:rsid w:val="00846594"/>
    <w:rsid w:val="008465A6"/>
    <w:rsid w:val="008466F6"/>
    <w:rsid w:val="00846C65"/>
    <w:rsid w:val="00846FEE"/>
    <w:rsid w:val="0084704C"/>
    <w:rsid w:val="0084719C"/>
    <w:rsid w:val="00847A86"/>
    <w:rsid w:val="00847BCF"/>
    <w:rsid w:val="0085014F"/>
    <w:rsid w:val="008504F3"/>
    <w:rsid w:val="008505F3"/>
    <w:rsid w:val="00850709"/>
    <w:rsid w:val="00850863"/>
    <w:rsid w:val="00850D66"/>
    <w:rsid w:val="00850FFC"/>
    <w:rsid w:val="008510E2"/>
    <w:rsid w:val="008512E5"/>
    <w:rsid w:val="0085141A"/>
    <w:rsid w:val="008517DA"/>
    <w:rsid w:val="008518D0"/>
    <w:rsid w:val="008522C5"/>
    <w:rsid w:val="00852332"/>
    <w:rsid w:val="008528A4"/>
    <w:rsid w:val="0085293B"/>
    <w:rsid w:val="00852E2E"/>
    <w:rsid w:val="00853390"/>
    <w:rsid w:val="00853EBB"/>
    <w:rsid w:val="0085404E"/>
    <w:rsid w:val="008546C1"/>
    <w:rsid w:val="008548E3"/>
    <w:rsid w:val="00854C9A"/>
    <w:rsid w:val="0085515D"/>
    <w:rsid w:val="008552E8"/>
    <w:rsid w:val="00855B46"/>
    <w:rsid w:val="00855F84"/>
    <w:rsid w:val="00856049"/>
    <w:rsid w:val="008565F9"/>
    <w:rsid w:val="00856B08"/>
    <w:rsid w:val="00856CC3"/>
    <w:rsid w:val="00857251"/>
    <w:rsid w:val="00857647"/>
    <w:rsid w:val="008576EF"/>
    <w:rsid w:val="008600D5"/>
    <w:rsid w:val="0086074F"/>
    <w:rsid w:val="008608BE"/>
    <w:rsid w:val="00860B7C"/>
    <w:rsid w:val="00861A0D"/>
    <w:rsid w:val="00862531"/>
    <w:rsid w:val="008628E4"/>
    <w:rsid w:val="00862B6E"/>
    <w:rsid w:val="00862B81"/>
    <w:rsid w:val="00862BFC"/>
    <w:rsid w:val="008639B7"/>
    <w:rsid w:val="00863F21"/>
    <w:rsid w:val="00863F65"/>
    <w:rsid w:val="00864094"/>
    <w:rsid w:val="00864823"/>
    <w:rsid w:val="00864B8D"/>
    <w:rsid w:val="008657C6"/>
    <w:rsid w:val="00865A97"/>
    <w:rsid w:val="00866636"/>
    <w:rsid w:val="00866F84"/>
    <w:rsid w:val="00867B2A"/>
    <w:rsid w:val="008701C9"/>
    <w:rsid w:val="00870215"/>
    <w:rsid w:val="00870A95"/>
    <w:rsid w:val="00871294"/>
    <w:rsid w:val="00871BC0"/>
    <w:rsid w:val="00871E75"/>
    <w:rsid w:val="00872288"/>
    <w:rsid w:val="00872BF1"/>
    <w:rsid w:val="0087330E"/>
    <w:rsid w:val="00873345"/>
    <w:rsid w:val="00873607"/>
    <w:rsid w:val="00873B79"/>
    <w:rsid w:val="00873CF4"/>
    <w:rsid w:val="00873D3F"/>
    <w:rsid w:val="00873F70"/>
    <w:rsid w:val="00874104"/>
    <w:rsid w:val="0087434D"/>
    <w:rsid w:val="00874CDF"/>
    <w:rsid w:val="00874E09"/>
    <w:rsid w:val="00874E69"/>
    <w:rsid w:val="00875228"/>
    <w:rsid w:val="00875E71"/>
    <w:rsid w:val="008760D5"/>
    <w:rsid w:val="00876839"/>
    <w:rsid w:val="00876960"/>
    <w:rsid w:val="00876C2C"/>
    <w:rsid w:val="00877139"/>
    <w:rsid w:val="008779F5"/>
    <w:rsid w:val="00877CAA"/>
    <w:rsid w:val="0088001E"/>
    <w:rsid w:val="008802F9"/>
    <w:rsid w:val="00880438"/>
    <w:rsid w:val="00880A79"/>
    <w:rsid w:val="00881C97"/>
    <w:rsid w:val="00881D9E"/>
    <w:rsid w:val="00882571"/>
    <w:rsid w:val="00882748"/>
    <w:rsid w:val="00882BD3"/>
    <w:rsid w:val="0088339B"/>
    <w:rsid w:val="00883453"/>
    <w:rsid w:val="00884F7F"/>
    <w:rsid w:val="00885574"/>
    <w:rsid w:val="0088558D"/>
    <w:rsid w:val="00885FDF"/>
    <w:rsid w:val="00887258"/>
    <w:rsid w:val="008874C7"/>
    <w:rsid w:val="008875A6"/>
    <w:rsid w:val="00887645"/>
    <w:rsid w:val="00887FBB"/>
    <w:rsid w:val="0089093A"/>
    <w:rsid w:val="00890D14"/>
    <w:rsid w:val="00890EEC"/>
    <w:rsid w:val="008912E3"/>
    <w:rsid w:val="00891460"/>
    <w:rsid w:val="00891A9F"/>
    <w:rsid w:val="00892445"/>
    <w:rsid w:val="0089263B"/>
    <w:rsid w:val="008931DD"/>
    <w:rsid w:val="008933B8"/>
    <w:rsid w:val="0089348E"/>
    <w:rsid w:val="00893C75"/>
    <w:rsid w:val="00893D05"/>
    <w:rsid w:val="00893D52"/>
    <w:rsid w:val="00893F01"/>
    <w:rsid w:val="0089414A"/>
    <w:rsid w:val="00894D54"/>
    <w:rsid w:val="00894EBB"/>
    <w:rsid w:val="00895B84"/>
    <w:rsid w:val="008961A3"/>
    <w:rsid w:val="00897677"/>
    <w:rsid w:val="0089783A"/>
    <w:rsid w:val="00897C79"/>
    <w:rsid w:val="00897F53"/>
    <w:rsid w:val="008A0736"/>
    <w:rsid w:val="008A0784"/>
    <w:rsid w:val="008A0DC5"/>
    <w:rsid w:val="008A1FB2"/>
    <w:rsid w:val="008A29E5"/>
    <w:rsid w:val="008A2DE1"/>
    <w:rsid w:val="008A33F0"/>
    <w:rsid w:val="008A3D42"/>
    <w:rsid w:val="008A3D97"/>
    <w:rsid w:val="008A3E45"/>
    <w:rsid w:val="008A43E9"/>
    <w:rsid w:val="008A48B6"/>
    <w:rsid w:val="008A5955"/>
    <w:rsid w:val="008A5F22"/>
    <w:rsid w:val="008A6907"/>
    <w:rsid w:val="008A6F9B"/>
    <w:rsid w:val="008A70E4"/>
    <w:rsid w:val="008A761F"/>
    <w:rsid w:val="008A7E35"/>
    <w:rsid w:val="008B0549"/>
    <w:rsid w:val="008B0BD8"/>
    <w:rsid w:val="008B1107"/>
    <w:rsid w:val="008B1B84"/>
    <w:rsid w:val="008B1CCD"/>
    <w:rsid w:val="008B1FCC"/>
    <w:rsid w:val="008B239C"/>
    <w:rsid w:val="008B247D"/>
    <w:rsid w:val="008B2742"/>
    <w:rsid w:val="008B2990"/>
    <w:rsid w:val="008B2CD5"/>
    <w:rsid w:val="008B2D8C"/>
    <w:rsid w:val="008B3028"/>
    <w:rsid w:val="008B32FC"/>
    <w:rsid w:val="008B3C16"/>
    <w:rsid w:val="008B3EE9"/>
    <w:rsid w:val="008B4F88"/>
    <w:rsid w:val="008B561C"/>
    <w:rsid w:val="008B56EE"/>
    <w:rsid w:val="008B5AB5"/>
    <w:rsid w:val="008B62E4"/>
    <w:rsid w:val="008B637C"/>
    <w:rsid w:val="008B6557"/>
    <w:rsid w:val="008B65CF"/>
    <w:rsid w:val="008B6705"/>
    <w:rsid w:val="008B701C"/>
    <w:rsid w:val="008B795F"/>
    <w:rsid w:val="008B7EC5"/>
    <w:rsid w:val="008B7EF6"/>
    <w:rsid w:val="008C06E2"/>
    <w:rsid w:val="008C0D40"/>
    <w:rsid w:val="008C0FF0"/>
    <w:rsid w:val="008C1407"/>
    <w:rsid w:val="008C1974"/>
    <w:rsid w:val="008C1BF0"/>
    <w:rsid w:val="008C266B"/>
    <w:rsid w:val="008C2AC7"/>
    <w:rsid w:val="008C2C12"/>
    <w:rsid w:val="008C3221"/>
    <w:rsid w:val="008C38E1"/>
    <w:rsid w:val="008C4698"/>
    <w:rsid w:val="008C536A"/>
    <w:rsid w:val="008C5A90"/>
    <w:rsid w:val="008C5C5B"/>
    <w:rsid w:val="008C5C98"/>
    <w:rsid w:val="008C60A5"/>
    <w:rsid w:val="008C6952"/>
    <w:rsid w:val="008C6C10"/>
    <w:rsid w:val="008C6FF6"/>
    <w:rsid w:val="008C7B58"/>
    <w:rsid w:val="008D026F"/>
    <w:rsid w:val="008D02DD"/>
    <w:rsid w:val="008D0A22"/>
    <w:rsid w:val="008D0C0A"/>
    <w:rsid w:val="008D135E"/>
    <w:rsid w:val="008D15FF"/>
    <w:rsid w:val="008D192C"/>
    <w:rsid w:val="008D1CD2"/>
    <w:rsid w:val="008D2066"/>
    <w:rsid w:val="008D2137"/>
    <w:rsid w:val="008D237C"/>
    <w:rsid w:val="008D2946"/>
    <w:rsid w:val="008D2C01"/>
    <w:rsid w:val="008D2DDA"/>
    <w:rsid w:val="008D384A"/>
    <w:rsid w:val="008D3874"/>
    <w:rsid w:val="008D3A0E"/>
    <w:rsid w:val="008D3A1C"/>
    <w:rsid w:val="008D3B55"/>
    <w:rsid w:val="008D3BAE"/>
    <w:rsid w:val="008D3FC3"/>
    <w:rsid w:val="008D44EB"/>
    <w:rsid w:val="008D4BB7"/>
    <w:rsid w:val="008D5575"/>
    <w:rsid w:val="008D57B0"/>
    <w:rsid w:val="008D598F"/>
    <w:rsid w:val="008D59A5"/>
    <w:rsid w:val="008D70AC"/>
    <w:rsid w:val="008D7581"/>
    <w:rsid w:val="008D789F"/>
    <w:rsid w:val="008D7911"/>
    <w:rsid w:val="008D7D45"/>
    <w:rsid w:val="008E01C7"/>
    <w:rsid w:val="008E0405"/>
    <w:rsid w:val="008E07F3"/>
    <w:rsid w:val="008E134B"/>
    <w:rsid w:val="008E170A"/>
    <w:rsid w:val="008E1C3F"/>
    <w:rsid w:val="008E2039"/>
    <w:rsid w:val="008E23C4"/>
    <w:rsid w:val="008E2476"/>
    <w:rsid w:val="008E2508"/>
    <w:rsid w:val="008E2D2C"/>
    <w:rsid w:val="008E2D40"/>
    <w:rsid w:val="008E2DA2"/>
    <w:rsid w:val="008E311D"/>
    <w:rsid w:val="008E39B1"/>
    <w:rsid w:val="008E3CA2"/>
    <w:rsid w:val="008E3D8C"/>
    <w:rsid w:val="008E3DDC"/>
    <w:rsid w:val="008E451C"/>
    <w:rsid w:val="008E45DE"/>
    <w:rsid w:val="008E462D"/>
    <w:rsid w:val="008E49D5"/>
    <w:rsid w:val="008E4A48"/>
    <w:rsid w:val="008E5422"/>
    <w:rsid w:val="008E5AE1"/>
    <w:rsid w:val="008E5C99"/>
    <w:rsid w:val="008E61A1"/>
    <w:rsid w:val="008F0A88"/>
    <w:rsid w:val="008F0D11"/>
    <w:rsid w:val="008F0D20"/>
    <w:rsid w:val="008F13D2"/>
    <w:rsid w:val="008F1F2C"/>
    <w:rsid w:val="008F2031"/>
    <w:rsid w:val="008F2202"/>
    <w:rsid w:val="008F22D1"/>
    <w:rsid w:val="008F26F9"/>
    <w:rsid w:val="008F2DD9"/>
    <w:rsid w:val="008F3B36"/>
    <w:rsid w:val="008F3CEC"/>
    <w:rsid w:val="008F4B0D"/>
    <w:rsid w:val="008F50B0"/>
    <w:rsid w:val="008F5FA1"/>
    <w:rsid w:val="008F6021"/>
    <w:rsid w:val="008F62BF"/>
    <w:rsid w:val="008F65C2"/>
    <w:rsid w:val="008F6751"/>
    <w:rsid w:val="008F6A9C"/>
    <w:rsid w:val="008F7145"/>
    <w:rsid w:val="008F7B6F"/>
    <w:rsid w:val="008F7B76"/>
    <w:rsid w:val="008F7B93"/>
    <w:rsid w:val="008F7D5B"/>
    <w:rsid w:val="00901858"/>
    <w:rsid w:val="00901DF5"/>
    <w:rsid w:val="0090253D"/>
    <w:rsid w:val="00902973"/>
    <w:rsid w:val="00902F4C"/>
    <w:rsid w:val="009035E4"/>
    <w:rsid w:val="009036D1"/>
    <w:rsid w:val="0090373A"/>
    <w:rsid w:val="009037D4"/>
    <w:rsid w:val="00903832"/>
    <w:rsid w:val="00903936"/>
    <w:rsid w:val="00903F99"/>
    <w:rsid w:val="009043FC"/>
    <w:rsid w:val="009045C7"/>
    <w:rsid w:val="00904A9D"/>
    <w:rsid w:val="00904DB8"/>
    <w:rsid w:val="009050C6"/>
    <w:rsid w:val="009056BB"/>
    <w:rsid w:val="00906353"/>
    <w:rsid w:val="009064D0"/>
    <w:rsid w:val="00907409"/>
    <w:rsid w:val="009075AE"/>
    <w:rsid w:val="009075C1"/>
    <w:rsid w:val="00907771"/>
    <w:rsid w:val="009077A2"/>
    <w:rsid w:val="00907E12"/>
    <w:rsid w:val="0091071B"/>
    <w:rsid w:val="009108E3"/>
    <w:rsid w:val="00910CD3"/>
    <w:rsid w:val="00910DEF"/>
    <w:rsid w:val="0091146A"/>
    <w:rsid w:val="009116A9"/>
    <w:rsid w:val="00911B2D"/>
    <w:rsid w:val="0091241E"/>
    <w:rsid w:val="00912420"/>
    <w:rsid w:val="009124B5"/>
    <w:rsid w:val="00912813"/>
    <w:rsid w:val="00912DC4"/>
    <w:rsid w:val="0091345A"/>
    <w:rsid w:val="009134BA"/>
    <w:rsid w:val="0091365A"/>
    <w:rsid w:val="00913900"/>
    <w:rsid w:val="00913A0F"/>
    <w:rsid w:val="00913F05"/>
    <w:rsid w:val="00914200"/>
    <w:rsid w:val="00914449"/>
    <w:rsid w:val="00914811"/>
    <w:rsid w:val="00914B83"/>
    <w:rsid w:val="00914CCC"/>
    <w:rsid w:val="0091500A"/>
    <w:rsid w:val="0091527B"/>
    <w:rsid w:val="009152DF"/>
    <w:rsid w:val="0091579E"/>
    <w:rsid w:val="00915AA9"/>
    <w:rsid w:val="00916162"/>
    <w:rsid w:val="009161E2"/>
    <w:rsid w:val="009161E3"/>
    <w:rsid w:val="0091634F"/>
    <w:rsid w:val="00916ADE"/>
    <w:rsid w:val="00916DDB"/>
    <w:rsid w:val="00916F13"/>
    <w:rsid w:val="0091702A"/>
    <w:rsid w:val="0091708F"/>
    <w:rsid w:val="009178FF"/>
    <w:rsid w:val="00920175"/>
    <w:rsid w:val="009207D7"/>
    <w:rsid w:val="00920EFC"/>
    <w:rsid w:val="0092124E"/>
    <w:rsid w:val="009213EC"/>
    <w:rsid w:val="009213F2"/>
    <w:rsid w:val="00921521"/>
    <w:rsid w:val="00921CA0"/>
    <w:rsid w:val="00921E63"/>
    <w:rsid w:val="009221C9"/>
    <w:rsid w:val="00922372"/>
    <w:rsid w:val="00922A43"/>
    <w:rsid w:val="00923616"/>
    <w:rsid w:val="0092362C"/>
    <w:rsid w:val="00923AC6"/>
    <w:rsid w:val="009241CA"/>
    <w:rsid w:val="00924746"/>
    <w:rsid w:val="00924C35"/>
    <w:rsid w:val="00924DB0"/>
    <w:rsid w:val="00924E7E"/>
    <w:rsid w:val="00924FCE"/>
    <w:rsid w:val="009257E9"/>
    <w:rsid w:val="00925BE0"/>
    <w:rsid w:val="00925E9D"/>
    <w:rsid w:val="00926656"/>
    <w:rsid w:val="00926BA2"/>
    <w:rsid w:val="00926BDE"/>
    <w:rsid w:val="00926E17"/>
    <w:rsid w:val="00926FF3"/>
    <w:rsid w:val="00930D4A"/>
    <w:rsid w:val="009311A4"/>
    <w:rsid w:val="009312A9"/>
    <w:rsid w:val="009315EE"/>
    <w:rsid w:val="00931800"/>
    <w:rsid w:val="00931B51"/>
    <w:rsid w:val="00932565"/>
    <w:rsid w:val="00932A0C"/>
    <w:rsid w:val="009332B3"/>
    <w:rsid w:val="0093347C"/>
    <w:rsid w:val="00933A5D"/>
    <w:rsid w:val="00933DE3"/>
    <w:rsid w:val="00933F0E"/>
    <w:rsid w:val="009342B5"/>
    <w:rsid w:val="0093458B"/>
    <w:rsid w:val="009347CA"/>
    <w:rsid w:val="00934855"/>
    <w:rsid w:val="00934A90"/>
    <w:rsid w:val="00934D5D"/>
    <w:rsid w:val="009350CA"/>
    <w:rsid w:val="00935190"/>
    <w:rsid w:val="0093553E"/>
    <w:rsid w:val="00935582"/>
    <w:rsid w:val="00935605"/>
    <w:rsid w:val="00935627"/>
    <w:rsid w:val="00935826"/>
    <w:rsid w:val="00935919"/>
    <w:rsid w:val="00935B1B"/>
    <w:rsid w:val="00935EF1"/>
    <w:rsid w:val="00936062"/>
    <w:rsid w:val="00936787"/>
    <w:rsid w:val="009377DC"/>
    <w:rsid w:val="009378AA"/>
    <w:rsid w:val="00937BA2"/>
    <w:rsid w:val="00937CFF"/>
    <w:rsid w:val="00937DC8"/>
    <w:rsid w:val="00937E3E"/>
    <w:rsid w:val="009402E0"/>
    <w:rsid w:val="00940B58"/>
    <w:rsid w:val="00940D1B"/>
    <w:rsid w:val="00940DB9"/>
    <w:rsid w:val="0094227A"/>
    <w:rsid w:val="0094240C"/>
    <w:rsid w:val="0094411C"/>
    <w:rsid w:val="00944507"/>
    <w:rsid w:val="00944517"/>
    <w:rsid w:val="009456B1"/>
    <w:rsid w:val="0094584C"/>
    <w:rsid w:val="00945C7B"/>
    <w:rsid w:val="00946555"/>
    <w:rsid w:val="00946AAD"/>
    <w:rsid w:val="00947001"/>
    <w:rsid w:val="00947222"/>
    <w:rsid w:val="00947FCE"/>
    <w:rsid w:val="009490E9"/>
    <w:rsid w:val="009502F1"/>
    <w:rsid w:val="00950F10"/>
    <w:rsid w:val="009515BA"/>
    <w:rsid w:val="0095192E"/>
    <w:rsid w:val="00951C19"/>
    <w:rsid w:val="00952423"/>
    <w:rsid w:val="00953622"/>
    <w:rsid w:val="00953AA9"/>
    <w:rsid w:val="00953AF3"/>
    <w:rsid w:val="00954743"/>
    <w:rsid w:val="0095549C"/>
    <w:rsid w:val="00955E32"/>
    <w:rsid w:val="00956C8D"/>
    <w:rsid w:val="009570D9"/>
    <w:rsid w:val="00957121"/>
    <w:rsid w:val="00957521"/>
    <w:rsid w:val="0095773E"/>
    <w:rsid w:val="00957B42"/>
    <w:rsid w:val="00957E90"/>
    <w:rsid w:val="00957EA0"/>
    <w:rsid w:val="00957F33"/>
    <w:rsid w:val="0096033D"/>
    <w:rsid w:val="00960644"/>
    <w:rsid w:val="00960FE8"/>
    <w:rsid w:val="0096175A"/>
    <w:rsid w:val="009619CF"/>
    <w:rsid w:val="00961BF6"/>
    <w:rsid w:val="00962776"/>
    <w:rsid w:val="00962810"/>
    <w:rsid w:val="00963761"/>
    <w:rsid w:val="00964060"/>
    <w:rsid w:val="009647D7"/>
    <w:rsid w:val="00964C43"/>
    <w:rsid w:val="00964E38"/>
    <w:rsid w:val="00965625"/>
    <w:rsid w:val="00965831"/>
    <w:rsid w:val="00965834"/>
    <w:rsid w:val="0096631C"/>
    <w:rsid w:val="009667A5"/>
    <w:rsid w:val="00966BD1"/>
    <w:rsid w:val="00966C0F"/>
    <w:rsid w:val="00966C8A"/>
    <w:rsid w:val="00966D80"/>
    <w:rsid w:val="00970409"/>
    <w:rsid w:val="009708F1"/>
    <w:rsid w:val="00970E07"/>
    <w:rsid w:val="00971135"/>
    <w:rsid w:val="0097181E"/>
    <w:rsid w:val="00971945"/>
    <w:rsid w:val="00971C8E"/>
    <w:rsid w:val="00971D22"/>
    <w:rsid w:val="009720BD"/>
    <w:rsid w:val="009722DA"/>
    <w:rsid w:val="0097266E"/>
    <w:rsid w:val="009726E7"/>
    <w:rsid w:val="00973449"/>
    <w:rsid w:val="0097379B"/>
    <w:rsid w:val="00973D01"/>
    <w:rsid w:val="00973F23"/>
    <w:rsid w:val="009740AF"/>
    <w:rsid w:val="00974169"/>
    <w:rsid w:val="00974228"/>
    <w:rsid w:val="00975465"/>
    <w:rsid w:val="009760A1"/>
    <w:rsid w:val="009760F4"/>
    <w:rsid w:val="009765EC"/>
    <w:rsid w:val="009766A9"/>
    <w:rsid w:val="00976AEF"/>
    <w:rsid w:val="00976B37"/>
    <w:rsid w:val="00976DA0"/>
    <w:rsid w:val="00976DE8"/>
    <w:rsid w:val="009779B9"/>
    <w:rsid w:val="00977AFC"/>
    <w:rsid w:val="00977DE8"/>
    <w:rsid w:val="00980033"/>
    <w:rsid w:val="009804CE"/>
    <w:rsid w:val="009807B4"/>
    <w:rsid w:val="00980A28"/>
    <w:rsid w:val="009814CB"/>
    <w:rsid w:val="0098151F"/>
    <w:rsid w:val="00982641"/>
    <w:rsid w:val="00982CDF"/>
    <w:rsid w:val="00983008"/>
    <w:rsid w:val="00983278"/>
    <w:rsid w:val="00983323"/>
    <w:rsid w:val="00983774"/>
    <w:rsid w:val="009837B2"/>
    <w:rsid w:val="0098394A"/>
    <w:rsid w:val="00983F45"/>
    <w:rsid w:val="00984D25"/>
    <w:rsid w:val="00984FF6"/>
    <w:rsid w:val="00985447"/>
    <w:rsid w:val="0098657F"/>
    <w:rsid w:val="00986651"/>
    <w:rsid w:val="00986A9C"/>
    <w:rsid w:val="00986CAD"/>
    <w:rsid w:val="0098770B"/>
    <w:rsid w:val="00987AF0"/>
    <w:rsid w:val="00987EAD"/>
    <w:rsid w:val="00990287"/>
    <w:rsid w:val="00990B3C"/>
    <w:rsid w:val="00990C2D"/>
    <w:rsid w:val="00990DEB"/>
    <w:rsid w:val="00990EA3"/>
    <w:rsid w:val="00991042"/>
    <w:rsid w:val="009913BD"/>
    <w:rsid w:val="009915F1"/>
    <w:rsid w:val="00991759"/>
    <w:rsid w:val="00991784"/>
    <w:rsid w:val="00991C50"/>
    <w:rsid w:val="00991CEE"/>
    <w:rsid w:val="00991F6E"/>
    <w:rsid w:val="009920CC"/>
    <w:rsid w:val="009926E6"/>
    <w:rsid w:val="00992D94"/>
    <w:rsid w:val="00993043"/>
    <w:rsid w:val="00993F33"/>
    <w:rsid w:val="00994025"/>
    <w:rsid w:val="00994867"/>
    <w:rsid w:val="00994CF6"/>
    <w:rsid w:val="00994D2B"/>
    <w:rsid w:val="00995444"/>
    <w:rsid w:val="009955A4"/>
    <w:rsid w:val="009957F0"/>
    <w:rsid w:val="009959FA"/>
    <w:rsid w:val="009960F5"/>
    <w:rsid w:val="0099615E"/>
    <w:rsid w:val="00996304"/>
    <w:rsid w:val="00996594"/>
    <w:rsid w:val="00996840"/>
    <w:rsid w:val="0099725D"/>
    <w:rsid w:val="00997608"/>
    <w:rsid w:val="00997BF5"/>
    <w:rsid w:val="00997F2D"/>
    <w:rsid w:val="009A01FE"/>
    <w:rsid w:val="009A0AD5"/>
    <w:rsid w:val="009A109D"/>
    <w:rsid w:val="009A23EF"/>
    <w:rsid w:val="009A36B3"/>
    <w:rsid w:val="009A370F"/>
    <w:rsid w:val="009A3769"/>
    <w:rsid w:val="009A3C72"/>
    <w:rsid w:val="009A4A41"/>
    <w:rsid w:val="009A4A79"/>
    <w:rsid w:val="009A4CD5"/>
    <w:rsid w:val="009A514D"/>
    <w:rsid w:val="009A5256"/>
    <w:rsid w:val="009A5301"/>
    <w:rsid w:val="009A542C"/>
    <w:rsid w:val="009A5477"/>
    <w:rsid w:val="009A5604"/>
    <w:rsid w:val="009A5766"/>
    <w:rsid w:val="009A5860"/>
    <w:rsid w:val="009A5B86"/>
    <w:rsid w:val="009A5C8D"/>
    <w:rsid w:val="009A5CC5"/>
    <w:rsid w:val="009A5F79"/>
    <w:rsid w:val="009A6154"/>
    <w:rsid w:val="009A632A"/>
    <w:rsid w:val="009A6BA0"/>
    <w:rsid w:val="009A6EF7"/>
    <w:rsid w:val="009A7219"/>
    <w:rsid w:val="009B01F3"/>
    <w:rsid w:val="009B0262"/>
    <w:rsid w:val="009B056C"/>
    <w:rsid w:val="009B08D7"/>
    <w:rsid w:val="009B0BA3"/>
    <w:rsid w:val="009B1B7B"/>
    <w:rsid w:val="009B21B8"/>
    <w:rsid w:val="009B24AF"/>
    <w:rsid w:val="009B2557"/>
    <w:rsid w:val="009B2593"/>
    <w:rsid w:val="009B26E1"/>
    <w:rsid w:val="009B2DD4"/>
    <w:rsid w:val="009B3077"/>
    <w:rsid w:val="009B3289"/>
    <w:rsid w:val="009B368B"/>
    <w:rsid w:val="009B3E82"/>
    <w:rsid w:val="009B4916"/>
    <w:rsid w:val="009B4B36"/>
    <w:rsid w:val="009B5489"/>
    <w:rsid w:val="009B5AF0"/>
    <w:rsid w:val="009B60AD"/>
    <w:rsid w:val="009B61DB"/>
    <w:rsid w:val="009B65BD"/>
    <w:rsid w:val="009B67B0"/>
    <w:rsid w:val="009B69BC"/>
    <w:rsid w:val="009B6B06"/>
    <w:rsid w:val="009B6F94"/>
    <w:rsid w:val="009B7053"/>
    <w:rsid w:val="009B75EC"/>
    <w:rsid w:val="009B78DF"/>
    <w:rsid w:val="009C0F56"/>
    <w:rsid w:val="009C123A"/>
    <w:rsid w:val="009C20BA"/>
    <w:rsid w:val="009C21BB"/>
    <w:rsid w:val="009C304B"/>
    <w:rsid w:val="009C352C"/>
    <w:rsid w:val="009C4978"/>
    <w:rsid w:val="009C4B51"/>
    <w:rsid w:val="009C4DB5"/>
    <w:rsid w:val="009C5067"/>
    <w:rsid w:val="009C525E"/>
    <w:rsid w:val="009C5C5F"/>
    <w:rsid w:val="009C5F2D"/>
    <w:rsid w:val="009C637C"/>
    <w:rsid w:val="009C68E7"/>
    <w:rsid w:val="009C6B18"/>
    <w:rsid w:val="009C72F0"/>
    <w:rsid w:val="009C733D"/>
    <w:rsid w:val="009C782F"/>
    <w:rsid w:val="009D00B8"/>
    <w:rsid w:val="009D0248"/>
    <w:rsid w:val="009D1FBA"/>
    <w:rsid w:val="009D2078"/>
    <w:rsid w:val="009D2498"/>
    <w:rsid w:val="009D2927"/>
    <w:rsid w:val="009D2B9B"/>
    <w:rsid w:val="009D2EA2"/>
    <w:rsid w:val="009D3ED2"/>
    <w:rsid w:val="009D3F7B"/>
    <w:rsid w:val="009D4192"/>
    <w:rsid w:val="009D42BF"/>
    <w:rsid w:val="009D4886"/>
    <w:rsid w:val="009D4A92"/>
    <w:rsid w:val="009D4B82"/>
    <w:rsid w:val="009D5A4A"/>
    <w:rsid w:val="009D5F89"/>
    <w:rsid w:val="009D5F9E"/>
    <w:rsid w:val="009D6745"/>
    <w:rsid w:val="009D7154"/>
    <w:rsid w:val="009E0B52"/>
    <w:rsid w:val="009E1313"/>
    <w:rsid w:val="009E1582"/>
    <w:rsid w:val="009E16F9"/>
    <w:rsid w:val="009E1E57"/>
    <w:rsid w:val="009E224E"/>
    <w:rsid w:val="009E22C0"/>
    <w:rsid w:val="009E2628"/>
    <w:rsid w:val="009E2657"/>
    <w:rsid w:val="009E265E"/>
    <w:rsid w:val="009E2D04"/>
    <w:rsid w:val="009E2F18"/>
    <w:rsid w:val="009E32D1"/>
    <w:rsid w:val="009E3916"/>
    <w:rsid w:val="009E3FCB"/>
    <w:rsid w:val="009E409F"/>
    <w:rsid w:val="009E4513"/>
    <w:rsid w:val="009E49C1"/>
    <w:rsid w:val="009E4AAB"/>
    <w:rsid w:val="009E4E02"/>
    <w:rsid w:val="009E4E04"/>
    <w:rsid w:val="009E50B7"/>
    <w:rsid w:val="009E52EF"/>
    <w:rsid w:val="009E55FB"/>
    <w:rsid w:val="009E5660"/>
    <w:rsid w:val="009E59D9"/>
    <w:rsid w:val="009E5E24"/>
    <w:rsid w:val="009E5EE9"/>
    <w:rsid w:val="009E615D"/>
    <w:rsid w:val="009E625E"/>
    <w:rsid w:val="009E6A2E"/>
    <w:rsid w:val="009E6C1B"/>
    <w:rsid w:val="009E6C92"/>
    <w:rsid w:val="009E6F10"/>
    <w:rsid w:val="009E7E27"/>
    <w:rsid w:val="009E7F66"/>
    <w:rsid w:val="009F0564"/>
    <w:rsid w:val="009F0CDC"/>
    <w:rsid w:val="009F0E00"/>
    <w:rsid w:val="009F15F0"/>
    <w:rsid w:val="009F17D7"/>
    <w:rsid w:val="009F2504"/>
    <w:rsid w:val="009F2803"/>
    <w:rsid w:val="009F2AD3"/>
    <w:rsid w:val="009F2D3C"/>
    <w:rsid w:val="009F2FF2"/>
    <w:rsid w:val="009F3173"/>
    <w:rsid w:val="009F3335"/>
    <w:rsid w:val="009F341B"/>
    <w:rsid w:val="009F39C0"/>
    <w:rsid w:val="009F3C34"/>
    <w:rsid w:val="009F4580"/>
    <w:rsid w:val="009F4681"/>
    <w:rsid w:val="009F4890"/>
    <w:rsid w:val="009F4B8C"/>
    <w:rsid w:val="009F4F2F"/>
    <w:rsid w:val="009F5062"/>
    <w:rsid w:val="009F5458"/>
    <w:rsid w:val="009F5721"/>
    <w:rsid w:val="009F5D2B"/>
    <w:rsid w:val="009F60CA"/>
    <w:rsid w:val="009F6208"/>
    <w:rsid w:val="009F6296"/>
    <w:rsid w:val="009F6D19"/>
    <w:rsid w:val="009F70CE"/>
    <w:rsid w:val="009F72CB"/>
    <w:rsid w:val="009F7431"/>
    <w:rsid w:val="009F7DDE"/>
    <w:rsid w:val="009F7F1F"/>
    <w:rsid w:val="00A001BF"/>
    <w:rsid w:val="00A00672"/>
    <w:rsid w:val="00A00836"/>
    <w:rsid w:val="00A01130"/>
    <w:rsid w:val="00A01372"/>
    <w:rsid w:val="00A013F4"/>
    <w:rsid w:val="00A01B68"/>
    <w:rsid w:val="00A01D13"/>
    <w:rsid w:val="00A01E72"/>
    <w:rsid w:val="00A021F6"/>
    <w:rsid w:val="00A02716"/>
    <w:rsid w:val="00A0282E"/>
    <w:rsid w:val="00A02F49"/>
    <w:rsid w:val="00A03A51"/>
    <w:rsid w:val="00A04756"/>
    <w:rsid w:val="00A04D6F"/>
    <w:rsid w:val="00A0510D"/>
    <w:rsid w:val="00A054D7"/>
    <w:rsid w:val="00A05A8D"/>
    <w:rsid w:val="00A060B4"/>
    <w:rsid w:val="00A0672C"/>
    <w:rsid w:val="00A068D6"/>
    <w:rsid w:val="00A07364"/>
    <w:rsid w:val="00A07778"/>
    <w:rsid w:val="00A07828"/>
    <w:rsid w:val="00A0782D"/>
    <w:rsid w:val="00A100D6"/>
    <w:rsid w:val="00A10151"/>
    <w:rsid w:val="00A10617"/>
    <w:rsid w:val="00A107BD"/>
    <w:rsid w:val="00A11DD6"/>
    <w:rsid w:val="00A11E9E"/>
    <w:rsid w:val="00A11F89"/>
    <w:rsid w:val="00A1215A"/>
    <w:rsid w:val="00A121B3"/>
    <w:rsid w:val="00A12240"/>
    <w:rsid w:val="00A124E8"/>
    <w:rsid w:val="00A12BA6"/>
    <w:rsid w:val="00A12CBC"/>
    <w:rsid w:val="00A13492"/>
    <w:rsid w:val="00A13A9D"/>
    <w:rsid w:val="00A14220"/>
    <w:rsid w:val="00A14370"/>
    <w:rsid w:val="00A144AB"/>
    <w:rsid w:val="00A1451D"/>
    <w:rsid w:val="00A14E3A"/>
    <w:rsid w:val="00A14F01"/>
    <w:rsid w:val="00A15743"/>
    <w:rsid w:val="00A157E4"/>
    <w:rsid w:val="00A15A27"/>
    <w:rsid w:val="00A15B0C"/>
    <w:rsid w:val="00A15DC0"/>
    <w:rsid w:val="00A165CB"/>
    <w:rsid w:val="00A1674B"/>
    <w:rsid w:val="00A16DC3"/>
    <w:rsid w:val="00A20E1A"/>
    <w:rsid w:val="00A213FA"/>
    <w:rsid w:val="00A21E3E"/>
    <w:rsid w:val="00A22421"/>
    <w:rsid w:val="00A22A69"/>
    <w:rsid w:val="00A22EA0"/>
    <w:rsid w:val="00A2359D"/>
    <w:rsid w:val="00A239C8"/>
    <w:rsid w:val="00A23A69"/>
    <w:rsid w:val="00A23B4C"/>
    <w:rsid w:val="00A23C60"/>
    <w:rsid w:val="00A23DEB"/>
    <w:rsid w:val="00A24108"/>
    <w:rsid w:val="00A24A19"/>
    <w:rsid w:val="00A250EF"/>
    <w:rsid w:val="00A2565C"/>
    <w:rsid w:val="00A25C88"/>
    <w:rsid w:val="00A265C7"/>
    <w:rsid w:val="00A26BD4"/>
    <w:rsid w:val="00A26D9E"/>
    <w:rsid w:val="00A26DAE"/>
    <w:rsid w:val="00A26F5E"/>
    <w:rsid w:val="00A2705B"/>
    <w:rsid w:val="00A27422"/>
    <w:rsid w:val="00A2762A"/>
    <w:rsid w:val="00A27E1B"/>
    <w:rsid w:val="00A30571"/>
    <w:rsid w:val="00A307FA"/>
    <w:rsid w:val="00A31122"/>
    <w:rsid w:val="00A316CE"/>
    <w:rsid w:val="00A318BB"/>
    <w:rsid w:val="00A3191E"/>
    <w:rsid w:val="00A32349"/>
    <w:rsid w:val="00A3276B"/>
    <w:rsid w:val="00A32864"/>
    <w:rsid w:val="00A32900"/>
    <w:rsid w:val="00A32EE1"/>
    <w:rsid w:val="00A332EF"/>
    <w:rsid w:val="00A33522"/>
    <w:rsid w:val="00A33652"/>
    <w:rsid w:val="00A33D94"/>
    <w:rsid w:val="00A33E12"/>
    <w:rsid w:val="00A34555"/>
    <w:rsid w:val="00A3483B"/>
    <w:rsid w:val="00A34F97"/>
    <w:rsid w:val="00A35225"/>
    <w:rsid w:val="00A35DCC"/>
    <w:rsid w:val="00A36181"/>
    <w:rsid w:val="00A3629E"/>
    <w:rsid w:val="00A36599"/>
    <w:rsid w:val="00A3675C"/>
    <w:rsid w:val="00A36DCC"/>
    <w:rsid w:val="00A3721B"/>
    <w:rsid w:val="00A37547"/>
    <w:rsid w:val="00A37BCB"/>
    <w:rsid w:val="00A37E1A"/>
    <w:rsid w:val="00A407AC"/>
    <w:rsid w:val="00A40D37"/>
    <w:rsid w:val="00A41019"/>
    <w:rsid w:val="00A410B8"/>
    <w:rsid w:val="00A41323"/>
    <w:rsid w:val="00A4136A"/>
    <w:rsid w:val="00A416CD"/>
    <w:rsid w:val="00A42036"/>
    <w:rsid w:val="00A432E6"/>
    <w:rsid w:val="00A43368"/>
    <w:rsid w:val="00A4348B"/>
    <w:rsid w:val="00A43A9C"/>
    <w:rsid w:val="00A44088"/>
    <w:rsid w:val="00A443E3"/>
    <w:rsid w:val="00A44655"/>
    <w:rsid w:val="00A44B30"/>
    <w:rsid w:val="00A44E36"/>
    <w:rsid w:val="00A45574"/>
    <w:rsid w:val="00A4579A"/>
    <w:rsid w:val="00A45C54"/>
    <w:rsid w:val="00A4632A"/>
    <w:rsid w:val="00A466B3"/>
    <w:rsid w:val="00A46840"/>
    <w:rsid w:val="00A46B89"/>
    <w:rsid w:val="00A47309"/>
    <w:rsid w:val="00A47943"/>
    <w:rsid w:val="00A47DEA"/>
    <w:rsid w:val="00A5047D"/>
    <w:rsid w:val="00A50611"/>
    <w:rsid w:val="00A50F5B"/>
    <w:rsid w:val="00A512B2"/>
    <w:rsid w:val="00A51909"/>
    <w:rsid w:val="00A51BFA"/>
    <w:rsid w:val="00A52978"/>
    <w:rsid w:val="00A52D2F"/>
    <w:rsid w:val="00A53480"/>
    <w:rsid w:val="00A53E0C"/>
    <w:rsid w:val="00A547E2"/>
    <w:rsid w:val="00A55668"/>
    <w:rsid w:val="00A55853"/>
    <w:rsid w:val="00A55923"/>
    <w:rsid w:val="00A55A08"/>
    <w:rsid w:val="00A561D4"/>
    <w:rsid w:val="00A562C9"/>
    <w:rsid w:val="00A56568"/>
    <w:rsid w:val="00A56CE6"/>
    <w:rsid w:val="00A575F5"/>
    <w:rsid w:val="00A57962"/>
    <w:rsid w:val="00A6000A"/>
    <w:rsid w:val="00A607B9"/>
    <w:rsid w:val="00A6093C"/>
    <w:rsid w:val="00A60A8D"/>
    <w:rsid w:val="00A61236"/>
    <w:rsid w:val="00A612F7"/>
    <w:rsid w:val="00A614AC"/>
    <w:rsid w:val="00A61555"/>
    <w:rsid w:val="00A61A78"/>
    <w:rsid w:val="00A61C11"/>
    <w:rsid w:val="00A623EF"/>
    <w:rsid w:val="00A628F8"/>
    <w:rsid w:val="00A6291F"/>
    <w:rsid w:val="00A62E63"/>
    <w:rsid w:val="00A62FD6"/>
    <w:rsid w:val="00A631EF"/>
    <w:rsid w:val="00A634B2"/>
    <w:rsid w:val="00A636E6"/>
    <w:rsid w:val="00A63B6F"/>
    <w:rsid w:val="00A6416E"/>
    <w:rsid w:val="00A6426F"/>
    <w:rsid w:val="00A6437E"/>
    <w:rsid w:val="00A64DEA"/>
    <w:rsid w:val="00A64E51"/>
    <w:rsid w:val="00A6609E"/>
    <w:rsid w:val="00A667F3"/>
    <w:rsid w:val="00A6699D"/>
    <w:rsid w:val="00A66A09"/>
    <w:rsid w:val="00A66A3E"/>
    <w:rsid w:val="00A66D66"/>
    <w:rsid w:val="00A66E1D"/>
    <w:rsid w:val="00A67197"/>
    <w:rsid w:val="00A6791F"/>
    <w:rsid w:val="00A67B47"/>
    <w:rsid w:val="00A67D2A"/>
    <w:rsid w:val="00A7002C"/>
    <w:rsid w:val="00A703CE"/>
    <w:rsid w:val="00A708AC"/>
    <w:rsid w:val="00A7172A"/>
    <w:rsid w:val="00A71AAF"/>
    <w:rsid w:val="00A71AF6"/>
    <w:rsid w:val="00A71B7F"/>
    <w:rsid w:val="00A724BF"/>
    <w:rsid w:val="00A728A3"/>
    <w:rsid w:val="00A729DD"/>
    <w:rsid w:val="00A73199"/>
    <w:rsid w:val="00A733B6"/>
    <w:rsid w:val="00A73482"/>
    <w:rsid w:val="00A7375D"/>
    <w:rsid w:val="00A737AF"/>
    <w:rsid w:val="00A73D7F"/>
    <w:rsid w:val="00A744C6"/>
    <w:rsid w:val="00A7460B"/>
    <w:rsid w:val="00A747BD"/>
    <w:rsid w:val="00A74875"/>
    <w:rsid w:val="00A748A7"/>
    <w:rsid w:val="00A74C39"/>
    <w:rsid w:val="00A74FE5"/>
    <w:rsid w:val="00A75163"/>
    <w:rsid w:val="00A7556C"/>
    <w:rsid w:val="00A75A55"/>
    <w:rsid w:val="00A75AFE"/>
    <w:rsid w:val="00A761AB"/>
    <w:rsid w:val="00A761BB"/>
    <w:rsid w:val="00A76B74"/>
    <w:rsid w:val="00A77AC1"/>
    <w:rsid w:val="00A77C73"/>
    <w:rsid w:val="00A805AC"/>
    <w:rsid w:val="00A80980"/>
    <w:rsid w:val="00A8098E"/>
    <w:rsid w:val="00A81432"/>
    <w:rsid w:val="00A81516"/>
    <w:rsid w:val="00A81564"/>
    <w:rsid w:val="00A82FFF"/>
    <w:rsid w:val="00A83438"/>
    <w:rsid w:val="00A83DA8"/>
    <w:rsid w:val="00A84D23"/>
    <w:rsid w:val="00A84FF7"/>
    <w:rsid w:val="00A85608"/>
    <w:rsid w:val="00A8651A"/>
    <w:rsid w:val="00A86698"/>
    <w:rsid w:val="00A86C73"/>
    <w:rsid w:val="00A876C3"/>
    <w:rsid w:val="00A87DC3"/>
    <w:rsid w:val="00A87F74"/>
    <w:rsid w:val="00A9004D"/>
    <w:rsid w:val="00A9009B"/>
    <w:rsid w:val="00A905AC"/>
    <w:rsid w:val="00A906EF"/>
    <w:rsid w:val="00A90D5D"/>
    <w:rsid w:val="00A91204"/>
    <w:rsid w:val="00A913CC"/>
    <w:rsid w:val="00A91594"/>
    <w:rsid w:val="00A917AF"/>
    <w:rsid w:val="00A91832"/>
    <w:rsid w:val="00A9209D"/>
    <w:rsid w:val="00A92516"/>
    <w:rsid w:val="00A92E7E"/>
    <w:rsid w:val="00A934D7"/>
    <w:rsid w:val="00A9362D"/>
    <w:rsid w:val="00A9371F"/>
    <w:rsid w:val="00A93B9B"/>
    <w:rsid w:val="00A93DBE"/>
    <w:rsid w:val="00A941FF"/>
    <w:rsid w:val="00A94610"/>
    <w:rsid w:val="00A94FAC"/>
    <w:rsid w:val="00A9503E"/>
    <w:rsid w:val="00A95356"/>
    <w:rsid w:val="00A956F8"/>
    <w:rsid w:val="00A95797"/>
    <w:rsid w:val="00A9608B"/>
    <w:rsid w:val="00A965BB"/>
    <w:rsid w:val="00A96A69"/>
    <w:rsid w:val="00A9723D"/>
    <w:rsid w:val="00A978B9"/>
    <w:rsid w:val="00A97FFB"/>
    <w:rsid w:val="00AA0A9E"/>
    <w:rsid w:val="00AA0C19"/>
    <w:rsid w:val="00AA14BF"/>
    <w:rsid w:val="00AA16F2"/>
    <w:rsid w:val="00AA17EC"/>
    <w:rsid w:val="00AA2C8B"/>
    <w:rsid w:val="00AA372D"/>
    <w:rsid w:val="00AA4257"/>
    <w:rsid w:val="00AA4303"/>
    <w:rsid w:val="00AA4D2B"/>
    <w:rsid w:val="00AA5573"/>
    <w:rsid w:val="00AA618F"/>
    <w:rsid w:val="00AA6257"/>
    <w:rsid w:val="00AA681F"/>
    <w:rsid w:val="00AA6B68"/>
    <w:rsid w:val="00AA7520"/>
    <w:rsid w:val="00AA7EB2"/>
    <w:rsid w:val="00AB06AB"/>
    <w:rsid w:val="00AB0CB4"/>
    <w:rsid w:val="00AB114E"/>
    <w:rsid w:val="00AB15B7"/>
    <w:rsid w:val="00AB1650"/>
    <w:rsid w:val="00AB17FA"/>
    <w:rsid w:val="00AB182D"/>
    <w:rsid w:val="00AB1C0F"/>
    <w:rsid w:val="00AB2042"/>
    <w:rsid w:val="00AB2836"/>
    <w:rsid w:val="00AB29D3"/>
    <w:rsid w:val="00AB2C0D"/>
    <w:rsid w:val="00AB35EC"/>
    <w:rsid w:val="00AB3995"/>
    <w:rsid w:val="00AB3CE3"/>
    <w:rsid w:val="00AB44F8"/>
    <w:rsid w:val="00AB47AC"/>
    <w:rsid w:val="00AB4E2A"/>
    <w:rsid w:val="00AB5634"/>
    <w:rsid w:val="00AB58A8"/>
    <w:rsid w:val="00AB5B36"/>
    <w:rsid w:val="00AB5B82"/>
    <w:rsid w:val="00AB5D09"/>
    <w:rsid w:val="00AB5EF1"/>
    <w:rsid w:val="00AB6132"/>
    <w:rsid w:val="00AB6377"/>
    <w:rsid w:val="00AB6541"/>
    <w:rsid w:val="00AB6607"/>
    <w:rsid w:val="00AB6AE3"/>
    <w:rsid w:val="00AB6B1A"/>
    <w:rsid w:val="00AB769F"/>
    <w:rsid w:val="00AB77BF"/>
    <w:rsid w:val="00AC03D3"/>
    <w:rsid w:val="00AC0797"/>
    <w:rsid w:val="00AC087A"/>
    <w:rsid w:val="00AC11A7"/>
    <w:rsid w:val="00AC11DF"/>
    <w:rsid w:val="00AC183A"/>
    <w:rsid w:val="00AC24E1"/>
    <w:rsid w:val="00AC2561"/>
    <w:rsid w:val="00AC3148"/>
    <w:rsid w:val="00AC346D"/>
    <w:rsid w:val="00AC3C95"/>
    <w:rsid w:val="00AC40EA"/>
    <w:rsid w:val="00AC48E6"/>
    <w:rsid w:val="00AC555A"/>
    <w:rsid w:val="00AC58E0"/>
    <w:rsid w:val="00AC59F0"/>
    <w:rsid w:val="00AC5CA1"/>
    <w:rsid w:val="00AC6A60"/>
    <w:rsid w:val="00AC6D6D"/>
    <w:rsid w:val="00AC787E"/>
    <w:rsid w:val="00AC7ED9"/>
    <w:rsid w:val="00AC7F03"/>
    <w:rsid w:val="00AD05EC"/>
    <w:rsid w:val="00AD092C"/>
    <w:rsid w:val="00AD0FA7"/>
    <w:rsid w:val="00AD1E70"/>
    <w:rsid w:val="00AD1FFA"/>
    <w:rsid w:val="00AD23F3"/>
    <w:rsid w:val="00AD25B4"/>
    <w:rsid w:val="00AD28E6"/>
    <w:rsid w:val="00AD2B6E"/>
    <w:rsid w:val="00AD2CCC"/>
    <w:rsid w:val="00AD3104"/>
    <w:rsid w:val="00AD32EB"/>
    <w:rsid w:val="00AD3504"/>
    <w:rsid w:val="00AD3C75"/>
    <w:rsid w:val="00AD3CA5"/>
    <w:rsid w:val="00AD40DD"/>
    <w:rsid w:val="00AD43AC"/>
    <w:rsid w:val="00AD467F"/>
    <w:rsid w:val="00AD4FD9"/>
    <w:rsid w:val="00AD539C"/>
    <w:rsid w:val="00AD5AAE"/>
    <w:rsid w:val="00AD5FC5"/>
    <w:rsid w:val="00AD617B"/>
    <w:rsid w:val="00AD6286"/>
    <w:rsid w:val="00AD660B"/>
    <w:rsid w:val="00AD67CD"/>
    <w:rsid w:val="00AD6E55"/>
    <w:rsid w:val="00AD767D"/>
    <w:rsid w:val="00AD7A33"/>
    <w:rsid w:val="00AD7F53"/>
    <w:rsid w:val="00AE02DE"/>
    <w:rsid w:val="00AE038E"/>
    <w:rsid w:val="00AE06DE"/>
    <w:rsid w:val="00AE06E2"/>
    <w:rsid w:val="00AE0F12"/>
    <w:rsid w:val="00AE11F3"/>
    <w:rsid w:val="00AE1478"/>
    <w:rsid w:val="00AE17C8"/>
    <w:rsid w:val="00AE1AA4"/>
    <w:rsid w:val="00AE1C7C"/>
    <w:rsid w:val="00AE1D2B"/>
    <w:rsid w:val="00AE1D9B"/>
    <w:rsid w:val="00AE1E25"/>
    <w:rsid w:val="00AE1E94"/>
    <w:rsid w:val="00AE2722"/>
    <w:rsid w:val="00AE27CA"/>
    <w:rsid w:val="00AE2B7A"/>
    <w:rsid w:val="00AE362C"/>
    <w:rsid w:val="00AE371A"/>
    <w:rsid w:val="00AE4694"/>
    <w:rsid w:val="00AE49A2"/>
    <w:rsid w:val="00AE5651"/>
    <w:rsid w:val="00AE6028"/>
    <w:rsid w:val="00AE663A"/>
    <w:rsid w:val="00AE66DB"/>
    <w:rsid w:val="00AE671A"/>
    <w:rsid w:val="00AE6807"/>
    <w:rsid w:val="00AE6F48"/>
    <w:rsid w:val="00AE709B"/>
    <w:rsid w:val="00AE7182"/>
    <w:rsid w:val="00AF02E0"/>
    <w:rsid w:val="00AF04A7"/>
    <w:rsid w:val="00AF07FF"/>
    <w:rsid w:val="00AF0FDD"/>
    <w:rsid w:val="00AF1157"/>
    <w:rsid w:val="00AF2865"/>
    <w:rsid w:val="00AF2B1C"/>
    <w:rsid w:val="00AF2E7D"/>
    <w:rsid w:val="00AF2F32"/>
    <w:rsid w:val="00AF3120"/>
    <w:rsid w:val="00AF3908"/>
    <w:rsid w:val="00AF422A"/>
    <w:rsid w:val="00AF45C8"/>
    <w:rsid w:val="00AF4931"/>
    <w:rsid w:val="00AF50B5"/>
    <w:rsid w:val="00AF511D"/>
    <w:rsid w:val="00AF5350"/>
    <w:rsid w:val="00AF540A"/>
    <w:rsid w:val="00AF5B21"/>
    <w:rsid w:val="00AF60E8"/>
    <w:rsid w:val="00AF6676"/>
    <w:rsid w:val="00AF6B6C"/>
    <w:rsid w:val="00AF74E7"/>
    <w:rsid w:val="00AF779B"/>
    <w:rsid w:val="00B00366"/>
    <w:rsid w:val="00B00B8D"/>
    <w:rsid w:val="00B00ED9"/>
    <w:rsid w:val="00B00EDD"/>
    <w:rsid w:val="00B01DFD"/>
    <w:rsid w:val="00B023C7"/>
    <w:rsid w:val="00B029B9"/>
    <w:rsid w:val="00B03979"/>
    <w:rsid w:val="00B03BB9"/>
    <w:rsid w:val="00B04161"/>
    <w:rsid w:val="00B04490"/>
    <w:rsid w:val="00B04B3E"/>
    <w:rsid w:val="00B04B4A"/>
    <w:rsid w:val="00B0503D"/>
    <w:rsid w:val="00B05C78"/>
    <w:rsid w:val="00B05CA2"/>
    <w:rsid w:val="00B06425"/>
    <w:rsid w:val="00B0666C"/>
    <w:rsid w:val="00B06932"/>
    <w:rsid w:val="00B069A7"/>
    <w:rsid w:val="00B06CD2"/>
    <w:rsid w:val="00B070C9"/>
    <w:rsid w:val="00B0711D"/>
    <w:rsid w:val="00B07365"/>
    <w:rsid w:val="00B075CE"/>
    <w:rsid w:val="00B0761B"/>
    <w:rsid w:val="00B1078A"/>
    <w:rsid w:val="00B10FAE"/>
    <w:rsid w:val="00B11603"/>
    <w:rsid w:val="00B118E1"/>
    <w:rsid w:val="00B11B0E"/>
    <w:rsid w:val="00B123C7"/>
    <w:rsid w:val="00B1269B"/>
    <w:rsid w:val="00B1281B"/>
    <w:rsid w:val="00B129AF"/>
    <w:rsid w:val="00B129BA"/>
    <w:rsid w:val="00B12AB3"/>
    <w:rsid w:val="00B12C20"/>
    <w:rsid w:val="00B13B36"/>
    <w:rsid w:val="00B13BBA"/>
    <w:rsid w:val="00B1427E"/>
    <w:rsid w:val="00B14514"/>
    <w:rsid w:val="00B148A8"/>
    <w:rsid w:val="00B15074"/>
    <w:rsid w:val="00B152AF"/>
    <w:rsid w:val="00B1583F"/>
    <w:rsid w:val="00B158D2"/>
    <w:rsid w:val="00B159A8"/>
    <w:rsid w:val="00B15A8B"/>
    <w:rsid w:val="00B161AF"/>
    <w:rsid w:val="00B1630B"/>
    <w:rsid w:val="00B16695"/>
    <w:rsid w:val="00B16811"/>
    <w:rsid w:val="00B1686F"/>
    <w:rsid w:val="00B170E2"/>
    <w:rsid w:val="00B1711E"/>
    <w:rsid w:val="00B17587"/>
    <w:rsid w:val="00B178F2"/>
    <w:rsid w:val="00B17993"/>
    <w:rsid w:val="00B17A39"/>
    <w:rsid w:val="00B199E3"/>
    <w:rsid w:val="00B20A9F"/>
    <w:rsid w:val="00B21F19"/>
    <w:rsid w:val="00B2241B"/>
    <w:rsid w:val="00B22519"/>
    <w:rsid w:val="00B229EF"/>
    <w:rsid w:val="00B22DE6"/>
    <w:rsid w:val="00B23653"/>
    <w:rsid w:val="00B23B09"/>
    <w:rsid w:val="00B23C5E"/>
    <w:rsid w:val="00B23CC8"/>
    <w:rsid w:val="00B23E3D"/>
    <w:rsid w:val="00B240CA"/>
    <w:rsid w:val="00B24125"/>
    <w:rsid w:val="00B2440A"/>
    <w:rsid w:val="00B24614"/>
    <w:rsid w:val="00B24A38"/>
    <w:rsid w:val="00B24EB2"/>
    <w:rsid w:val="00B24F27"/>
    <w:rsid w:val="00B24FC9"/>
    <w:rsid w:val="00B251A9"/>
    <w:rsid w:val="00B25608"/>
    <w:rsid w:val="00B2626C"/>
    <w:rsid w:val="00B26FEE"/>
    <w:rsid w:val="00B27D9F"/>
    <w:rsid w:val="00B30168"/>
    <w:rsid w:val="00B31798"/>
    <w:rsid w:val="00B31B5F"/>
    <w:rsid w:val="00B323CB"/>
    <w:rsid w:val="00B325BD"/>
    <w:rsid w:val="00B32886"/>
    <w:rsid w:val="00B3293E"/>
    <w:rsid w:val="00B32F32"/>
    <w:rsid w:val="00B3364B"/>
    <w:rsid w:val="00B3387E"/>
    <w:rsid w:val="00B339BF"/>
    <w:rsid w:val="00B33E19"/>
    <w:rsid w:val="00B34142"/>
    <w:rsid w:val="00B34930"/>
    <w:rsid w:val="00B34F6B"/>
    <w:rsid w:val="00B3539C"/>
    <w:rsid w:val="00B35565"/>
    <w:rsid w:val="00B3593F"/>
    <w:rsid w:val="00B35CDA"/>
    <w:rsid w:val="00B360B1"/>
    <w:rsid w:val="00B36515"/>
    <w:rsid w:val="00B36C0B"/>
    <w:rsid w:val="00B37059"/>
    <w:rsid w:val="00B37060"/>
    <w:rsid w:val="00B37715"/>
    <w:rsid w:val="00B37798"/>
    <w:rsid w:val="00B37D0B"/>
    <w:rsid w:val="00B401DB"/>
    <w:rsid w:val="00B40642"/>
    <w:rsid w:val="00B40788"/>
    <w:rsid w:val="00B40B6F"/>
    <w:rsid w:val="00B40BAF"/>
    <w:rsid w:val="00B40E49"/>
    <w:rsid w:val="00B41012"/>
    <w:rsid w:val="00B416B4"/>
    <w:rsid w:val="00B41779"/>
    <w:rsid w:val="00B4184C"/>
    <w:rsid w:val="00B418CA"/>
    <w:rsid w:val="00B419BE"/>
    <w:rsid w:val="00B41C12"/>
    <w:rsid w:val="00B420C1"/>
    <w:rsid w:val="00B42661"/>
    <w:rsid w:val="00B43205"/>
    <w:rsid w:val="00B43904"/>
    <w:rsid w:val="00B43A9A"/>
    <w:rsid w:val="00B43CD3"/>
    <w:rsid w:val="00B4406B"/>
    <w:rsid w:val="00B44B9C"/>
    <w:rsid w:val="00B45CEF"/>
    <w:rsid w:val="00B461B0"/>
    <w:rsid w:val="00B46391"/>
    <w:rsid w:val="00B4696D"/>
    <w:rsid w:val="00B4773E"/>
    <w:rsid w:val="00B4782D"/>
    <w:rsid w:val="00B50906"/>
    <w:rsid w:val="00B51090"/>
    <w:rsid w:val="00B51690"/>
    <w:rsid w:val="00B518F6"/>
    <w:rsid w:val="00B5217F"/>
    <w:rsid w:val="00B5253E"/>
    <w:rsid w:val="00B529A8"/>
    <w:rsid w:val="00B52D71"/>
    <w:rsid w:val="00B52E14"/>
    <w:rsid w:val="00B52EA4"/>
    <w:rsid w:val="00B53195"/>
    <w:rsid w:val="00B532CD"/>
    <w:rsid w:val="00B53634"/>
    <w:rsid w:val="00B536E0"/>
    <w:rsid w:val="00B53D40"/>
    <w:rsid w:val="00B53D5A"/>
    <w:rsid w:val="00B53ECA"/>
    <w:rsid w:val="00B53F95"/>
    <w:rsid w:val="00B543A1"/>
    <w:rsid w:val="00B54523"/>
    <w:rsid w:val="00B54635"/>
    <w:rsid w:val="00B54ABD"/>
    <w:rsid w:val="00B54F0B"/>
    <w:rsid w:val="00B558C4"/>
    <w:rsid w:val="00B55ED0"/>
    <w:rsid w:val="00B5615B"/>
    <w:rsid w:val="00B56AEC"/>
    <w:rsid w:val="00B570D5"/>
    <w:rsid w:val="00B57D61"/>
    <w:rsid w:val="00B6047B"/>
    <w:rsid w:val="00B61408"/>
    <w:rsid w:val="00B61F32"/>
    <w:rsid w:val="00B61F7F"/>
    <w:rsid w:val="00B6205C"/>
    <w:rsid w:val="00B623B8"/>
    <w:rsid w:val="00B6251D"/>
    <w:rsid w:val="00B628C5"/>
    <w:rsid w:val="00B63A9F"/>
    <w:rsid w:val="00B64FB2"/>
    <w:rsid w:val="00B6596A"/>
    <w:rsid w:val="00B65CF6"/>
    <w:rsid w:val="00B65D0C"/>
    <w:rsid w:val="00B65D4D"/>
    <w:rsid w:val="00B663D4"/>
    <w:rsid w:val="00B663DE"/>
    <w:rsid w:val="00B670F0"/>
    <w:rsid w:val="00B67736"/>
    <w:rsid w:val="00B677B7"/>
    <w:rsid w:val="00B679C0"/>
    <w:rsid w:val="00B67AA0"/>
    <w:rsid w:val="00B67AAE"/>
    <w:rsid w:val="00B67CA3"/>
    <w:rsid w:val="00B67CC2"/>
    <w:rsid w:val="00B67CE0"/>
    <w:rsid w:val="00B70315"/>
    <w:rsid w:val="00B7038B"/>
    <w:rsid w:val="00B703F2"/>
    <w:rsid w:val="00B70572"/>
    <w:rsid w:val="00B70E44"/>
    <w:rsid w:val="00B70FD3"/>
    <w:rsid w:val="00B71056"/>
    <w:rsid w:val="00B710BB"/>
    <w:rsid w:val="00B71BA5"/>
    <w:rsid w:val="00B72E44"/>
    <w:rsid w:val="00B72E9C"/>
    <w:rsid w:val="00B73390"/>
    <w:rsid w:val="00B73794"/>
    <w:rsid w:val="00B73861"/>
    <w:rsid w:val="00B741CA"/>
    <w:rsid w:val="00B74740"/>
    <w:rsid w:val="00B749AB"/>
    <w:rsid w:val="00B74ABA"/>
    <w:rsid w:val="00B74B57"/>
    <w:rsid w:val="00B75400"/>
    <w:rsid w:val="00B7551C"/>
    <w:rsid w:val="00B75662"/>
    <w:rsid w:val="00B759C1"/>
    <w:rsid w:val="00B75C04"/>
    <w:rsid w:val="00B75D93"/>
    <w:rsid w:val="00B76121"/>
    <w:rsid w:val="00B763FD"/>
    <w:rsid w:val="00B764B2"/>
    <w:rsid w:val="00B7662D"/>
    <w:rsid w:val="00B769BE"/>
    <w:rsid w:val="00B76BD6"/>
    <w:rsid w:val="00B76F4D"/>
    <w:rsid w:val="00B778E6"/>
    <w:rsid w:val="00B8028F"/>
    <w:rsid w:val="00B802B6"/>
    <w:rsid w:val="00B80787"/>
    <w:rsid w:val="00B80BA7"/>
    <w:rsid w:val="00B80BE1"/>
    <w:rsid w:val="00B80E8E"/>
    <w:rsid w:val="00B81958"/>
    <w:rsid w:val="00B81BE9"/>
    <w:rsid w:val="00B81C8A"/>
    <w:rsid w:val="00B81F39"/>
    <w:rsid w:val="00B820CF"/>
    <w:rsid w:val="00B8219B"/>
    <w:rsid w:val="00B8274F"/>
    <w:rsid w:val="00B83419"/>
    <w:rsid w:val="00B83A81"/>
    <w:rsid w:val="00B83EF8"/>
    <w:rsid w:val="00B83F47"/>
    <w:rsid w:val="00B84C2C"/>
    <w:rsid w:val="00B851A2"/>
    <w:rsid w:val="00B853A7"/>
    <w:rsid w:val="00B85470"/>
    <w:rsid w:val="00B858AC"/>
    <w:rsid w:val="00B85A7C"/>
    <w:rsid w:val="00B8613E"/>
    <w:rsid w:val="00B86522"/>
    <w:rsid w:val="00B86ED4"/>
    <w:rsid w:val="00B870DF"/>
    <w:rsid w:val="00B8738A"/>
    <w:rsid w:val="00B879B5"/>
    <w:rsid w:val="00B900F4"/>
    <w:rsid w:val="00B91201"/>
    <w:rsid w:val="00B9159B"/>
    <w:rsid w:val="00B91789"/>
    <w:rsid w:val="00B923B5"/>
    <w:rsid w:val="00B92D92"/>
    <w:rsid w:val="00B9318B"/>
    <w:rsid w:val="00B933F6"/>
    <w:rsid w:val="00B936B8"/>
    <w:rsid w:val="00B939CE"/>
    <w:rsid w:val="00B93B1F"/>
    <w:rsid w:val="00B93DEA"/>
    <w:rsid w:val="00B93E65"/>
    <w:rsid w:val="00B941C3"/>
    <w:rsid w:val="00B9480A"/>
    <w:rsid w:val="00B94A56"/>
    <w:rsid w:val="00B94AE2"/>
    <w:rsid w:val="00B94DD1"/>
    <w:rsid w:val="00B950A5"/>
    <w:rsid w:val="00B95327"/>
    <w:rsid w:val="00B95AA5"/>
    <w:rsid w:val="00B95AB4"/>
    <w:rsid w:val="00B961CC"/>
    <w:rsid w:val="00B962F7"/>
    <w:rsid w:val="00B963E7"/>
    <w:rsid w:val="00B96557"/>
    <w:rsid w:val="00B972BD"/>
    <w:rsid w:val="00B9753F"/>
    <w:rsid w:val="00B97576"/>
    <w:rsid w:val="00B977DF"/>
    <w:rsid w:val="00B97D6A"/>
    <w:rsid w:val="00B97DED"/>
    <w:rsid w:val="00B97EA3"/>
    <w:rsid w:val="00BA002E"/>
    <w:rsid w:val="00BA01B9"/>
    <w:rsid w:val="00BA0947"/>
    <w:rsid w:val="00BA1182"/>
    <w:rsid w:val="00BA130C"/>
    <w:rsid w:val="00BA2316"/>
    <w:rsid w:val="00BA2750"/>
    <w:rsid w:val="00BA2FD1"/>
    <w:rsid w:val="00BA33E6"/>
    <w:rsid w:val="00BA35A2"/>
    <w:rsid w:val="00BA4D0E"/>
    <w:rsid w:val="00BA5636"/>
    <w:rsid w:val="00BA5740"/>
    <w:rsid w:val="00BA6176"/>
    <w:rsid w:val="00BA65D0"/>
    <w:rsid w:val="00BA706C"/>
    <w:rsid w:val="00BA7517"/>
    <w:rsid w:val="00BA7C91"/>
    <w:rsid w:val="00BB0025"/>
    <w:rsid w:val="00BB007B"/>
    <w:rsid w:val="00BB05A7"/>
    <w:rsid w:val="00BB0A0F"/>
    <w:rsid w:val="00BB103B"/>
    <w:rsid w:val="00BB116C"/>
    <w:rsid w:val="00BB155B"/>
    <w:rsid w:val="00BB19E3"/>
    <w:rsid w:val="00BB1B96"/>
    <w:rsid w:val="00BB1F59"/>
    <w:rsid w:val="00BB202F"/>
    <w:rsid w:val="00BB210D"/>
    <w:rsid w:val="00BB2B08"/>
    <w:rsid w:val="00BB2F80"/>
    <w:rsid w:val="00BB31CB"/>
    <w:rsid w:val="00BB4546"/>
    <w:rsid w:val="00BB4E45"/>
    <w:rsid w:val="00BB542E"/>
    <w:rsid w:val="00BB62A3"/>
    <w:rsid w:val="00BB71CB"/>
    <w:rsid w:val="00BB7483"/>
    <w:rsid w:val="00BB7E0C"/>
    <w:rsid w:val="00BC0554"/>
    <w:rsid w:val="00BC073B"/>
    <w:rsid w:val="00BC0ED7"/>
    <w:rsid w:val="00BC112C"/>
    <w:rsid w:val="00BC1800"/>
    <w:rsid w:val="00BC1E66"/>
    <w:rsid w:val="00BC257D"/>
    <w:rsid w:val="00BC2744"/>
    <w:rsid w:val="00BC3200"/>
    <w:rsid w:val="00BC3F2A"/>
    <w:rsid w:val="00BC3F3D"/>
    <w:rsid w:val="00BC4252"/>
    <w:rsid w:val="00BC4B9A"/>
    <w:rsid w:val="00BC52E8"/>
    <w:rsid w:val="00BC54DE"/>
    <w:rsid w:val="00BC5586"/>
    <w:rsid w:val="00BC5712"/>
    <w:rsid w:val="00BC58D3"/>
    <w:rsid w:val="00BC5B4F"/>
    <w:rsid w:val="00BC5BD1"/>
    <w:rsid w:val="00BC5E8E"/>
    <w:rsid w:val="00BC6966"/>
    <w:rsid w:val="00BC6F1D"/>
    <w:rsid w:val="00BC719D"/>
    <w:rsid w:val="00BC7519"/>
    <w:rsid w:val="00BC754D"/>
    <w:rsid w:val="00BC7D4B"/>
    <w:rsid w:val="00BD0697"/>
    <w:rsid w:val="00BD07A6"/>
    <w:rsid w:val="00BD083C"/>
    <w:rsid w:val="00BD0E6E"/>
    <w:rsid w:val="00BD0E73"/>
    <w:rsid w:val="00BD0FDF"/>
    <w:rsid w:val="00BD1647"/>
    <w:rsid w:val="00BD174A"/>
    <w:rsid w:val="00BD1863"/>
    <w:rsid w:val="00BD1ACB"/>
    <w:rsid w:val="00BD1CC7"/>
    <w:rsid w:val="00BD221A"/>
    <w:rsid w:val="00BD24DB"/>
    <w:rsid w:val="00BD2808"/>
    <w:rsid w:val="00BD2A54"/>
    <w:rsid w:val="00BD2D50"/>
    <w:rsid w:val="00BD30BE"/>
    <w:rsid w:val="00BD32D2"/>
    <w:rsid w:val="00BD3567"/>
    <w:rsid w:val="00BD3793"/>
    <w:rsid w:val="00BD3B83"/>
    <w:rsid w:val="00BD4446"/>
    <w:rsid w:val="00BD4D5C"/>
    <w:rsid w:val="00BD4F60"/>
    <w:rsid w:val="00BD4F6D"/>
    <w:rsid w:val="00BD5A96"/>
    <w:rsid w:val="00BD5CF1"/>
    <w:rsid w:val="00BD6109"/>
    <w:rsid w:val="00BD62D2"/>
    <w:rsid w:val="00BD6323"/>
    <w:rsid w:val="00BD65EB"/>
    <w:rsid w:val="00BD74BD"/>
    <w:rsid w:val="00BD7721"/>
    <w:rsid w:val="00BE0150"/>
    <w:rsid w:val="00BE01CA"/>
    <w:rsid w:val="00BE0DF5"/>
    <w:rsid w:val="00BE100F"/>
    <w:rsid w:val="00BE1168"/>
    <w:rsid w:val="00BE11FC"/>
    <w:rsid w:val="00BE1269"/>
    <w:rsid w:val="00BE1D6D"/>
    <w:rsid w:val="00BE20F7"/>
    <w:rsid w:val="00BE3317"/>
    <w:rsid w:val="00BE34B4"/>
    <w:rsid w:val="00BE3C6C"/>
    <w:rsid w:val="00BE40B7"/>
    <w:rsid w:val="00BE4B49"/>
    <w:rsid w:val="00BE54D6"/>
    <w:rsid w:val="00BE560A"/>
    <w:rsid w:val="00BE5F43"/>
    <w:rsid w:val="00BE64E1"/>
    <w:rsid w:val="00BE66DE"/>
    <w:rsid w:val="00BE6801"/>
    <w:rsid w:val="00BE697B"/>
    <w:rsid w:val="00BE69EF"/>
    <w:rsid w:val="00BE6C6A"/>
    <w:rsid w:val="00BE6EF0"/>
    <w:rsid w:val="00BE720D"/>
    <w:rsid w:val="00BE721C"/>
    <w:rsid w:val="00BE771D"/>
    <w:rsid w:val="00BE79AA"/>
    <w:rsid w:val="00BE7E8A"/>
    <w:rsid w:val="00BF0B92"/>
    <w:rsid w:val="00BF102B"/>
    <w:rsid w:val="00BF1394"/>
    <w:rsid w:val="00BF1773"/>
    <w:rsid w:val="00BF1E5D"/>
    <w:rsid w:val="00BF1E5F"/>
    <w:rsid w:val="00BF212B"/>
    <w:rsid w:val="00BF24A4"/>
    <w:rsid w:val="00BF29B3"/>
    <w:rsid w:val="00BF2C85"/>
    <w:rsid w:val="00BF319F"/>
    <w:rsid w:val="00BF3366"/>
    <w:rsid w:val="00BF3375"/>
    <w:rsid w:val="00BF3DBC"/>
    <w:rsid w:val="00BF3FFC"/>
    <w:rsid w:val="00BF411D"/>
    <w:rsid w:val="00BF4411"/>
    <w:rsid w:val="00BF498B"/>
    <w:rsid w:val="00BF4F46"/>
    <w:rsid w:val="00BF531C"/>
    <w:rsid w:val="00BF60EF"/>
    <w:rsid w:val="00BF6155"/>
    <w:rsid w:val="00BF678F"/>
    <w:rsid w:val="00BF71BA"/>
    <w:rsid w:val="00BF76B4"/>
    <w:rsid w:val="00BF772C"/>
    <w:rsid w:val="00BF7744"/>
    <w:rsid w:val="00C001D7"/>
    <w:rsid w:val="00C007E2"/>
    <w:rsid w:val="00C00F92"/>
    <w:rsid w:val="00C01078"/>
    <w:rsid w:val="00C01457"/>
    <w:rsid w:val="00C0169A"/>
    <w:rsid w:val="00C020F7"/>
    <w:rsid w:val="00C0291B"/>
    <w:rsid w:val="00C02FEA"/>
    <w:rsid w:val="00C0330C"/>
    <w:rsid w:val="00C033D3"/>
    <w:rsid w:val="00C0398D"/>
    <w:rsid w:val="00C03B99"/>
    <w:rsid w:val="00C03DA2"/>
    <w:rsid w:val="00C03FCC"/>
    <w:rsid w:val="00C03FE1"/>
    <w:rsid w:val="00C0454F"/>
    <w:rsid w:val="00C04787"/>
    <w:rsid w:val="00C04A18"/>
    <w:rsid w:val="00C053BC"/>
    <w:rsid w:val="00C053BE"/>
    <w:rsid w:val="00C055ED"/>
    <w:rsid w:val="00C05682"/>
    <w:rsid w:val="00C0569B"/>
    <w:rsid w:val="00C05740"/>
    <w:rsid w:val="00C05A86"/>
    <w:rsid w:val="00C06C83"/>
    <w:rsid w:val="00C07190"/>
    <w:rsid w:val="00C07329"/>
    <w:rsid w:val="00C07444"/>
    <w:rsid w:val="00C07C95"/>
    <w:rsid w:val="00C07F82"/>
    <w:rsid w:val="00C101DE"/>
    <w:rsid w:val="00C1034D"/>
    <w:rsid w:val="00C10BB4"/>
    <w:rsid w:val="00C10C31"/>
    <w:rsid w:val="00C11220"/>
    <w:rsid w:val="00C112A2"/>
    <w:rsid w:val="00C115BD"/>
    <w:rsid w:val="00C11623"/>
    <w:rsid w:val="00C118BC"/>
    <w:rsid w:val="00C11EE5"/>
    <w:rsid w:val="00C122A8"/>
    <w:rsid w:val="00C1248B"/>
    <w:rsid w:val="00C12DE6"/>
    <w:rsid w:val="00C130F6"/>
    <w:rsid w:val="00C13D2D"/>
    <w:rsid w:val="00C13D44"/>
    <w:rsid w:val="00C13EE0"/>
    <w:rsid w:val="00C14313"/>
    <w:rsid w:val="00C148D3"/>
    <w:rsid w:val="00C1498B"/>
    <w:rsid w:val="00C14C2E"/>
    <w:rsid w:val="00C14F9F"/>
    <w:rsid w:val="00C1500D"/>
    <w:rsid w:val="00C151AB"/>
    <w:rsid w:val="00C1520A"/>
    <w:rsid w:val="00C15719"/>
    <w:rsid w:val="00C157B8"/>
    <w:rsid w:val="00C15869"/>
    <w:rsid w:val="00C15E43"/>
    <w:rsid w:val="00C15F78"/>
    <w:rsid w:val="00C16AC0"/>
    <w:rsid w:val="00C17775"/>
    <w:rsid w:val="00C17B2C"/>
    <w:rsid w:val="00C2007C"/>
    <w:rsid w:val="00C201CC"/>
    <w:rsid w:val="00C20442"/>
    <w:rsid w:val="00C2074F"/>
    <w:rsid w:val="00C20D13"/>
    <w:rsid w:val="00C20DBF"/>
    <w:rsid w:val="00C21466"/>
    <w:rsid w:val="00C219E6"/>
    <w:rsid w:val="00C22008"/>
    <w:rsid w:val="00C22047"/>
    <w:rsid w:val="00C2212A"/>
    <w:rsid w:val="00C22476"/>
    <w:rsid w:val="00C2275B"/>
    <w:rsid w:val="00C22EF7"/>
    <w:rsid w:val="00C22F07"/>
    <w:rsid w:val="00C23242"/>
    <w:rsid w:val="00C23309"/>
    <w:rsid w:val="00C234F9"/>
    <w:rsid w:val="00C23542"/>
    <w:rsid w:val="00C2358E"/>
    <w:rsid w:val="00C2368F"/>
    <w:rsid w:val="00C2370C"/>
    <w:rsid w:val="00C239A6"/>
    <w:rsid w:val="00C2428C"/>
    <w:rsid w:val="00C245DF"/>
    <w:rsid w:val="00C2492E"/>
    <w:rsid w:val="00C24B7B"/>
    <w:rsid w:val="00C24D72"/>
    <w:rsid w:val="00C25194"/>
    <w:rsid w:val="00C251A2"/>
    <w:rsid w:val="00C256DF"/>
    <w:rsid w:val="00C257CE"/>
    <w:rsid w:val="00C25B0B"/>
    <w:rsid w:val="00C25C27"/>
    <w:rsid w:val="00C26137"/>
    <w:rsid w:val="00C26161"/>
    <w:rsid w:val="00C26289"/>
    <w:rsid w:val="00C27C5F"/>
    <w:rsid w:val="00C2EBF9"/>
    <w:rsid w:val="00C3003C"/>
    <w:rsid w:val="00C3018D"/>
    <w:rsid w:val="00C312D4"/>
    <w:rsid w:val="00C31623"/>
    <w:rsid w:val="00C322EE"/>
    <w:rsid w:val="00C328B9"/>
    <w:rsid w:val="00C32B4C"/>
    <w:rsid w:val="00C334E4"/>
    <w:rsid w:val="00C339BE"/>
    <w:rsid w:val="00C3412E"/>
    <w:rsid w:val="00C34426"/>
    <w:rsid w:val="00C34550"/>
    <w:rsid w:val="00C3460A"/>
    <w:rsid w:val="00C352B3"/>
    <w:rsid w:val="00C353B3"/>
    <w:rsid w:val="00C35CF8"/>
    <w:rsid w:val="00C35F52"/>
    <w:rsid w:val="00C3661B"/>
    <w:rsid w:val="00C37AE5"/>
    <w:rsid w:val="00C37D5E"/>
    <w:rsid w:val="00C37F6A"/>
    <w:rsid w:val="00C4036F"/>
    <w:rsid w:val="00C40374"/>
    <w:rsid w:val="00C40405"/>
    <w:rsid w:val="00C40589"/>
    <w:rsid w:val="00C406AA"/>
    <w:rsid w:val="00C41854"/>
    <w:rsid w:val="00C41F28"/>
    <w:rsid w:val="00C42412"/>
    <w:rsid w:val="00C42BCD"/>
    <w:rsid w:val="00C42E44"/>
    <w:rsid w:val="00C42FEB"/>
    <w:rsid w:val="00C43595"/>
    <w:rsid w:val="00C43C7A"/>
    <w:rsid w:val="00C4494A"/>
    <w:rsid w:val="00C44DC7"/>
    <w:rsid w:val="00C45927"/>
    <w:rsid w:val="00C459F1"/>
    <w:rsid w:val="00C45FAB"/>
    <w:rsid w:val="00C4606D"/>
    <w:rsid w:val="00C4731F"/>
    <w:rsid w:val="00C479B2"/>
    <w:rsid w:val="00C47E1F"/>
    <w:rsid w:val="00C503B2"/>
    <w:rsid w:val="00C5069C"/>
    <w:rsid w:val="00C50CE0"/>
    <w:rsid w:val="00C50EEE"/>
    <w:rsid w:val="00C5125C"/>
    <w:rsid w:val="00C512ED"/>
    <w:rsid w:val="00C514C9"/>
    <w:rsid w:val="00C51751"/>
    <w:rsid w:val="00C51868"/>
    <w:rsid w:val="00C51BA7"/>
    <w:rsid w:val="00C51EB4"/>
    <w:rsid w:val="00C51FD2"/>
    <w:rsid w:val="00C52343"/>
    <w:rsid w:val="00C525A2"/>
    <w:rsid w:val="00C52706"/>
    <w:rsid w:val="00C52AA1"/>
    <w:rsid w:val="00C52AF4"/>
    <w:rsid w:val="00C52BC7"/>
    <w:rsid w:val="00C5346A"/>
    <w:rsid w:val="00C534CA"/>
    <w:rsid w:val="00C539D5"/>
    <w:rsid w:val="00C5420E"/>
    <w:rsid w:val="00C5452B"/>
    <w:rsid w:val="00C5480C"/>
    <w:rsid w:val="00C54834"/>
    <w:rsid w:val="00C54DCB"/>
    <w:rsid w:val="00C55807"/>
    <w:rsid w:val="00C55F70"/>
    <w:rsid w:val="00C564A4"/>
    <w:rsid w:val="00C56EA3"/>
    <w:rsid w:val="00C570F8"/>
    <w:rsid w:val="00C574A1"/>
    <w:rsid w:val="00C577B8"/>
    <w:rsid w:val="00C577C9"/>
    <w:rsid w:val="00C57950"/>
    <w:rsid w:val="00C57A0B"/>
    <w:rsid w:val="00C57B84"/>
    <w:rsid w:val="00C57DE7"/>
    <w:rsid w:val="00C601A1"/>
    <w:rsid w:val="00C60242"/>
    <w:rsid w:val="00C605CB"/>
    <w:rsid w:val="00C610BA"/>
    <w:rsid w:val="00C618F5"/>
    <w:rsid w:val="00C61A64"/>
    <w:rsid w:val="00C61C11"/>
    <w:rsid w:val="00C61C7B"/>
    <w:rsid w:val="00C61E2B"/>
    <w:rsid w:val="00C63849"/>
    <w:rsid w:val="00C63A00"/>
    <w:rsid w:val="00C63F5A"/>
    <w:rsid w:val="00C63FD2"/>
    <w:rsid w:val="00C644CC"/>
    <w:rsid w:val="00C64820"/>
    <w:rsid w:val="00C64965"/>
    <w:rsid w:val="00C64BD7"/>
    <w:rsid w:val="00C64BFF"/>
    <w:rsid w:val="00C64F2B"/>
    <w:rsid w:val="00C65853"/>
    <w:rsid w:val="00C65856"/>
    <w:rsid w:val="00C65B7D"/>
    <w:rsid w:val="00C668DF"/>
    <w:rsid w:val="00C66FC7"/>
    <w:rsid w:val="00C67597"/>
    <w:rsid w:val="00C701AF"/>
    <w:rsid w:val="00C704DD"/>
    <w:rsid w:val="00C710A8"/>
    <w:rsid w:val="00C71327"/>
    <w:rsid w:val="00C714C9"/>
    <w:rsid w:val="00C714EA"/>
    <w:rsid w:val="00C71806"/>
    <w:rsid w:val="00C719E5"/>
    <w:rsid w:val="00C72A3A"/>
    <w:rsid w:val="00C73C09"/>
    <w:rsid w:val="00C73DA2"/>
    <w:rsid w:val="00C745DA"/>
    <w:rsid w:val="00C74850"/>
    <w:rsid w:val="00C74E69"/>
    <w:rsid w:val="00C74F9A"/>
    <w:rsid w:val="00C74FBA"/>
    <w:rsid w:val="00C75637"/>
    <w:rsid w:val="00C75766"/>
    <w:rsid w:val="00C75DEA"/>
    <w:rsid w:val="00C75F33"/>
    <w:rsid w:val="00C76ACB"/>
    <w:rsid w:val="00C76C27"/>
    <w:rsid w:val="00C76F36"/>
    <w:rsid w:val="00C77553"/>
    <w:rsid w:val="00C7780A"/>
    <w:rsid w:val="00C77B6D"/>
    <w:rsid w:val="00C80725"/>
    <w:rsid w:val="00C81706"/>
    <w:rsid w:val="00C819F0"/>
    <w:rsid w:val="00C81B8C"/>
    <w:rsid w:val="00C8243B"/>
    <w:rsid w:val="00C8277F"/>
    <w:rsid w:val="00C8296A"/>
    <w:rsid w:val="00C82BDD"/>
    <w:rsid w:val="00C82C5F"/>
    <w:rsid w:val="00C82E06"/>
    <w:rsid w:val="00C8320A"/>
    <w:rsid w:val="00C83306"/>
    <w:rsid w:val="00C8367B"/>
    <w:rsid w:val="00C83736"/>
    <w:rsid w:val="00C837F7"/>
    <w:rsid w:val="00C83A14"/>
    <w:rsid w:val="00C83D24"/>
    <w:rsid w:val="00C83D69"/>
    <w:rsid w:val="00C84152"/>
    <w:rsid w:val="00C845A4"/>
    <w:rsid w:val="00C847D2"/>
    <w:rsid w:val="00C847EC"/>
    <w:rsid w:val="00C84AC2"/>
    <w:rsid w:val="00C84D04"/>
    <w:rsid w:val="00C84F52"/>
    <w:rsid w:val="00C85BDF"/>
    <w:rsid w:val="00C8685B"/>
    <w:rsid w:val="00C8686E"/>
    <w:rsid w:val="00C86936"/>
    <w:rsid w:val="00C86EBC"/>
    <w:rsid w:val="00C86F4E"/>
    <w:rsid w:val="00C8715D"/>
    <w:rsid w:val="00C87411"/>
    <w:rsid w:val="00C874CB"/>
    <w:rsid w:val="00C87BE5"/>
    <w:rsid w:val="00C9067B"/>
    <w:rsid w:val="00C906AD"/>
    <w:rsid w:val="00C90A8D"/>
    <w:rsid w:val="00C912E4"/>
    <w:rsid w:val="00C91493"/>
    <w:rsid w:val="00C91E33"/>
    <w:rsid w:val="00C91F0A"/>
    <w:rsid w:val="00C925D8"/>
    <w:rsid w:val="00C93338"/>
    <w:rsid w:val="00C93BB0"/>
    <w:rsid w:val="00C93D59"/>
    <w:rsid w:val="00C93DDA"/>
    <w:rsid w:val="00C94202"/>
    <w:rsid w:val="00C947F5"/>
    <w:rsid w:val="00C9490B"/>
    <w:rsid w:val="00C94B68"/>
    <w:rsid w:val="00C95380"/>
    <w:rsid w:val="00C95FDD"/>
    <w:rsid w:val="00C965A1"/>
    <w:rsid w:val="00C967E4"/>
    <w:rsid w:val="00C967EC"/>
    <w:rsid w:val="00C96C5E"/>
    <w:rsid w:val="00C97203"/>
    <w:rsid w:val="00C976D8"/>
    <w:rsid w:val="00C97799"/>
    <w:rsid w:val="00C979B7"/>
    <w:rsid w:val="00CA0073"/>
    <w:rsid w:val="00CA00F3"/>
    <w:rsid w:val="00CA0240"/>
    <w:rsid w:val="00CA05CB"/>
    <w:rsid w:val="00CA0C24"/>
    <w:rsid w:val="00CA0D3D"/>
    <w:rsid w:val="00CA1111"/>
    <w:rsid w:val="00CA161A"/>
    <w:rsid w:val="00CA1FE2"/>
    <w:rsid w:val="00CA2073"/>
    <w:rsid w:val="00CA219C"/>
    <w:rsid w:val="00CA242D"/>
    <w:rsid w:val="00CA3730"/>
    <w:rsid w:val="00CA3B5D"/>
    <w:rsid w:val="00CA3BF5"/>
    <w:rsid w:val="00CA4A52"/>
    <w:rsid w:val="00CA4CFE"/>
    <w:rsid w:val="00CA4F5D"/>
    <w:rsid w:val="00CA5017"/>
    <w:rsid w:val="00CA5608"/>
    <w:rsid w:val="00CA5A78"/>
    <w:rsid w:val="00CA5D73"/>
    <w:rsid w:val="00CA6285"/>
    <w:rsid w:val="00CA64E5"/>
    <w:rsid w:val="00CA673A"/>
    <w:rsid w:val="00CA68FF"/>
    <w:rsid w:val="00CA6C89"/>
    <w:rsid w:val="00CA6DA3"/>
    <w:rsid w:val="00CA6EBB"/>
    <w:rsid w:val="00CA6FCF"/>
    <w:rsid w:val="00CA70FE"/>
    <w:rsid w:val="00CA7373"/>
    <w:rsid w:val="00CA75B6"/>
    <w:rsid w:val="00CA795B"/>
    <w:rsid w:val="00CA7C34"/>
    <w:rsid w:val="00CA7DB5"/>
    <w:rsid w:val="00CA7E92"/>
    <w:rsid w:val="00CB065C"/>
    <w:rsid w:val="00CB07A9"/>
    <w:rsid w:val="00CB18D1"/>
    <w:rsid w:val="00CB1FE4"/>
    <w:rsid w:val="00CB2121"/>
    <w:rsid w:val="00CB2984"/>
    <w:rsid w:val="00CB2E78"/>
    <w:rsid w:val="00CB3017"/>
    <w:rsid w:val="00CB30AA"/>
    <w:rsid w:val="00CB31EC"/>
    <w:rsid w:val="00CB3BFF"/>
    <w:rsid w:val="00CB49CD"/>
    <w:rsid w:val="00CB4C00"/>
    <w:rsid w:val="00CB5624"/>
    <w:rsid w:val="00CB5F55"/>
    <w:rsid w:val="00CB6144"/>
    <w:rsid w:val="00CB6145"/>
    <w:rsid w:val="00CB6D3D"/>
    <w:rsid w:val="00CB6DD5"/>
    <w:rsid w:val="00CB74EE"/>
    <w:rsid w:val="00CB7592"/>
    <w:rsid w:val="00CB77CF"/>
    <w:rsid w:val="00CB78EF"/>
    <w:rsid w:val="00CB7E30"/>
    <w:rsid w:val="00CC0B4D"/>
    <w:rsid w:val="00CC11D6"/>
    <w:rsid w:val="00CC22AB"/>
    <w:rsid w:val="00CC27A8"/>
    <w:rsid w:val="00CC27BD"/>
    <w:rsid w:val="00CC2947"/>
    <w:rsid w:val="00CC3B14"/>
    <w:rsid w:val="00CC4111"/>
    <w:rsid w:val="00CC4640"/>
    <w:rsid w:val="00CC4706"/>
    <w:rsid w:val="00CC4B3C"/>
    <w:rsid w:val="00CC4C7F"/>
    <w:rsid w:val="00CC4D16"/>
    <w:rsid w:val="00CC4D6E"/>
    <w:rsid w:val="00CC4E62"/>
    <w:rsid w:val="00CC50F4"/>
    <w:rsid w:val="00CC52C1"/>
    <w:rsid w:val="00CC53E1"/>
    <w:rsid w:val="00CC53F3"/>
    <w:rsid w:val="00CC5491"/>
    <w:rsid w:val="00CC57A8"/>
    <w:rsid w:val="00CC58B6"/>
    <w:rsid w:val="00CC5A67"/>
    <w:rsid w:val="00CC5EF7"/>
    <w:rsid w:val="00CC6804"/>
    <w:rsid w:val="00CC6BFD"/>
    <w:rsid w:val="00CC6CA3"/>
    <w:rsid w:val="00CC6FF5"/>
    <w:rsid w:val="00CC702A"/>
    <w:rsid w:val="00CC70B6"/>
    <w:rsid w:val="00CC728E"/>
    <w:rsid w:val="00CC7723"/>
    <w:rsid w:val="00CC7ACA"/>
    <w:rsid w:val="00CC7D0C"/>
    <w:rsid w:val="00CD0711"/>
    <w:rsid w:val="00CD0A63"/>
    <w:rsid w:val="00CD0C73"/>
    <w:rsid w:val="00CD0E45"/>
    <w:rsid w:val="00CD0E93"/>
    <w:rsid w:val="00CD0F81"/>
    <w:rsid w:val="00CD0FB7"/>
    <w:rsid w:val="00CD1F7C"/>
    <w:rsid w:val="00CD282E"/>
    <w:rsid w:val="00CD288F"/>
    <w:rsid w:val="00CD28FB"/>
    <w:rsid w:val="00CD35A5"/>
    <w:rsid w:val="00CD37E1"/>
    <w:rsid w:val="00CD382D"/>
    <w:rsid w:val="00CD41C4"/>
    <w:rsid w:val="00CD515B"/>
    <w:rsid w:val="00CD5592"/>
    <w:rsid w:val="00CD5E3E"/>
    <w:rsid w:val="00CD5F4B"/>
    <w:rsid w:val="00CD6403"/>
    <w:rsid w:val="00CD68E8"/>
    <w:rsid w:val="00CD6A7E"/>
    <w:rsid w:val="00CD6AE0"/>
    <w:rsid w:val="00CD7C99"/>
    <w:rsid w:val="00CD7E92"/>
    <w:rsid w:val="00CE03E5"/>
    <w:rsid w:val="00CE0912"/>
    <w:rsid w:val="00CE0947"/>
    <w:rsid w:val="00CE0A0C"/>
    <w:rsid w:val="00CE0CF7"/>
    <w:rsid w:val="00CE18F4"/>
    <w:rsid w:val="00CE1BB9"/>
    <w:rsid w:val="00CE1DCC"/>
    <w:rsid w:val="00CE27CA"/>
    <w:rsid w:val="00CE2837"/>
    <w:rsid w:val="00CE28AF"/>
    <w:rsid w:val="00CE2DC2"/>
    <w:rsid w:val="00CE35DB"/>
    <w:rsid w:val="00CE3875"/>
    <w:rsid w:val="00CE428B"/>
    <w:rsid w:val="00CE4668"/>
    <w:rsid w:val="00CE46B9"/>
    <w:rsid w:val="00CE4D9F"/>
    <w:rsid w:val="00CE4DFB"/>
    <w:rsid w:val="00CE5253"/>
    <w:rsid w:val="00CE567F"/>
    <w:rsid w:val="00CE579F"/>
    <w:rsid w:val="00CE5B9C"/>
    <w:rsid w:val="00CE5D94"/>
    <w:rsid w:val="00CE62DB"/>
    <w:rsid w:val="00CE63F8"/>
    <w:rsid w:val="00CE6E17"/>
    <w:rsid w:val="00CE71D5"/>
    <w:rsid w:val="00CE7848"/>
    <w:rsid w:val="00CE7B1E"/>
    <w:rsid w:val="00CF029E"/>
    <w:rsid w:val="00CF12E3"/>
    <w:rsid w:val="00CF14F2"/>
    <w:rsid w:val="00CF250B"/>
    <w:rsid w:val="00CF27E5"/>
    <w:rsid w:val="00CF283F"/>
    <w:rsid w:val="00CF2F39"/>
    <w:rsid w:val="00CF314E"/>
    <w:rsid w:val="00CF3416"/>
    <w:rsid w:val="00CF3F61"/>
    <w:rsid w:val="00CF4013"/>
    <w:rsid w:val="00CF488D"/>
    <w:rsid w:val="00CF4B30"/>
    <w:rsid w:val="00CF4C96"/>
    <w:rsid w:val="00CF4D34"/>
    <w:rsid w:val="00CF5552"/>
    <w:rsid w:val="00CF568F"/>
    <w:rsid w:val="00CF5747"/>
    <w:rsid w:val="00CF5BAB"/>
    <w:rsid w:val="00CF5C90"/>
    <w:rsid w:val="00CF64AE"/>
    <w:rsid w:val="00CF6838"/>
    <w:rsid w:val="00CF6B2E"/>
    <w:rsid w:val="00CF726E"/>
    <w:rsid w:val="00CF79BA"/>
    <w:rsid w:val="00CF7B9E"/>
    <w:rsid w:val="00CF7C19"/>
    <w:rsid w:val="00CF7FB0"/>
    <w:rsid w:val="00D00172"/>
    <w:rsid w:val="00D00182"/>
    <w:rsid w:val="00D00427"/>
    <w:rsid w:val="00D006B0"/>
    <w:rsid w:val="00D00809"/>
    <w:rsid w:val="00D0147F"/>
    <w:rsid w:val="00D01561"/>
    <w:rsid w:val="00D0184F"/>
    <w:rsid w:val="00D02407"/>
    <w:rsid w:val="00D02C4A"/>
    <w:rsid w:val="00D02CEE"/>
    <w:rsid w:val="00D03190"/>
    <w:rsid w:val="00D031C8"/>
    <w:rsid w:val="00D034F7"/>
    <w:rsid w:val="00D038C0"/>
    <w:rsid w:val="00D03D18"/>
    <w:rsid w:val="00D04253"/>
    <w:rsid w:val="00D04729"/>
    <w:rsid w:val="00D04840"/>
    <w:rsid w:val="00D050AA"/>
    <w:rsid w:val="00D055CD"/>
    <w:rsid w:val="00D05A80"/>
    <w:rsid w:val="00D05C65"/>
    <w:rsid w:val="00D060D0"/>
    <w:rsid w:val="00D06467"/>
    <w:rsid w:val="00D06613"/>
    <w:rsid w:val="00D07696"/>
    <w:rsid w:val="00D07B4D"/>
    <w:rsid w:val="00D1011B"/>
    <w:rsid w:val="00D103F9"/>
    <w:rsid w:val="00D10523"/>
    <w:rsid w:val="00D114D5"/>
    <w:rsid w:val="00D122C4"/>
    <w:rsid w:val="00D12A6B"/>
    <w:rsid w:val="00D12C21"/>
    <w:rsid w:val="00D13C0A"/>
    <w:rsid w:val="00D13E88"/>
    <w:rsid w:val="00D1496A"/>
    <w:rsid w:val="00D14C48"/>
    <w:rsid w:val="00D150A3"/>
    <w:rsid w:val="00D1534C"/>
    <w:rsid w:val="00D153BB"/>
    <w:rsid w:val="00D15476"/>
    <w:rsid w:val="00D156DD"/>
    <w:rsid w:val="00D15D54"/>
    <w:rsid w:val="00D165C6"/>
    <w:rsid w:val="00D16A0C"/>
    <w:rsid w:val="00D17630"/>
    <w:rsid w:val="00D179E1"/>
    <w:rsid w:val="00D17BAB"/>
    <w:rsid w:val="00D201AA"/>
    <w:rsid w:val="00D20BA9"/>
    <w:rsid w:val="00D20D37"/>
    <w:rsid w:val="00D213D8"/>
    <w:rsid w:val="00D21BB3"/>
    <w:rsid w:val="00D2206F"/>
    <w:rsid w:val="00D2258E"/>
    <w:rsid w:val="00D22D6D"/>
    <w:rsid w:val="00D23742"/>
    <w:rsid w:val="00D240B3"/>
    <w:rsid w:val="00D24616"/>
    <w:rsid w:val="00D2495B"/>
    <w:rsid w:val="00D24E56"/>
    <w:rsid w:val="00D26078"/>
    <w:rsid w:val="00D2619C"/>
    <w:rsid w:val="00D26A63"/>
    <w:rsid w:val="00D26BE5"/>
    <w:rsid w:val="00D26D8C"/>
    <w:rsid w:val="00D273DE"/>
    <w:rsid w:val="00D27D00"/>
    <w:rsid w:val="00D30033"/>
    <w:rsid w:val="00D307F3"/>
    <w:rsid w:val="00D30DBC"/>
    <w:rsid w:val="00D311DF"/>
    <w:rsid w:val="00D319D0"/>
    <w:rsid w:val="00D31ADF"/>
    <w:rsid w:val="00D3203B"/>
    <w:rsid w:val="00D3394B"/>
    <w:rsid w:val="00D33CB2"/>
    <w:rsid w:val="00D34244"/>
    <w:rsid w:val="00D3466C"/>
    <w:rsid w:val="00D34DBB"/>
    <w:rsid w:val="00D35226"/>
    <w:rsid w:val="00D353C9"/>
    <w:rsid w:val="00D354C7"/>
    <w:rsid w:val="00D35861"/>
    <w:rsid w:val="00D35CFE"/>
    <w:rsid w:val="00D35E79"/>
    <w:rsid w:val="00D36004"/>
    <w:rsid w:val="00D360E5"/>
    <w:rsid w:val="00D36474"/>
    <w:rsid w:val="00D370F5"/>
    <w:rsid w:val="00D37987"/>
    <w:rsid w:val="00D37B98"/>
    <w:rsid w:val="00D37CE4"/>
    <w:rsid w:val="00D40477"/>
    <w:rsid w:val="00D4056F"/>
    <w:rsid w:val="00D40584"/>
    <w:rsid w:val="00D405BA"/>
    <w:rsid w:val="00D405C3"/>
    <w:rsid w:val="00D40D8B"/>
    <w:rsid w:val="00D40EDC"/>
    <w:rsid w:val="00D414C8"/>
    <w:rsid w:val="00D41861"/>
    <w:rsid w:val="00D418AC"/>
    <w:rsid w:val="00D41AC2"/>
    <w:rsid w:val="00D41B4F"/>
    <w:rsid w:val="00D41E76"/>
    <w:rsid w:val="00D421ED"/>
    <w:rsid w:val="00D4237A"/>
    <w:rsid w:val="00D4276C"/>
    <w:rsid w:val="00D42B93"/>
    <w:rsid w:val="00D43156"/>
    <w:rsid w:val="00D43553"/>
    <w:rsid w:val="00D443AA"/>
    <w:rsid w:val="00D44462"/>
    <w:rsid w:val="00D44C2B"/>
    <w:rsid w:val="00D45A2E"/>
    <w:rsid w:val="00D45B2D"/>
    <w:rsid w:val="00D45EB9"/>
    <w:rsid w:val="00D460B8"/>
    <w:rsid w:val="00D46269"/>
    <w:rsid w:val="00D46334"/>
    <w:rsid w:val="00D4653F"/>
    <w:rsid w:val="00D47B46"/>
    <w:rsid w:val="00D5023F"/>
    <w:rsid w:val="00D50397"/>
    <w:rsid w:val="00D506A5"/>
    <w:rsid w:val="00D50AAB"/>
    <w:rsid w:val="00D50F25"/>
    <w:rsid w:val="00D51427"/>
    <w:rsid w:val="00D51D89"/>
    <w:rsid w:val="00D51EBF"/>
    <w:rsid w:val="00D52206"/>
    <w:rsid w:val="00D52DA6"/>
    <w:rsid w:val="00D52DD1"/>
    <w:rsid w:val="00D532BA"/>
    <w:rsid w:val="00D5392A"/>
    <w:rsid w:val="00D53DA7"/>
    <w:rsid w:val="00D53E33"/>
    <w:rsid w:val="00D5442C"/>
    <w:rsid w:val="00D54454"/>
    <w:rsid w:val="00D544AD"/>
    <w:rsid w:val="00D54B52"/>
    <w:rsid w:val="00D54C08"/>
    <w:rsid w:val="00D55427"/>
    <w:rsid w:val="00D55D98"/>
    <w:rsid w:val="00D55E25"/>
    <w:rsid w:val="00D55FDB"/>
    <w:rsid w:val="00D5650D"/>
    <w:rsid w:val="00D5651F"/>
    <w:rsid w:val="00D57148"/>
    <w:rsid w:val="00D57FC2"/>
    <w:rsid w:val="00D60203"/>
    <w:rsid w:val="00D604DD"/>
    <w:rsid w:val="00D60675"/>
    <w:rsid w:val="00D60695"/>
    <w:rsid w:val="00D61106"/>
    <w:rsid w:val="00D61130"/>
    <w:rsid w:val="00D6114B"/>
    <w:rsid w:val="00D612F8"/>
    <w:rsid w:val="00D61DE2"/>
    <w:rsid w:val="00D61E11"/>
    <w:rsid w:val="00D63830"/>
    <w:rsid w:val="00D638D9"/>
    <w:rsid w:val="00D63C42"/>
    <w:rsid w:val="00D64D0D"/>
    <w:rsid w:val="00D64EAA"/>
    <w:rsid w:val="00D650AC"/>
    <w:rsid w:val="00D651ED"/>
    <w:rsid w:val="00D67010"/>
    <w:rsid w:val="00D67A00"/>
    <w:rsid w:val="00D67FC6"/>
    <w:rsid w:val="00D702E7"/>
    <w:rsid w:val="00D70965"/>
    <w:rsid w:val="00D70A0B"/>
    <w:rsid w:val="00D7137B"/>
    <w:rsid w:val="00D71C2D"/>
    <w:rsid w:val="00D71C90"/>
    <w:rsid w:val="00D72144"/>
    <w:rsid w:val="00D725F6"/>
    <w:rsid w:val="00D72B2B"/>
    <w:rsid w:val="00D73576"/>
    <w:rsid w:val="00D7380D"/>
    <w:rsid w:val="00D748BD"/>
    <w:rsid w:val="00D751FC"/>
    <w:rsid w:val="00D7529F"/>
    <w:rsid w:val="00D7595F"/>
    <w:rsid w:val="00D761D6"/>
    <w:rsid w:val="00D763C9"/>
    <w:rsid w:val="00D764A1"/>
    <w:rsid w:val="00D76726"/>
    <w:rsid w:val="00D76A6F"/>
    <w:rsid w:val="00D76F96"/>
    <w:rsid w:val="00D7716F"/>
    <w:rsid w:val="00D7722B"/>
    <w:rsid w:val="00D77363"/>
    <w:rsid w:val="00D775D8"/>
    <w:rsid w:val="00D77624"/>
    <w:rsid w:val="00D778B1"/>
    <w:rsid w:val="00D779DB"/>
    <w:rsid w:val="00D80630"/>
    <w:rsid w:val="00D80CD6"/>
    <w:rsid w:val="00D810B8"/>
    <w:rsid w:val="00D812B0"/>
    <w:rsid w:val="00D81638"/>
    <w:rsid w:val="00D817A8"/>
    <w:rsid w:val="00D81ABD"/>
    <w:rsid w:val="00D81E25"/>
    <w:rsid w:val="00D8255A"/>
    <w:rsid w:val="00D82AFE"/>
    <w:rsid w:val="00D8343A"/>
    <w:rsid w:val="00D8362C"/>
    <w:rsid w:val="00D84870"/>
    <w:rsid w:val="00D84DF0"/>
    <w:rsid w:val="00D84F67"/>
    <w:rsid w:val="00D85119"/>
    <w:rsid w:val="00D854B6"/>
    <w:rsid w:val="00D85515"/>
    <w:rsid w:val="00D85CBB"/>
    <w:rsid w:val="00D863B0"/>
    <w:rsid w:val="00D863EA"/>
    <w:rsid w:val="00D87A9A"/>
    <w:rsid w:val="00D87C76"/>
    <w:rsid w:val="00D87F19"/>
    <w:rsid w:val="00D906D1"/>
    <w:rsid w:val="00D9095D"/>
    <w:rsid w:val="00D910B2"/>
    <w:rsid w:val="00D91206"/>
    <w:rsid w:val="00D917A0"/>
    <w:rsid w:val="00D91831"/>
    <w:rsid w:val="00D91EBF"/>
    <w:rsid w:val="00D9201B"/>
    <w:rsid w:val="00D92151"/>
    <w:rsid w:val="00D9253A"/>
    <w:rsid w:val="00D92894"/>
    <w:rsid w:val="00D92A17"/>
    <w:rsid w:val="00D9303E"/>
    <w:rsid w:val="00D930E8"/>
    <w:rsid w:val="00D93514"/>
    <w:rsid w:val="00D93555"/>
    <w:rsid w:val="00D9375F"/>
    <w:rsid w:val="00D937CC"/>
    <w:rsid w:val="00D9461F"/>
    <w:rsid w:val="00D9470E"/>
    <w:rsid w:val="00D95922"/>
    <w:rsid w:val="00D95FBB"/>
    <w:rsid w:val="00D9600E"/>
    <w:rsid w:val="00D964DD"/>
    <w:rsid w:val="00D968DA"/>
    <w:rsid w:val="00D968EE"/>
    <w:rsid w:val="00D96920"/>
    <w:rsid w:val="00D96B6E"/>
    <w:rsid w:val="00D97021"/>
    <w:rsid w:val="00D9724F"/>
    <w:rsid w:val="00D9740F"/>
    <w:rsid w:val="00D975F5"/>
    <w:rsid w:val="00D97E62"/>
    <w:rsid w:val="00DA07C7"/>
    <w:rsid w:val="00DA1174"/>
    <w:rsid w:val="00DA1334"/>
    <w:rsid w:val="00DA194F"/>
    <w:rsid w:val="00DA1FFB"/>
    <w:rsid w:val="00DA20BC"/>
    <w:rsid w:val="00DA24E0"/>
    <w:rsid w:val="00DA2B77"/>
    <w:rsid w:val="00DA3B1A"/>
    <w:rsid w:val="00DA3F75"/>
    <w:rsid w:val="00DA4056"/>
    <w:rsid w:val="00DA4100"/>
    <w:rsid w:val="00DA4418"/>
    <w:rsid w:val="00DA442F"/>
    <w:rsid w:val="00DA4514"/>
    <w:rsid w:val="00DA4671"/>
    <w:rsid w:val="00DA4A0A"/>
    <w:rsid w:val="00DA4AA3"/>
    <w:rsid w:val="00DA51A6"/>
    <w:rsid w:val="00DA538A"/>
    <w:rsid w:val="00DA56D4"/>
    <w:rsid w:val="00DA5814"/>
    <w:rsid w:val="00DA5B45"/>
    <w:rsid w:val="00DA5CFF"/>
    <w:rsid w:val="00DA5D73"/>
    <w:rsid w:val="00DA5E6F"/>
    <w:rsid w:val="00DA5F21"/>
    <w:rsid w:val="00DA65D3"/>
    <w:rsid w:val="00DA6794"/>
    <w:rsid w:val="00DA6BC4"/>
    <w:rsid w:val="00DA6CBC"/>
    <w:rsid w:val="00DA7963"/>
    <w:rsid w:val="00DA7AEF"/>
    <w:rsid w:val="00DA7DE6"/>
    <w:rsid w:val="00DA849D"/>
    <w:rsid w:val="00DB0072"/>
    <w:rsid w:val="00DB0947"/>
    <w:rsid w:val="00DB103E"/>
    <w:rsid w:val="00DB1057"/>
    <w:rsid w:val="00DB133A"/>
    <w:rsid w:val="00DB14DB"/>
    <w:rsid w:val="00DB18F6"/>
    <w:rsid w:val="00DB20C0"/>
    <w:rsid w:val="00DB2239"/>
    <w:rsid w:val="00DB2B7A"/>
    <w:rsid w:val="00DB316C"/>
    <w:rsid w:val="00DB31C1"/>
    <w:rsid w:val="00DB3678"/>
    <w:rsid w:val="00DB3B9B"/>
    <w:rsid w:val="00DB4563"/>
    <w:rsid w:val="00DB491C"/>
    <w:rsid w:val="00DB4A2B"/>
    <w:rsid w:val="00DB4B06"/>
    <w:rsid w:val="00DB4FBB"/>
    <w:rsid w:val="00DB5176"/>
    <w:rsid w:val="00DB537F"/>
    <w:rsid w:val="00DB5437"/>
    <w:rsid w:val="00DB5783"/>
    <w:rsid w:val="00DB57FC"/>
    <w:rsid w:val="00DB5FEC"/>
    <w:rsid w:val="00DB6301"/>
    <w:rsid w:val="00DB6634"/>
    <w:rsid w:val="00DB68EB"/>
    <w:rsid w:val="00DB6944"/>
    <w:rsid w:val="00DB6D93"/>
    <w:rsid w:val="00DB7260"/>
    <w:rsid w:val="00DB790C"/>
    <w:rsid w:val="00DB7AF4"/>
    <w:rsid w:val="00DC0015"/>
    <w:rsid w:val="00DC06E4"/>
    <w:rsid w:val="00DC1967"/>
    <w:rsid w:val="00DC1DDD"/>
    <w:rsid w:val="00DC246D"/>
    <w:rsid w:val="00DC2DEC"/>
    <w:rsid w:val="00DC30E4"/>
    <w:rsid w:val="00DC3559"/>
    <w:rsid w:val="00DC37D9"/>
    <w:rsid w:val="00DC393C"/>
    <w:rsid w:val="00DC45E9"/>
    <w:rsid w:val="00DC474B"/>
    <w:rsid w:val="00DC4979"/>
    <w:rsid w:val="00DC4A26"/>
    <w:rsid w:val="00DC5218"/>
    <w:rsid w:val="00DC5743"/>
    <w:rsid w:val="00DC768B"/>
    <w:rsid w:val="00DC7C18"/>
    <w:rsid w:val="00DC7C66"/>
    <w:rsid w:val="00DC7CA0"/>
    <w:rsid w:val="00DD0709"/>
    <w:rsid w:val="00DD0BB9"/>
    <w:rsid w:val="00DD0D1A"/>
    <w:rsid w:val="00DD0EF8"/>
    <w:rsid w:val="00DD1551"/>
    <w:rsid w:val="00DD1788"/>
    <w:rsid w:val="00DD1B2B"/>
    <w:rsid w:val="00DD1E0D"/>
    <w:rsid w:val="00DD2066"/>
    <w:rsid w:val="00DD29E8"/>
    <w:rsid w:val="00DD2C8D"/>
    <w:rsid w:val="00DD302C"/>
    <w:rsid w:val="00DD31DF"/>
    <w:rsid w:val="00DD3274"/>
    <w:rsid w:val="00DD3299"/>
    <w:rsid w:val="00DD34ED"/>
    <w:rsid w:val="00DD3665"/>
    <w:rsid w:val="00DD395F"/>
    <w:rsid w:val="00DD3D8D"/>
    <w:rsid w:val="00DD4500"/>
    <w:rsid w:val="00DD4582"/>
    <w:rsid w:val="00DD4C13"/>
    <w:rsid w:val="00DD4C54"/>
    <w:rsid w:val="00DD4F8E"/>
    <w:rsid w:val="00DD4FD4"/>
    <w:rsid w:val="00DD5694"/>
    <w:rsid w:val="00DD5833"/>
    <w:rsid w:val="00DD5B86"/>
    <w:rsid w:val="00DD60BA"/>
    <w:rsid w:val="00DD6FBD"/>
    <w:rsid w:val="00DD717B"/>
    <w:rsid w:val="00DE0269"/>
    <w:rsid w:val="00DE031A"/>
    <w:rsid w:val="00DE0C15"/>
    <w:rsid w:val="00DE17CC"/>
    <w:rsid w:val="00DE1AED"/>
    <w:rsid w:val="00DE1F8B"/>
    <w:rsid w:val="00DE22B4"/>
    <w:rsid w:val="00DE231B"/>
    <w:rsid w:val="00DE3648"/>
    <w:rsid w:val="00DE373E"/>
    <w:rsid w:val="00DE3794"/>
    <w:rsid w:val="00DE3C8A"/>
    <w:rsid w:val="00DE4118"/>
    <w:rsid w:val="00DE438C"/>
    <w:rsid w:val="00DE4860"/>
    <w:rsid w:val="00DE4CDE"/>
    <w:rsid w:val="00DE4F26"/>
    <w:rsid w:val="00DE4F37"/>
    <w:rsid w:val="00DE5258"/>
    <w:rsid w:val="00DE535C"/>
    <w:rsid w:val="00DE56DE"/>
    <w:rsid w:val="00DE5769"/>
    <w:rsid w:val="00DE5990"/>
    <w:rsid w:val="00DE59E3"/>
    <w:rsid w:val="00DE59F4"/>
    <w:rsid w:val="00DE6057"/>
    <w:rsid w:val="00DE62A3"/>
    <w:rsid w:val="00DE66E6"/>
    <w:rsid w:val="00DE6D5B"/>
    <w:rsid w:val="00DE6D75"/>
    <w:rsid w:val="00DE733C"/>
    <w:rsid w:val="00DE791A"/>
    <w:rsid w:val="00DE7C3B"/>
    <w:rsid w:val="00DE7D99"/>
    <w:rsid w:val="00DF0CC7"/>
    <w:rsid w:val="00DF10A5"/>
    <w:rsid w:val="00DF11D9"/>
    <w:rsid w:val="00DF238E"/>
    <w:rsid w:val="00DF251E"/>
    <w:rsid w:val="00DF281B"/>
    <w:rsid w:val="00DF3064"/>
    <w:rsid w:val="00DF356C"/>
    <w:rsid w:val="00DF39F8"/>
    <w:rsid w:val="00DF3F82"/>
    <w:rsid w:val="00DF3FEC"/>
    <w:rsid w:val="00DF4935"/>
    <w:rsid w:val="00DF4A29"/>
    <w:rsid w:val="00DF6394"/>
    <w:rsid w:val="00DF678F"/>
    <w:rsid w:val="00DF6D9E"/>
    <w:rsid w:val="00DF6F5A"/>
    <w:rsid w:val="00DF7A0C"/>
    <w:rsid w:val="00DF7C93"/>
    <w:rsid w:val="00E0022D"/>
    <w:rsid w:val="00E004BD"/>
    <w:rsid w:val="00E008FE"/>
    <w:rsid w:val="00E00D2C"/>
    <w:rsid w:val="00E00D90"/>
    <w:rsid w:val="00E01304"/>
    <w:rsid w:val="00E01798"/>
    <w:rsid w:val="00E01DA4"/>
    <w:rsid w:val="00E0224A"/>
    <w:rsid w:val="00E023D7"/>
    <w:rsid w:val="00E02C9C"/>
    <w:rsid w:val="00E02D33"/>
    <w:rsid w:val="00E03445"/>
    <w:rsid w:val="00E040BD"/>
    <w:rsid w:val="00E04D7F"/>
    <w:rsid w:val="00E050DD"/>
    <w:rsid w:val="00E05489"/>
    <w:rsid w:val="00E05F3B"/>
    <w:rsid w:val="00E0610B"/>
    <w:rsid w:val="00E062CB"/>
    <w:rsid w:val="00E06CB5"/>
    <w:rsid w:val="00E07685"/>
    <w:rsid w:val="00E077DB"/>
    <w:rsid w:val="00E10365"/>
    <w:rsid w:val="00E107AC"/>
    <w:rsid w:val="00E10B17"/>
    <w:rsid w:val="00E11012"/>
    <w:rsid w:val="00E11AE3"/>
    <w:rsid w:val="00E11B72"/>
    <w:rsid w:val="00E11CBF"/>
    <w:rsid w:val="00E11CF7"/>
    <w:rsid w:val="00E121BF"/>
    <w:rsid w:val="00E12275"/>
    <w:rsid w:val="00E125CF"/>
    <w:rsid w:val="00E12FFF"/>
    <w:rsid w:val="00E13311"/>
    <w:rsid w:val="00E133F6"/>
    <w:rsid w:val="00E1364C"/>
    <w:rsid w:val="00E13826"/>
    <w:rsid w:val="00E1383A"/>
    <w:rsid w:val="00E13A00"/>
    <w:rsid w:val="00E14D65"/>
    <w:rsid w:val="00E152BC"/>
    <w:rsid w:val="00E15B5E"/>
    <w:rsid w:val="00E15B8D"/>
    <w:rsid w:val="00E15F49"/>
    <w:rsid w:val="00E160E2"/>
    <w:rsid w:val="00E17372"/>
    <w:rsid w:val="00E1771C"/>
    <w:rsid w:val="00E1780C"/>
    <w:rsid w:val="00E17DB6"/>
    <w:rsid w:val="00E208ED"/>
    <w:rsid w:val="00E20CA7"/>
    <w:rsid w:val="00E21038"/>
    <w:rsid w:val="00E21504"/>
    <w:rsid w:val="00E21BD9"/>
    <w:rsid w:val="00E2219E"/>
    <w:rsid w:val="00E22351"/>
    <w:rsid w:val="00E228D2"/>
    <w:rsid w:val="00E22AA7"/>
    <w:rsid w:val="00E22AC1"/>
    <w:rsid w:val="00E2301A"/>
    <w:rsid w:val="00E24A4A"/>
    <w:rsid w:val="00E24ACA"/>
    <w:rsid w:val="00E24BEC"/>
    <w:rsid w:val="00E24DB7"/>
    <w:rsid w:val="00E255AF"/>
    <w:rsid w:val="00E25F43"/>
    <w:rsid w:val="00E2602F"/>
    <w:rsid w:val="00E261BB"/>
    <w:rsid w:val="00E2620B"/>
    <w:rsid w:val="00E26382"/>
    <w:rsid w:val="00E2648D"/>
    <w:rsid w:val="00E26D44"/>
    <w:rsid w:val="00E27E36"/>
    <w:rsid w:val="00E309BD"/>
    <w:rsid w:val="00E31D7B"/>
    <w:rsid w:val="00E32827"/>
    <w:rsid w:val="00E3298D"/>
    <w:rsid w:val="00E331C1"/>
    <w:rsid w:val="00E335EC"/>
    <w:rsid w:val="00E34019"/>
    <w:rsid w:val="00E349AD"/>
    <w:rsid w:val="00E34E12"/>
    <w:rsid w:val="00E34EA8"/>
    <w:rsid w:val="00E34EDF"/>
    <w:rsid w:val="00E35472"/>
    <w:rsid w:val="00E35B6F"/>
    <w:rsid w:val="00E36293"/>
    <w:rsid w:val="00E36AEE"/>
    <w:rsid w:val="00E37437"/>
    <w:rsid w:val="00E37A01"/>
    <w:rsid w:val="00E3E1B6"/>
    <w:rsid w:val="00E40177"/>
    <w:rsid w:val="00E4024B"/>
    <w:rsid w:val="00E40664"/>
    <w:rsid w:val="00E408A0"/>
    <w:rsid w:val="00E40AE5"/>
    <w:rsid w:val="00E40BBB"/>
    <w:rsid w:val="00E4151E"/>
    <w:rsid w:val="00E41BD8"/>
    <w:rsid w:val="00E41EBD"/>
    <w:rsid w:val="00E422AB"/>
    <w:rsid w:val="00E43205"/>
    <w:rsid w:val="00E4359C"/>
    <w:rsid w:val="00E43B2B"/>
    <w:rsid w:val="00E44448"/>
    <w:rsid w:val="00E44645"/>
    <w:rsid w:val="00E449DA"/>
    <w:rsid w:val="00E44BE2"/>
    <w:rsid w:val="00E45A93"/>
    <w:rsid w:val="00E45C23"/>
    <w:rsid w:val="00E45F10"/>
    <w:rsid w:val="00E46258"/>
    <w:rsid w:val="00E4646D"/>
    <w:rsid w:val="00E468ED"/>
    <w:rsid w:val="00E470B2"/>
    <w:rsid w:val="00E5089C"/>
    <w:rsid w:val="00E50EA1"/>
    <w:rsid w:val="00E51A35"/>
    <w:rsid w:val="00E523D1"/>
    <w:rsid w:val="00E527C6"/>
    <w:rsid w:val="00E528BC"/>
    <w:rsid w:val="00E5291D"/>
    <w:rsid w:val="00E52CA8"/>
    <w:rsid w:val="00E52DCA"/>
    <w:rsid w:val="00E53405"/>
    <w:rsid w:val="00E5387D"/>
    <w:rsid w:val="00E53B86"/>
    <w:rsid w:val="00E53ED7"/>
    <w:rsid w:val="00E5506F"/>
    <w:rsid w:val="00E556C6"/>
    <w:rsid w:val="00E55A44"/>
    <w:rsid w:val="00E56053"/>
    <w:rsid w:val="00E5685C"/>
    <w:rsid w:val="00E573CB"/>
    <w:rsid w:val="00E57AEA"/>
    <w:rsid w:val="00E57D4F"/>
    <w:rsid w:val="00E57D7C"/>
    <w:rsid w:val="00E57E0E"/>
    <w:rsid w:val="00E60686"/>
    <w:rsid w:val="00E60771"/>
    <w:rsid w:val="00E6083F"/>
    <w:rsid w:val="00E60E60"/>
    <w:rsid w:val="00E610D6"/>
    <w:rsid w:val="00E6117D"/>
    <w:rsid w:val="00E62507"/>
    <w:rsid w:val="00E62BFB"/>
    <w:rsid w:val="00E62E26"/>
    <w:rsid w:val="00E632DB"/>
    <w:rsid w:val="00E6355E"/>
    <w:rsid w:val="00E638A4"/>
    <w:rsid w:val="00E640F3"/>
    <w:rsid w:val="00E643E5"/>
    <w:rsid w:val="00E653CD"/>
    <w:rsid w:val="00E6616E"/>
    <w:rsid w:val="00E66477"/>
    <w:rsid w:val="00E66701"/>
    <w:rsid w:val="00E67058"/>
    <w:rsid w:val="00E67610"/>
    <w:rsid w:val="00E67EE4"/>
    <w:rsid w:val="00E70215"/>
    <w:rsid w:val="00E70437"/>
    <w:rsid w:val="00E70652"/>
    <w:rsid w:val="00E706CF"/>
    <w:rsid w:val="00E706E0"/>
    <w:rsid w:val="00E708C1"/>
    <w:rsid w:val="00E711D0"/>
    <w:rsid w:val="00E71485"/>
    <w:rsid w:val="00E720F3"/>
    <w:rsid w:val="00E721D0"/>
    <w:rsid w:val="00E72214"/>
    <w:rsid w:val="00E72B94"/>
    <w:rsid w:val="00E72D3F"/>
    <w:rsid w:val="00E730E6"/>
    <w:rsid w:val="00E7390D"/>
    <w:rsid w:val="00E74130"/>
    <w:rsid w:val="00E74272"/>
    <w:rsid w:val="00E742DE"/>
    <w:rsid w:val="00E7443A"/>
    <w:rsid w:val="00E744DC"/>
    <w:rsid w:val="00E74555"/>
    <w:rsid w:val="00E7459C"/>
    <w:rsid w:val="00E74A1D"/>
    <w:rsid w:val="00E75320"/>
    <w:rsid w:val="00E75357"/>
    <w:rsid w:val="00E7547B"/>
    <w:rsid w:val="00E75D46"/>
    <w:rsid w:val="00E75E6A"/>
    <w:rsid w:val="00E75EFD"/>
    <w:rsid w:val="00E76C76"/>
    <w:rsid w:val="00E77808"/>
    <w:rsid w:val="00E77D7A"/>
    <w:rsid w:val="00E8018A"/>
    <w:rsid w:val="00E804B7"/>
    <w:rsid w:val="00E808BD"/>
    <w:rsid w:val="00E81521"/>
    <w:rsid w:val="00E81ECC"/>
    <w:rsid w:val="00E81F53"/>
    <w:rsid w:val="00E81F54"/>
    <w:rsid w:val="00E81F59"/>
    <w:rsid w:val="00E824A3"/>
    <w:rsid w:val="00E82555"/>
    <w:rsid w:val="00E82963"/>
    <w:rsid w:val="00E82DE0"/>
    <w:rsid w:val="00E8344B"/>
    <w:rsid w:val="00E83898"/>
    <w:rsid w:val="00E84507"/>
    <w:rsid w:val="00E84C3F"/>
    <w:rsid w:val="00E84D99"/>
    <w:rsid w:val="00E84EE1"/>
    <w:rsid w:val="00E84EE8"/>
    <w:rsid w:val="00E85441"/>
    <w:rsid w:val="00E85575"/>
    <w:rsid w:val="00E85A07"/>
    <w:rsid w:val="00E85C30"/>
    <w:rsid w:val="00E85DF0"/>
    <w:rsid w:val="00E85EC8"/>
    <w:rsid w:val="00E86873"/>
    <w:rsid w:val="00E86DCD"/>
    <w:rsid w:val="00E86FD6"/>
    <w:rsid w:val="00E875C9"/>
    <w:rsid w:val="00E878FB"/>
    <w:rsid w:val="00E8798F"/>
    <w:rsid w:val="00E87D4F"/>
    <w:rsid w:val="00E87F09"/>
    <w:rsid w:val="00E90149"/>
    <w:rsid w:val="00E901D9"/>
    <w:rsid w:val="00E904E2"/>
    <w:rsid w:val="00E9056B"/>
    <w:rsid w:val="00E90B59"/>
    <w:rsid w:val="00E90C2A"/>
    <w:rsid w:val="00E91339"/>
    <w:rsid w:val="00E9138A"/>
    <w:rsid w:val="00E91A3E"/>
    <w:rsid w:val="00E91A4E"/>
    <w:rsid w:val="00E91E51"/>
    <w:rsid w:val="00E92222"/>
    <w:rsid w:val="00E925F1"/>
    <w:rsid w:val="00E9280E"/>
    <w:rsid w:val="00E92A1A"/>
    <w:rsid w:val="00E92B21"/>
    <w:rsid w:val="00E92EFD"/>
    <w:rsid w:val="00E933AD"/>
    <w:rsid w:val="00E9341C"/>
    <w:rsid w:val="00E938FB"/>
    <w:rsid w:val="00E93CA7"/>
    <w:rsid w:val="00E94014"/>
    <w:rsid w:val="00E9420F"/>
    <w:rsid w:val="00E94A1C"/>
    <w:rsid w:val="00E955F5"/>
    <w:rsid w:val="00E95AB7"/>
    <w:rsid w:val="00E95D2E"/>
    <w:rsid w:val="00E95F52"/>
    <w:rsid w:val="00E96032"/>
    <w:rsid w:val="00E96EB8"/>
    <w:rsid w:val="00E96EE1"/>
    <w:rsid w:val="00E974EA"/>
    <w:rsid w:val="00E97D51"/>
    <w:rsid w:val="00EA0752"/>
    <w:rsid w:val="00EA10AE"/>
    <w:rsid w:val="00EA1C0A"/>
    <w:rsid w:val="00EA1F8A"/>
    <w:rsid w:val="00EA2049"/>
    <w:rsid w:val="00EA2130"/>
    <w:rsid w:val="00EA2708"/>
    <w:rsid w:val="00EA27D2"/>
    <w:rsid w:val="00EA2D45"/>
    <w:rsid w:val="00EA2DBD"/>
    <w:rsid w:val="00EA2F16"/>
    <w:rsid w:val="00EA3197"/>
    <w:rsid w:val="00EA36AA"/>
    <w:rsid w:val="00EA3F62"/>
    <w:rsid w:val="00EA3FBF"/>
    <w:rsid w:val="00EA4A74"/>
    <w:rsid w:val="00EA4B2F"/>
    <w:rsid w:val="00EA4BEA"/>
    <w:rsid w:val="00EA4CC8"/>
    <w:rsid w:val="00EA513A"/>
    <w:rsid w:val="00EA5DCD"/>
    <w:rsid w:val="00EA5EB5"/>
    <w:rsid w:val="00EA631B"/>
    <w:rsid w:val="00EA73C7"/>
    <w:rsid w:val="00EA749D"/>
    <w:rsid w:val="00EA798A"/>
    <w:rsid w:val="00EA7BE6"/>
    <w:rsid w:val="00EA7F3A"/>
    <w:rsid w:val="00EA7FDB"/>
    <w:rsid w:val="00EB0032"/>
    <w:rsid w:val="00EB0048"/>
    <w:rsid w:val="00EB13F2"/>
    <w:rsid w:val="00EB150F"/>
    <w:rsid w:val="00EB1915"/>
    <w:rsid w:val="00EB1AF6"/>
    <w:rsid w:val="00EB1E74"/>
    <w:rsid w:val="00EB1FA1"/>
    <w:rsid w:val="00EB26BA"/>
    <w:rsid w:val="00EB2DD8"/>
    <w:rsid w:val="00EB3C3C"/>
    <w:rsid w:val="00EB3C8C"/>
    <w:rsid w:val="00EB4CB2"/>
    <w:rsid w:val="00EB571D"/>
    <w:rsid w:val="00EB5847"/>
    <w:rsid w:val="00EB5AE9"/>
    <w:rsid w:val="00EB64E7"/>
    <w:rsid w:val="00EB6EDD"/>
    <w:rsid w:val="00EB7400"/>
    <w:rsid w:val="00EB7496"/>
    <w:rsid w:val="00EB7532"/>
    <w:rsid w:val="00EC03D2"/>
    <w:rsid w:val="00EC083F"/>
    <w:rsid w:val="00EC08BB"/>
    <w:rsid w:val="00EC08CF"/>
    <w:rsid w:val="00EC0EDB"/>
    <w:rsid w:val="00EC108D"/>
    <w:rsid w:val="00EC110E"/>
    <w:rsid w:val="00EC261B"/>
    <w:rsid w:val="00EC28B3"/>
    <w:rsid w:val="00EC2A01"/>
    <w:rsid w:val="00EC3D68"/>
    <w:rsid w:val="00EC3F95"/>
    <w:rsid w:val="00EC4A4C"/>
    <w:rsid w:val="00EC4A8F"/>
    <w:rsid w:val="00EC4AF9"/>
    <w:rsid w:val="00EC4D3E"/>
    <w:rsid w:val="00EC4DA5"/>
    <w:rsid w:val="00EC4DF0"/>
    <w:rsid w:val="00EC5219"/>
    <w:rsid w:val="00EC54B4"/>
    <w:rsid w:val="00EC58B1"/>
    <w:rsid w:val="00EC613F"/>
    <w:rsid w:val="00EC6AA9"/>
    <w:rsid w:val="00EC6B46"/>
    <w:rsid w:val="00EC6C02"/>
    <w:rsid w:val="00EC7181"/>
    <w:rsid w:val="00EC76BD"/>
    <w:rsid w:val="00EC7942"/>
    <w:rsid w:val="00EC796F"/>
    <w:rsid w:val="00EC7FDA"/>
    <w:rsid w:val="00ED0033"/>
    <w:rsid w:val="00ED08BB"/>
    <w:rsid w:val="00ED0C4B"/>
    <w:rsid w:val="00ED104E"/>
    <w:rsid w:val="00ED16C7"/>
    <w:rsid w:val="00ED17AD"/>
    <w:rsid w:val="00ED1839"/>
    <w:rsid w:val="00ED1871"/>
    <w:rsid w:val="00ED1CBB"/>
    <w:rsid w:val="00ED1EEA"/>
    <w:rsid w:val="00ED23E8"/>
    <w:rsid w:val="00ED2A93"/>
    <w:rsid w:val="00ED3B1B"/>
    <w:rsid w:val="00ED42D2"/>
    <w:rsid w:val="00ED46C0"/>
    <w:rsid w:val="00ED4899"/>
    <w:rsid w:val="00ED5036"/>
    <w:rsid w:val="00ED5183"/>
    <w:rsid w:val="00ED570F"/>
    <w:rsid w:val="00ED58F7"/>
    <w:rsid w:val="00ED5A4A"/>
    <w:rsid w:val="00ED5B7E"/>
    <w:rsid w:val="00ED5B9C"/>
    <w:rsid w:val="00ED5DE0"/>
    <w:rsid w:val="00ED5E3F"/>
    <w:rsid w:val="00ED605A"/>
    <w:rsid w:val="00ED60DD"/>
    <w:rsid w:val="00ED63CD"/>
    <w:rsid w:val="00ED6794"/>
    <w:rsid w:val="00ED68F1"/>
    <w:rsid w:val="00ED6A11"/>
    <w:rsid w:val="00ED6A5D"/>
    <w:rsid w:val="00ED6E10"/>
    <w:rsid w:val="00ED7259"/>
    <w:rsid w:val="00ED7592"/>
    <w:rsid w:val="00ED7629"/>
    <w:rsid w:val="00EE005F"/>
    <w:rsid w:val="00EE00A6"/>
    <w:rsid w:val="00EE036F"/>
    <w:rsid w:val="00EE0712"/>
    <w:rsid w:val="00EE074D"/>
    <w:rsid w:val="00EE1555"/>
    <w:rsid w:val="00EE1A82"/>
    <w:rsid w:val="00EE1F6C"/>
    <w:rsid w:val="00EE233A"/>
    <w:rsid w:val="00EE34C5"/>
    <w:rsid w:val="00EE34E5"/>
    <w:rsid w:val="00EE3A5A"/>
    <w:rsid w:val="00EE3B15"/>
    <w:rsid w:val="00EE411A"/>
    <w:rsid w:val="00EE53B0"/>
    <w:rsid w:val="00EE54A5"/>
    <w:rsid w:val="00EE559D"/>
    <w:rsid w:val="00EE5A22"/>
    <w:rsid w:val="00EE5DF3"/>
    <w:rsid w:val="00EE5EBB"/>
    <w:rsid w:val="00EE609F"/>
    <w:rsid w:val="00EE6561"/>
    <w:rsid w:val="00EE674A"/>
    <w:rsid w:val="00EE6BB2"/>
    <w:rsid w:val="00EE738F"/>
    <w:rsid w:val="00EE7A14"/>
    <w:rsid w:val="00EE7A6F"/>
    <w:rsid w:val="00EE7FFD"/>
    <w:rsid w:val="00EF0022"/>
    <w:rsid w:val="00EF022A"/>
    <w:rsid w:val="00EF0429"/>
    <w:rsid w:val="00EF049A"/>
    <w:rsid w:val="00EF0B8D"/>
    <w:rsid w:val="00EF0FEB"/>
    <w:rsid w:val="00EF107E"/>
    <w:rsid w:val="00EF11AE"/>
    <w:rsid w:val="00EF15A9"/>
    <w:rsid w:val="00EF1689"/>
    <w:rsid w:val="00EF1A08"/>
    <w:rsid w:val="00EF20BC"/>
    <w:rsid w:val="00EF217C"/>
    <w:rsid w:val="00EF2347"/>
    <w:rsid w:val="00EF2F0F"/>
    <w:rsid w:val="00EF347F"/>
    <w:rsid w:val="00EF36EA"/>
    <w:rsid w:val="00EF379B"/>
    <w:rsid w:val="00EF394E"/>
    <w:rsid w:val="00EF3C13"/>
    <w:rsid w:val="00EF46FA"/>
    <w:rsid w:val="00EF4779"/>
    <w:rsid w:val="00EF519E"/>
    <w:rsid w:val="00EF5762"/>
    <w:rsid w:val="00EF5C93"/>
    <w:rsid w:val="00EF5EBF"/>
    <w:rsid w:val="00EF6BB1"/>
    <w:rsid w:val="00EF6D41"/>
    <w:rsid w:val="00EF7300"/>
    <w:rsid w:val="00EF73D4"/>
    <w:rsid w:val="00EF7B26"/>
    <w:rsid w:val="00F00BF9"/>
    <w:rsid w:val="00F00E6A"/>
    <w:rsid w:val="00F01325"/>
    <w:rsid w:val="00F01B7C"/>
    <w:rsid w:val="00F01CD1"/>
    <w:rsid w:val="00F01F8C"/>
    <w:rsid w:val="00F02472"/>
    <w:rsid w:val="00F0309D"/>
    <w:rsid w:val="00F0329B"/>
    <w:rsid w:val="00F0375B"/>
    <w:rsid w:val="00F03DF7"/>
    <w:rsid w:val="00F040EE"/>
    <w:rsid w:val="00F04198"/>
    <w:rsid w:val="00F04DA4"/>
    <w:rsid w:val="00F055A0"/>
    <w:rsid w:val="00F056DC"/>
    <w:rsid w:val="00F0654F"/>
    <w:rsid w:val="00F06F41"/>
    <w:rsid w:val="00F073CD"/>
    <w:rsid w:val="00F07FBE"/>
    <w:rsid w:val="00F10467"/>
    <w:rsid w:val="00F10BDB"/>
    <w:rsid w:val="00F11A18"/>
    <w:rsid w:val="00F11DBC"/>
    <w:rsid w:val="00F12AA6"/>
    <w:rsid w:val="00F12C90"/>
    <w:rsid w:val="00F13F42"/>
    <w:rsid w:val="00F14743"/>
    <w:rsid w:val="00F14875"/>
    <w:rsid w:val="00F14DFE"/>
    <w:rsid w:val="00F14F22"/>
    <w:rsid w:val="00F1538C"/>
    <w:rsid w:val="00F153CD"/>
    <w:rsid w:val="00F15696"/>
    <w:rsid w:val="00F168E2"/>
    <w:rsid w:val="00F17307"/>
    <w:rsid w:val="00F174BD"/>
    <w:rsid w:val="00F17800"/>
    <w:rsid w:val="00F20084"/>
    <w:rsid w:val="00F20266"/>
    <w:rsid w:val="00F2088F"/>
    <w:rsid w:val="00F20A42"/>
    <w:rsid w:val="00F21D62"/>
    <w:rsid w:val="00F22499"/>
    <w:rsid w:val="00F22502"/>
    <w:rsid w:val="00F22CF9"/>
    <w:rsid w:val="00F22D0F"/>
    <w:rsid w:val="00F22E2A"/>
    <w:rsid w:val="00F233D9"/>
    <w:rsid w:val="00F234F2"/>
    <w:rsid w:val="00F23787"/>
    <w:rsid w:val="00F23B08"/>
    <w:rsid w:val="00F23DE7"/>
    <w:rsid w:val="00F23E1D"/>
    <w:rsid w:val="00F24515"/>
    <w:rsid w:val="00F24747"/>
    <w:rsid w:val="00F24A0D"/>
    <w:rsid w:val="00F24B46"/>
    <w:rsid w:val="00F2504B"/>
    <w:rsid w:val="00F25DE6"/>
    <w:rsid w:val="00F25F9B"/>
    <w:rsid w:val="00F26010"/>
    <w:rsid w:val="00F26FE1"/>
    <w:rsid w:val="00F27306"/>
    <w:rsid w:val="00F27861"/>
    <w:rsid w:val="00F27CC7"/>
    <w:rsid w:val="00F30095"/>
    <w:rsid w:val="00F30694"/>
    <w:rsid w:val="00F30B10"/>
    <w:rsid w:val="00F30D2D"/>
    <w:rsid w:val="00F30F4E"/>
    <w:rsid w:val="00F311F3"/>
    <w:rsid w:val="00F312EB"/>
    <w:rsid w:val="00F319E7"/>
    <w:rsid w:val="00F31A2A"/>
    <w:rsid w:val="00F31FA6"/>
    <w:rsid w:val="00F3256A"/>
    <w:rsid w:val="00F32DB4"/>
    <w:rsid w:val="00F33380"/>
    <w:rsid w:val="00F3348B"/>
    <w:rsid w:val="00F33D5E"/>
    <w:rsid w:val="00F3436D"/>
    <w:rsid w:val="00F348D3"/>
    <w:rsid w:val="00F3531D"/>
    <w:rsid w:val="00F35652"/>
    <w:rsid w:val="00F35BAA"/>
    <w:rsid w:val="00F35D82"/>
    <w:rsid w:val="00F35E11"/>
    <w:rsid w:val="00F37158"/>
    <w:rsid w:val="00F37AAF"/>
    <w:rsid w:val="00F4048D"/>
    <w:rsid w:val="00F409E9"/>
    <w:rsid w:val="00F40BDA"/>
    <w:rsid w:val="00F4110C"/>
    <w:rsid w:val="00F414A8"/>
    <w:rsid w:val="00F41E8E"/>
    <w:rsid w:val="00F41FC6"/>
    <w:rsid w:val="00F42781"/>
    <w:rsid w:val="00F4328F"/>
    <w:rsid w:val="00F442DD"/>
    <w:rsid w:val="00F44700"/>
    <w:rsid w:val="00F447BB"/>
    <w:rsid w:val="00F46685"/>
    <w:rsid w:val="00F4670D"/>
    <w:rsid w:val="00F46758"/>
    <w:rsid w:val="00F47428"/>
    <w:rsid w:val="00F47795"/>
    <w:rsid w:val="00F503EA"/>
    <w:rsid w:val="00F506D2"/>
    <w:rsid w:val="00F508A4"/>
    <w:rsid w:val="00F50A4A"/>
    <w:rsid w:val="00F51627"/>
    <w:rsid w:val="00F51834"/>
    <w:rsid w:val="00F518F5"/>
    <w:rsid w:val="00F5193A"/>
    <w:rsid w:val="00F51966"/>
    <w:rsid w:val="00F51C9E"/>
    <w:rsid w:val="00F51E58"/>
    <w:rsid w:val="00F524DD"/>
    <w:rsid w:val="00F52BE8"/>
    <w:rsid w:val="00F52CB6"/>
    <w:rsid w:val="00F52D34"/>
    <w:rsid w:val="00F52FD8"/>
    <w:rsid w:val="00F53FF5"/>
    <w:rsid w:val="00F547A6"/>
    <w:rsid w:val="00F54AAA"/>
    <w:rsid w:val="00F54CFE"/>
    <w:rsid w:val="00F551BB"/>
    <w:rsid w:val="00F555B1"/>
    <w:rsid w:val="00F557D2"/>
    <w:rsid w:val="00F5590E"/>
    <w:rsid w:val="00F55A33"/>
    <w:rsid w:val="00F565B5"/>
    <w:rsid w:val="00F56FC2"/>
    <w:rsid w:val="00F57231"/>
    <w:rsid w:val="00F57243"/>
    <w:rsid w:val="00F57535"/>
    <w:rsid w:val="00F576DE"/>
    <w:rsid w:val="00F5797B"/>
    <w:rsid w:val="00F600D7"/>
    <w:rsid w:val="00F602BE"/>
    <w:rsid w:val="00F606E1"/>
    <w:rsid w:val="00F6096A"/>
    <w:rsid w:val="00F60A17"/>
    <w:rsid w:val="00F60BF3"/>
    <w:rsid w:val="00F60D89"/>
    <w:rsid w:val="00F61639"/>
    <w:rsid w:val="00F617ED"/>
    <w:rsid w:val="00F618B8"/>
    <w:rsid w:val="00F61B69"/>
    <w:rsid w:val="00F61C6A"/>
    <w:rsid w:val="00F62126"/>
    <w:rsid w:val="00F6218B"/>
    <w:rsid w:val="00F6224F"/>
    <w:rsid w:val="00F627F2"/>
    <w:rsid w:val="00F62B2D"/>
    <w:rsid w:val="00F62DD7"/>
    <w:rsid w:val="00F63531"/>
    <w:rsid w:val="00F63593"/>
    <w:rsid w:val="00F63681"/>
    <w:rsid w:val="00F63CB5"/>
    <w:rsid w:val="00F64016"/>
    <w:rsid w:val="00F640E4"/>
    <w:rsid w:val="00F64268"/>
    <w:rsid w:val="00F64400"/>
    <w:rsid w:val="00F65179"/>
    <w:rsid w:val="00F65470"/>
    <w:rsid w:val="00F65491"/>
    <w:rsid w:val="00F65D86"/>
    <w:rsid w:val="00F65EE0"/>
    <w:rsid w:val="00F65F2E"/>
    <w:rsid w:val="00F66465"/>
    <w:rsid w:val="00F66A2C"/>
    <w:rsid w:val="00F6714C"/>
    <w:rsid w:val="00F67517"/>
    <w:rsid w:val="00F67A70"/>
    <w:rsid w:val="00F67E26"/>
    <w:rsid w:val="00F70217"/>
    <w:rsid w:val="00F7055E"/>
    <w:rsid w:val="00F70B2E"/>
    <w:rsid w:val="00F71196"/>
    <w:rsid w:val="00F7172F"/>
    <w:rsid w:val="00F71EF1"/>
    <w:rsid w:val="00F727AD"/>
    <w:rsid w:val="00F72B1A"/>
    <w:rsid w:val="00F730C5"/>
    <w:rsid w:val="00F73A60"/>
    <w:rsid w:val="00F73F10"/>
    <w:rsid w:val="00F73F6D"/>
    <w:rsid w:val="00F7430E"/>
    <w:rsid w:val="00F7475A"/>
    <w:rsid w:val="00F74A04"/>
    <w:rsid w:val="00F7501B"/>
    <w:rsid w:val="00F75781"/>
    <w:rsid w:val="00F7593E"/>
    <w:rsid w:val="00F75DF0"/>
    <w:rsid w:val="00F7622C"/>
    <w:rsid w:val="00F7649E"/>
    <w:rsid w:val="00F76518"/>
    <w:rsid w:val="00F7691F"/>
    <w:rsid w:val="00F76F5B"/>
    <w:rsid w:val="00F775CB"/>
    <w:rsid w:val="00F77797"/>
    <w:rsid w:val="00F77CA3"/>
    <w:rsid w:val="00F77E81"/>
    <w:rsid w:val="00F809BD"/>
    <w:rsid w:val="00F80A95"/>
    <w:rsid w:val="00F80B69"/>
    <w:rsid w:val="00F80F1D"/>
    <w:rsid w:val="00F812DF"/>
    <w:rsid w:val="00F817CE"/>
    <w:rsid w:val="00F8199E"/>
    <w:rsid w:val="00F81AC2"/>
    <w:rsid w:val="00F81DE4"/>
    <w:rsid w:val="00F82290"/>
    <w:rsid w:val="00F83261"/>
    <w:rsid w:val="00F836B4"/>
    <w:rsid w:val="00F83938"/>
    <w:rsid w:val="00F839A1"/>
    <w:rsid w:val="00F83C90"/>
    <w:rsid w:val="00F84E70"/>
    <w:rsid w:val="00F85121"/>
    <w:rsid w:val="00F851C5"/>
    <w:rsid w:val="00F859F1"/>
    <w:rsid w:val="00F85D0C"/>
    <w:rsid w:val="00F86324"/>
    <w:rsid w:val="00F86CA8"/>
    <w:rsid w:val="00F86E31"/>
    <w:rsid w:val="00F901C0"/>
    <w:rsid w:val="00F905B3"/>
    <w:rsid w:val="00F90725"/>
    <w:rsid w:val="00F9112E"/>
    <w:rsid w:val="00F9143B"/>
    <w:rsid w:val="00F91AE8"/>
    <w:rsid w:val="00F927D9"/>
    <w:rsid w:val="00F929E7"/>
    <w:rsid w:val="00F9361F"/>
    <w:rsid w:val="00F936F9"/>
    <w:rsid w:val="00F939F4"/>
    <w:rsid w:val="00F942E1"/>
    <w:rsid w:val="00F94934"/>
    <w:rsid w:val="00F94AF2"/>
    <w:rsid w:val="00F94BDC"/>
    <w:rsid w:val="00F957A4"/>
    <w:rsid w:val="00F959BF"/>
    <w:rsid w:val="00F95C3E"/>
    <w:rsid w:val="00F96887"/>
    <w:rsid w:val="00F97387"/>
    <w:rsid w:val="00F9761C"/>
    <w:rsid w:val="00F978DF"/>
    <w:rsid w:val="00F97AB9"/>
    <w:rsid w:val="00F97C80"/>
    <w:rsid w:val="00FA0170"/>
    <w:rsid w:val="00FA0369"/>
    <w:rsid w:val="00FA066B"/>
    <w:rsid w:val="00FA09E2"/>
    <w:rsid w:val="00FA0C2A"/>
    <w:rsid w:val="00FA0FFA"/>
    <w:rsid w:val="00FA1029"/>
    <w:rsid w:val="00FA26EE"/>
    <w:rsid w:val="00FA2DCE"/>
    <w:rsid w:val="00FA2DFF"/>
    <w:rsid w:val="00FA334E"/>
    <w:rsid w:val="00FA3E12"/>
    <w:rsid w:val="00FA421B"/>
    <w:rsid w:val="00FA499B"/>
    <w:rsid w:val="00FA4AAF"/>
    <w:rsid w:val="00FA5195"/>
    <w:rsid w:val="00FA5E59"/>
    <w:rsid w:val="00FA69C4"/>
    <w:rsid w:val="00FA6EE2"/>
    <w:rsid w:val="00FA7066"/>
    <w:rsid w:val="00FA7467"/>
    <w:rsid w:val="00FA74C5"/>
    <w:rsid w:val="00FA78CD"/>
    <w:rsid w:val="00FA78DB"/>
    <w:rsid w:val="00FA7E01"/>
    <w:rsid w:val="00FA7F00"/>
    <w:rsid w:val="00FB020C"/>
    <w:rsid w:val="00FB03BB"/>
    <w:rsid w:val="00FB0E74"/>
    <w:rsid w:val="00FB196B"/>
    <w:rsid w:val="00FB1977"/>
    <w:rsid w:val="00FB27B6"/>
    <w:rsid w:val="00FB2902"/>
    <w:rsid w:val="00FB3244"/>
    <w:rsid w:val="00FB3351"/>
    <w:rsid w:val="00FB362F"/>
    <w:rsid w:val="00FB3790"/>
    <w:rsid w:val="00FB3C4D"/>
    <w:rsid w:val="00FB3F7A"/>
    <w:rsid w:val="00FB4776"/>
    <w:rsid w:val="00FB4B30"/>
    <w:rsid w:val="00FB4B75"/>
    <w:rsid w:val="00FB5296"/>
    <w:rsid w:val="00FB54CB"/>
    <w:rsid w:val="00FB5C52"/>
    <w:rsid w:val="00FB6EE9"/>
    <w:rsid w:val="00FB76BD"/>
    <w:rsid w:val="00FB7711"/>
    <w:rsid w:val="00FC02EA"/>
    <w:rsid w:val="00FC06D3"/>
    <w:rsid w:val="00FC08D7"/>
    <w:rsid w:val="00FC091B"/>
    <w:rsid w:val="00FC0F8A"/>
    <w:rsid w:val="00FC13BF"/>
    <w:rsid w:val="00FC1424"/>
    <w:rsid w:val="00FC1A0F"/>
    <w:rsid w:val="00FC1F87"/>
    <w:rsid w:val="00FC26DC"/>
    <w:rsid w:val="00FC279F"/>
    <w:rsid w:val="00FC28A1"/>
    <w:rsid w:val="00FC2B4E"/>
    <w:rsid w:val="00FC32C2"/>
    <w:rsid w:val="00FC3469"/>
    <w:rsid w:val="00FC397A"/>
    <w:rsid w:val="00FC421C"/>
    <w:rsid w:val="00FC439D"/>
    <w:rsid w:val="00FC4735"/>
    <w:rsid w:val="00FC4C5D"/>
    <w:rsid w:val="00FC4F7B"/>
    <w:rsid w:val="00FC5956"/>
    <w:rsid w:val="00FC62B0"/>
    <w:rsid w:val="00FC6304"/>
    <w:rsid w:val="00FC6449"/>
    <w:rsid w:val="00FC69AB"/>
    <w:rsid w:val="00FC6CC6"/>
    <w:rsid w:val="00FC6D23"/>
    <w:rsid w:val="00FC6E15"/>
    <w:rsid w:val="00FC700E"/>
    <w:rsid w:val="00FC7080"/>
    <w:rsid w:val="00FC72C5"/>
    <w:rsid w:val="00FC76CE"/>
    <w:rsid w:val="00FD004C"/>
    <w:rsid w:val="00FD0575"/>
    <w:rsid w:val="00FD0D55"/>
    <w:rsid w:val="00FD111F"/>
    <w:rsid w:val="00FD1460"/>
    <w:rsid w:val="00FD1A1F"/>
    <w:rsid w:val="00FD1BBC"/>
    <w:rsid w:val="00FD1E3F"/>
    <w:rsid w:val="00FD23F7"/>
    <w:rsid w:val="00FD2439"/>
    <w:rsid w:val="00FD251A"/>
    <w:rsid w:val="00FD255A"/>
    <w:rsid w:val="00FD2B23"/>
    <w:rsid w:val="00FD3AC6"/>
    <w:rsid w:val="00FD3BFE"/>
    <w:rsid w:val="00FD3D26"/>
    <w:rsid w:val="00FD3D9F"/>
    <w:rsid w:val="00FD3DD2"/>
    <w:rsid w:val="00FD4190"/>
    <w:rsid w:val="00FD45EC"/>
    <w:rsid w:val="00FD4C5C"/>
    <w:rsid w:val="00FD52F0"/>
    <w:rsid w:val="00FD535E"/>
    <w:rsid w:val="00FD584A"/>
    <w:rsid w:val="00FD58D5"/>
    <w:rsid w:val="00FD5DC7"/>
    <w:rsid w:val="00FD5EC2"/>
    <w:rsid w:val="00FD5ED6"/>
    <w:rsid w:val="00FD6155"/>
    <w:rsid w:val="00FD6718"/>
    <w:rsid w:val="00FD6735"/>
    <w:rsid w:val="00FD6D4D"/>
    <w:rsid w:val="00FD6DF8"/>
    <w:rsid w:val="00FD700A"/>
    <w:rsid w:val="00FD7C84"/>
    <w:rsid w:val="00FD7CC5"/>
    <w:rsid w:val="00FE0242"/>
    <w:rsid w:val="00FE0A1B"/>
    <w:rsid w:val="00FE1565"/>
    <w:rsid w:val="00FE19BB"/>
    <w:rsid w:val="00FE1B56"/>
    <w:rsid w:val="00FE1F32"/>
    <w:rsid w:val="00FE2A50"/>
    <w:rsid w:val="00FE2B38"/>
    <w:rsid w:val="00FE2DCC"/>
    <w:rsid w:val="00FE436F"/>
    <w:rsid w:val="00FE557D"/>
    <w:rsid w:val="00FE57A8"/>
    <w:rsid w:val="00FE5932"/>
    <w:rsid w:val="00FE5F0E"/>
    <w:rsid w:val="00FE670B"/>
    <w:rsid w:val="00FE6AEC"/>
    <w:rsid w:val="00FE720A"/>
    <w:rsid w:val="00FE741D"/>
    <w:rsid w:val="00FE772B"/>
    <w:rsid w:val="00FF060A"/>
    <w:rsid w:val="00FF08C5"/>
    <w:rsid w:val="00FF0E7E"/>
    <w:rsid w:val="00FF12BB"/>
    <w:rsid w:val="00FF1497"/>
    <w:rsid w:val="00FF15CE"/>
    <w:rsid w:val="00FF21C9"/>
    <w:rsid w:val="00FF22D0"/>
    <w:rsid w:val="00FF342B"/>
    <w:rsid w:val="00FF3558"/>
    <w:rsid w:val="00FF4079"/>
    <w:rsid w:val="00FF45FB"/>
    <w:rsid w:val="00FF46FE"/>
    <w:rsid w:val="00FF47E6"/>
    <w:rsid w:val="00FF4D3D"/>
    <w:rsid w:val="00FF567B"/>
    <w:rsid w:val="00FF56CF"/>
    <w:rsid w:val="00FF5797"/>
    <w:rsid w:val="00FF57C0"/>
    <w:rsid w:val="00FF584F"/>
    <w:rsid w:val="00FF58AB"/>
    <w:rsid w:val="00FF5CD7"/>
    <w:rsid w:val="00FF5E78"/>
    <w:rsid w:val="00FF6049"/>
    <w:rsid w:val="00FF6067"/>
    <w:rsid w:val="00FF61BE"/>
    <w:rsid w:val="00FF6FAC"/>
    <w:rsid w:val="00FF7321"/>
    <w:rsid w:val="00FF74FD"/>
    <w:rsid w:val="00FF795A"/>
    <w:rsid w:val="00FF7CA6"/>
    <w:rsid w:val="00FF7FAD"/>
    <w:rsid w:val="011A8D36"/>
    <w:rsid w:val="0124EE41"/>
    <w:rsid w:val="0143E76D"/>
    <w:rsid w:val="01712207"/>
    <w:rsid w:val="01808595"/>
    <w:rsid w:val="018D018C"/>
    <w:rsid w:val="01A6D65D"/>
    <w:rsid w:val="01B1EE7A"/>
    <w:rsid w:val="01BEEFAE"/>
    <w:rsid w:val="01DA364C"/>
    <w:rsid w:val="01DC5CAB"/>
    <w:rsid w:val="01F78CF7"/>
    <w:rsid w:val="01F9240F"/>
    <w:rsid w:val="0257CC29"/>
    <w:rsid w:val="025AD4AD"/>
    <w:rsid w:val="025D9ACD"/>
    <w:rsid w:val="026B0C7C"/>
    <w:rsid w:val="02707115"/>
    <w:rsid w:val="02995E44"/>
    <w:rsid w:val="02B1605F"/>
    <w:rsid w:val="02C127C1"/>
    <w:rsid w:val="02CE119C"/>
    <w:rsid w:val="02CEDFD8"/>
    <w:rsid w:val="02D758D2"/>
    <w:rsid w:val="02D8D3AC"/>
    <w:rsid w:val="02E46E8D"/>
    <w:rsid w:val="02E5A25E"/>
    <w:rsid w:val="02EBDF85"/>
    <w:rsid w:val="03152D54"/>
    <w:rsid w:val="0322EDEF"/>
    <w:rsid w:val="0324ABD5"/>
    <w:rsid w:val="03261EB8"/>
    <w:rsid w:val="033412FC"/>
    <w:rsid w:val="033444E0"/>
    <w:rsid w:val="034024AE"/>
    <w:rsid w:val="03536431"/>
    <w:rsid w:val="0355A572"/>
    <w:rsid w:val="0368414D"/>
    <w:rsid w:val="0378C02A"/>
    <w:rsid w:val="037C4E58"/>
    <w:rsid w:val="037C5237"/>
    <w:rsid w:val="0385FF20"/>
    <w:rsid w:val="038EE4A9"/>
    <w:rsid w:val="03B33F65"/>
    <w:rsid w:val="03BEDA7A"/>
    <w:rsid w:val="03C4A81A"/>
    <w:rsid w:val="03CADA66"/>
    <w:rsid w:val="03EC9F98"/>
    <w:rsid w:val="040C21CA"/>
    <w:rsid w:val="040E5A76"/>
    <w:rsid w:val="041370F7"/>
    <w:rsid w:val="041DE4FC"/>
    <w:rsid w:val="041EB90B"/>
    <w:rsid w:val="04239C0B"/>
    <w:rsid w:val="042520D3"/>
    <w:rsid w:val="043E6A47"/>
    <w:rsid w:val="0441D8E6"/>
    <w:rsid w:val="04426752"/>
    <w:rsid w:val="044D8909"/>
    <w:rsid w:val="04582800"/>
    <w:rsid w:val="046806A9"/>
    <w:rsid w:val="047FBA7D"/>
    <w:rsid w:val="0484E476"/>
    <w:rsid w:val="049DFFF1"/>
    <w:rsid w:val="04A0D471"/>
    <w:rsid w:val="04AD2987"/>
    <w:rsid w:val="04B70C2B"/>
    <w:rsid w:val="04B778FC"/>
    <w:rsid w:val="04D333DD"/>
    <w:rsid w:val="04D97D57"/>
    <w:rsid w:val="04E7FC47"/>
    <w:rsid w:val="04ED827B"/>
    <w:rsid w:val="050CC397"/>
    <w:rsid w:val="050EEB20"/>
    <w:rsid w:val="0520F62F"/>
    <w:rsid w:val="0523CB1A"/>
    <w:rsid w:val="0536E607"/>
    <w:rsid w:val="05385CB7"/>
    <w:rsid w:val="053B67BB"/>
    <w:rsid w:val="054D5A67"/>
    <w:rsid w:val="055FCBDF"/>
    <w:rsid w:val="0577BB0F"/>
    <w:rsid w:val="058C22A6"/>
    <w:rsid w:val="05974DD7"/>
    <w:rsid w:val="05B212DC"/>
    <w:rsid w:val="05EDAEB1"/>
    <w:rsid w:val="05F13993"/>
    <w:rsid w:val="05FB0EB4"/>
    <w:rsid w:val="061B35C1"/>
    <w:rsid w:val="061E4F6D"/>
    <w:rsid w:val="061F82B1"/>
    <w:rsid w:val="0621B990"/>
    <w:rsid w:val="062EF08B"/>
    <w:rsid w:val="0646E442"/>
    <w:rsid w:val="06504D87"/>
    <w:rsid w:val="0653F28F"/>
    <w:rsid w:val="065C5D9B"/>
    <w:rsid w:val="0661790F"/>
    <w:rsid w:val="066223A0"/>
    <w:rsid w:val="06695351"/>
    <w:rsid w:val="068095B8"/>
    <w:rsid w:val="06A74641"/>
    <w:rsid w:val="06BAFAE8"/>
    <w:rsid w:val="06C167C8"/>
    <w:rsid w:val="06C65EC5"/>
    <w:rsid w:val="06CEFFEF"/>
    <w:rsid w:val="06D603A8"/>
    <w:rsid w:val="06E05EB7"/>
    <w:rsid w:val="06E55464"/>
    <w:rsid w:val="06E9E349"/>
    <w:rsid w:val="06F7665A"/>
    <w:rsid w:val="0705B137"/>
    <w:rsid w:val="07126F8A"/>
    <w:rsid w:val="072ACE17"/>
    <w:rsid w:val="072B42A5"/>
    <w:rsid w:val="0739B67C"/>
    <w:rsid w:val="0740C874"/>
    <w:rsid w:val="07447B46"/>
    <w:rsid w:val="075458AA"/>
    <w:rsid w:val="077803E2"/>
    <w:rsid w:val="07C774C2"/>
    <w:rsid w:val="07ED63AF"/>
    <w:rsid w:val="07F9C8E6"/>
    <w:rsid w:val="08282864"/>
    <w:rsid w:val="082B48D8"/>
    <w:rsid w:val="083D855A"/>
    <w:rsid w:val="08471594"/>
    <w:rsid w:val="08496822"/>
    <w:rsid w:val="08643681"/>
    <w:rsid w:val="086C8D58"/>
    <w:rsid w:val="0872743B"/>
    <w:rsid w:val="08787EE4"/>
    <w:rsid w:val="088055F6"/>
    <w:rsid w:val="0880FCBB"/>
    <w:rsid w:val="089CDDCC"/>
    <w:rsid w:val="08A0C8A4"/>
    <w:rsid w:val="08A11BD9"/>
    <w:rsid w:val="08AEC0DC"/>
    <w:rsid w:val="08EEAB77"/>
    <w:rsid w:val="08F7F7CC"/>
    <w:rsid w:val="090FB40D"/>
    <w:rsid w:val="092EF58D"/>
    <w:rsid w:val="093C10C4"/>
    <w:rsid w:val="0944C40A"/>
    <w:rsid w:val="09473869"/>
    <w:rsid w:val="095C3DD6"/>
    <w:rsid w:val="09826485"/>
    <w:rsid w:val="09B7BE8E"/>
    <w:rsid w:val="09C81BC3"/>
    <w:rsid w:val="09E3189F"/>
    <w:rsid w:val="09EDD5A8"/>
    <w:rsid w:val="09F54D11"/>
    <w:rsid w:val="09FC757C"/>
    <w:rsid w:val="0A09B9E8"/>
    <w:rsid w:val="0A124A50"/>
    <w:rsid w:val="0A386C6F"/>
    <w:rsid w:val="0A4F41C6"/>
    <w:rsid w:val="0A53E3A1"/>
    <w:rsid w:val="0A551450"/>
    <w:rsid w:val="0A55F1B9"/>
    <w:rsid w:val="0A5A1AE9"/>
    <w:rsid w:val="0A7358D3"/>
    <w:rsid w:val="0A9F9BA7"/>
    <w:rsid w:val="0AA97613"/>
    <w:rsid w:val="0AADE96A"/>
    <w:rsid w:val="0AB83433"/>
    <w:rsid w:val="0AC36DB8"/>
    <w:rsid w:val="0AD15C6B"/>
    <w:rsid w:val="0AD252B5"/>
    <w:rsid w:val="0AD3890F"/>
    <w:rsid w:val="0B095027"/>
    <w:rsid w:val="0B1AB401"/>
    <w:rsid w:val="0B348C6A"/>
    <w:rsid w:val="0B49F5BE"/>
    <w:rsid w:val="0B611BFD"/>
    <w:rsid w:val="0B653A00"/>
    <w:rsid w:val="0B673BBE"/>
    <w:rsid w:val="0B733992"/>
    <w:rsid w:val="0B762DC1"/>
    <w:rsid w:val="0BA7D9B4"/>
    <w:rsid w:val="0BB745FD"/>
    <w:rsid w:val="0BBAF510"/>
    <w:rsid w:val="0BC25402"/>
    <w:rsid w:val="0BCC23C0"/>
    <w:rsid w:val="0BD41DDE"/>
    <w:rsid w:val="0BDCD450"/>
    <w:rsid w:val="0BEF89F8"/>
    <w:rsid w:val="0BF0D4DC"/>
    <w:rsid w:val="0BF3231F"/>
    <w:rsid w:val="0BF38142"/>
    <w:rsid w:val="0BF9BA50"/>
    <w:rsid w:val="0BFD08FC"/>
    <w:rsid w:val="0BFDBADF"/>
    <w:rsid w:val="0C110356"/>
    <w:rsid w:val="0C27E54E"/>
    <w:rsid w:val="0C372DF0"/>
    <w:rsid w:val="0C4BEE67"/>
    <w:rsid w:val="0C52DF63"/>
    <w:rsid w:val="0C5522C5"/>
    <w:rsid w:val="0C63453B"/>
    <w:rsid w:val="0C8205D4"/>
    <w:rsid w:val="0C86A433"/>
    <w:rsid w:val="0C97236A"/>
    <w:rsid w:val="0C98AFAD"/>
    <w:rsid w:val="0CB44357"/>
    <w:rsid w:val="0CD31018"/>
    <w:rsid w:val="0CD5489E"/>
    <w:rsid w:val="0CF5E60C"/>
    <w:rsid w:val="0D06B670"/>
    <w:rsid w:val="0D0844AE"/>
    <w:rsid w:val="0D0FA91D"/>
    <w:rsid w:val="0D14A0CB"/>
    <w:rsid w:val="0D1D56EF"/>
    <w:rsid w:val="0D5D4E14"/>
    <w:rsid w:val="0D8B41CC"/>
    <w:rsid w:val="0DA65382"/>
    <w:rsid w:val="0DB2423B"/>
    <w:rsid w:val="0DDEA172"/>
    <w:rsid w:val="0DF83A81"/>
    <w:rsid w:val="0DF877AF"/>
    <w:rsid w:val="0E1A94B9"/>
    <w:rsid w:val="0E3E0BD4"/>
    <w:rsid w:val="0E40A6B1"/>
    <w:rsid w:val="0E42D55F"/>
    <w:rsid w:val="0E53425D"/>
    <w:rsid w:val="0E558BDA"/>
    <w:rsid w:val="0E63BD2B"/>
    <w:rsid w:val="0E7AAEBD"/>
    <w:rsid w:val="0E7E84A9"/>
    <w:rsid w:val="0EA4799B"/>
    <w:rsid w:val="0EB514E3"/>
    <w:rsid w:val="0ECF5A68"/>
    <w:rsid w:val="0EEA79DB"/>
    <w:rsid w:val="0EF168DE"/>
    <w:rsid w:val="0F060A30"/>
    <w:rsid w:val="0F092739"/>
    <w:rsid w:val="0F213579"/>
    <w:rsid w:val="0F317345"/>
    <w:rsid w:val="0F3DAA00"/>
    <w:rsid w:val="0F4B054E"/>
    <w:rsid w:val="0F5365F8"/>
    <w:rsid w:val="0F6AC7FD"/>
    <w:rsid w:val="0F6F2CFF"/>
    <w:rsid w:val="0F722343"/>
    <w:rsid w:val="0F83966D"/>
    <w:rsid w:val="0F9D90C6"/>
    <w:rsid w:val="0F9DA6D9"/>
    <w:rsid w:val="0FAB08DB"/>
    <w:rsid w:val="0FC08A78"/>
    <w:rsid w:val="0FCA34ED"/>
    <w:rsid w:val="0FD2823E"/>
    <w:rsid w:val="0FD4DC98"/>
    <w:rsid w:val="0FE1C3BC"/>
    <w:rsid w:val="0FEE4908"/>
    <w:rsid w:val="100ECA08"/>
    <w:rsid w:val="101A75DC"/>
    <w:rsid w:val="1025F6CB"/>
    <w:rsid w:val="102EBD9D"/>
    <w:rsid w:val="1031926B"/>
    <w:rsid w:val="103203A4"/>
    <w:rsid w:val="1060B86A"/>
    <w:rsid w:val="10765376"/>
    <w:rsid w:val="107EF7D6"/>
    <w:rsid w:val="10A7CB5E"/>
    <w:rsid w:val="10AF422F"/>
    <w:rsid w:val="10EBBA18"/>
    <w:rsid w:val="10F05972"/>
    <w:rsid w:val="10F2CC9F"/>
    <w:rsid w:val="11032983"/>
    <w:rsid w:val="1103474E"/>
    <w:rsid w:val="11229940"/>
    <w:rsid w:val="11327E53"/>
    <w:rsid w:val="1133828D"/>
    <w:rsid w:val="11354BD6"/>
    <w:rsid w:val="1159E4F2"/>
    <w:rsid w:val="115FD97C"/>
    <w:rsid w:val="1170E6C9"/>
    <w:rsid w:val="11AD9D3A"/>
    <w:rsid w:val="11D035B4"/>
    <w:rsid w:val="11D3C0B1"/>
    <w:rsid w:val="11D3F4A8"/>
    <w:rsid w:val="11F612DF"/>
    <w:rsid w:val="12128503"/>
    <w:rsid w:val="1225DC2E"/>
    <w:rsid w:val="122A220B"/>
    <w:rsid w:val="122E3A9E"/>
    <w:rsid w:val="124F0FD5"/>
    <w:rsid w:val="12705827"/>
    <w:rsid w:val="1286D48C"/>
    <w:rsid w:val="128E5B63"/>
    <w:rsid w:val="12AEFBD4"/>
    <w:rsid w:val="12C5DBBF"/>
    <w:rsid w:val="12CB14C6"/>
    <w:rsid w:val="12CE3CB9"/>
    <w:rsid w:val="13114794"/>
    <w:rsid w:val="1352FD23"/>
    <w:rsid w:val="135DF17E"/>
    <w:rsid w:val="13611CD7"/>
    <w:rsid w:val="13677D5A"/>
    <w:rsid w:val="1371F9B9"/>
    <w:rsid w:val="1373D973"/>
    <w:rsid w:val="1382ED12"/>
    <w:rsid w:val="13923E5E"/>
    <w:rsid w:val="139AF74E"/>
    <w:rsid w:val="13A82116"/>
    <w:rsid w:val="13B0BF53"/>
    <w:rsid w:val="13B12C15"/>
    <w:rsid w:val="13BDAAA0"/>
    <w:rsid w:val="13BDF800"/>
    <w:rsid w:val="13D33A4C"/>
    <w:rsid w:val="13E04E5C"/>
    <w:rsid w:val="13E8AACC"/>
    <w:rsid w:val="13FA0B9B"/>
    <w:rsid w:val="140E5C53"/>
    <w:rsid w:val="141D14D4"/>
    <w:rsid w:val="142EEDC9"/>
    <w:rsid w:val="144031FA"/>
    <w:rsid w:val="1440C719"/>
    <w:rsid w:val="1445D5A1"/>
    <w:rsid w:val="14527B63"/>
    <w:rsid w:val="1459BB86"/>
    <w:rsid w:val="146AEE89"/>
    <w:rsid w:val="14713075"/>
    <w:rsid w:val="14730ECB"/>
    <w:rsid w:val="14753B17"/>
    <w:rsid w:val="14852D29"/>
    <w:rsid w:val="148DE5F9"/>
    <w:rsid w:val="149247F0"/>
    <w:rsid w:val="14DB459E"/>
    <w:rsid w:val="14DCA8B7"/>
    <w:rsid w:val="14E6271D"/>
    <w:rsid w:val="14E7D1DD"/>
    <w:rsid w:val="14E8A71E"/>
    <w:rsid w:val="14EE0848"/>
    <w:rsid w:val="14FA077B"/>
    <w:rsid w:val="15048AF5"/>
    <w:rsid w:val="1505127B"/>
    <w:rsid w:val="150AFABA"/>
    <w:rsid w:val="151D6D44"/>
    <w:rsid w:val="151EA8B0"/>
    <w:rsid w:val="1522EB47"/>
    <w:rsid w:val="1528E603"/>
    <w:rsid w:val="1540EFDF"/>
    <w:rsid w:val="1547FAA8"/>
    <w:rsid w:val="15627A20"/>
    <w:rsid w:val="156844B6"/>
    <w:rsid w:val="156931B3"/>
    <w:rsid w:val="156CC2ED"/>
    <w:rsid w:val="157B1A6C"/>
    <w:rsid w:val="157E35B4"/>
    <w:rsid w:val="15B01B33"/>
    <w:rsid w:val="15C16DAE"/>
    <w:rsid w:val="15DEA61D"/>
    <w:rsid w:val="15F290A2"/>
    <w:rsid w:val="15F9DC73"/>
    <w:rsid w:val="160D50CD"/>
    <w:rsid w:val="1634A1A0"/>
    <w:rsid w:val="16386004"/>
    <w:rsid w:val="16451874"/>
    <w:rsid w:val="165170B4"/>
    <w:rsid w:val="1661BEB1"/>
    <w:rsid w:val="1662085A"/>
    <w:rsid w:val="1669C9D4"/>
    <w:rsid w:val="166CB078"/>
    <w:rsid w:val="168C87D8"/>
    <w:rsid w:val="168EB25B"/>
    <w:rsid w:val="1696CCCB"/>
    <w:rsid w:val="16A1A14E"/>
    <w:rsid w:val="16D035AA"/>
    <w:rsid w:val="16D68568"/>
    <w:rsid w:val="16DAA202"/>
    <w:rsid w:val="16F1A6E5"/>
    <w:rsid w:val="16F815F2"/>
    <w:rsid w:val="173DB618"/>
    <w:rsid w:val="1748CB1A"/>
    <w:rsid w:val="175FC4D3"/>
    <w:rsid w:val="176E4992"/>
    <w:rsid w:val="17838B98"/>
    <w:rsid w:val="178738C4"/>
    <w:rsid w:val="1797A321"/>
    <w:rsid w:val="1797E337"/>
    <w:rsid w:val="17A3D702"/>
    <w:rsid w:val="17BA1257"/>
    <w:rsid w:val="17BFCBE8"/>
    <w:rsid w:val="17C6B58D"/>
    <w:rsid w:val="17DB8DD6"/>
    <w:rsid w:val="17ECEB62"/>
    <w:rsid w:val="17F4CBBE"/>
    <w:rsid w:val="185FA471"/>
    <w:rsid w:val="18925DB8"/>
    <w:rsid w:val="189265D3"/>
    <w:rsid w:val="189364AF"/>
    <w:rsid w:val="18A1D9E5"/>
    <w:rsid w:val="18A6F430"/>
    <w:rsid w:val="18A7F327"/>
    <w:rsid w:val="18B02251"/>
    <w:rsid w:val="18C8C2C9"/>
    <w:rsid w:val="18C9A108"/>
    <w:rsid w:val="18E2DF5E"/>
    <w:rsid w:val="191780E5"/>
    <w:rsid w:val="191E8D73"/>
    <w:rsid w:val="192462C8"/>
    <w:rsid w:val="192858A2"/>
    <w:rsid w:val="1933D50F"/>
    <w:rsid w:val="193A691F"/>
    <w:rsid w:val="19417501"/>
    <w:rsid w:val="194F3DE3"/>
    <w:rsid w:val="1953BE7A"/>
    <w:rsid w:val="195C4327"/>
    <w:rsid w:val="1960AAEE"/>
    <w:rsid w:val="198F2478"/>
    <w:rsid w:val="199C365F"/>
    <w:rsid w:val="199F7252"/>
    <w:rsid w:val="19A07C70"/>
    <w:rsid w:val="19AB17F5"/>
    <w:rsid w:val="19C03170"/>
    <w:rsid w:val="19E942E2"/>
    <w:rsid w:val="1A00BDA1"/>
    <w:rsid w:val="1A096E39"/>
    <w:rsid w:val="1A23BFA6"/>
    <w:rsid w:val="1A23EBFC"/>
    <w:rsid w:val="1A3F311E"/>
    <w:rsid w:val="1A41BE01"/>
    <w:rsid w:val="1A42D944"/>
    <w:rsid w:val="1A4AE085"/>
    <w:rsid w:val="1A5ABD93"/>
    <w:rsid w:val="1A5D9FCF"/>
    <w:rsid w:val="1A610622"/>
    <w:rsid w:val="1A896390"/>
    <w:rsid w:val="1A9782EB"/>
    <w:rsid w:val="1A9EAB44"/>
    <w:rsid w:val="1AA323F1"/>
    <w:rsid w:val="1AAC716B"/>
    <w:rsid w:val="1ABFB0B8"/>
    <w:rsid w:val="1AE345CF"/>
    <w:rsid w:val="1AEDDC64"/>
    <w:rsid w:val="1AEFA91A"/>
    <w:rsid w:val="1AEFCE90"/>
    <w:rsid w:val="1AFD94D1"/>
    <w:rsid w:val="1AFDE247"/>
    <w:rsid w:val="1B08D2B2"/>
    <w:rsid w:val="1B25F55D"/>
    <w:rsid w:val="1B3D704A"/>
    <w:rsid w:val="1B5E1DE9"/>
    <w:rsid w:val="1B62F51E"/>
    <w:rsid w:val="1B7E3506"/>
    <w:rsid w:val="1BBBE9FF"/>
    <w:rsid w:val="1BBE8FB1"/>
    <w:rsid w:val="1BC66D71"/>
    <w:rsid w:val="1BCD3799"/>
    <w:rsid w:val="1BD1338A"/>
    <w:rsid w:val="1BE0E6B9"/>
    <w:rsid w:val="1BE1A01D"/>
    <w:rsid w:val="1C096CA6"/>
    <w:rsid w:val="1C1157AC"/>
    <w:rsid w:val="1C177FFE"/>
    <w:rsid w:val="1C222F7F"/>
    <w:rsid w:val="1C2D21A2"/>
    <w:rsid w:val="1C2FC46F"/>
    <w:rsid w:val="1C323B86"/>
    <w:rsid w:val="1C34C0C9"/>
    <w:rsid w:val="1C3A8E0B"/>
    <w:rsid w:val="1C3F993E"/>
    <w:rsid w:val="1C5EEB2E"/>
    <w:rsid w:val="1C823362"/>
    <w:rsid w:val="1C93923C"/>
    <w:rsid w:val="1CC1118D"/>
    <w:rsid w:val="1CC9486A"/>
    <w:rsid w:val="1CC9B637"/>
    <w:rsid w:val="1CD6275C"/>
    <w:rsid w:val="1CD7EA87"/>
    <w:rsid w:val="1CE56903"/>
    <w:rsid w:val="1CFE0119"/>
    <w:rsid w:val="1D114E06"/>
    <w:rsid w:val="1D2E5F34"/>
    <w:rsid w:val="1D3127A6"/>
    <w:rsid w:val="1D4CAA87"/>
    <w:rsid w:val="1D51B4F7"/>
    <w:rsid w:val="1D6930B6"/>
    <w:rsid w:val="1D723783"/>
    <w:rsid w:val="1D787EA8"/>
    <w:rsid w:val="1D9B3543"/>
    <w:rsid w:val="1DAB1D20"/>
    <w:rsid w:val="1DB1E938"/>
    <w:rsid w:val="1DB886AA"/>
    <w:rsid w:val="1DBA497C"/>
    <w:rsid w:val="1DC2A06D"/>
    <w:rsid w:val="1DCDAF8A"/>
    <w:rsid w:val="1DF1FD1B"/>
    <w:rsid w:val="1DFBF8BC"/>
    <w:rsid w:val="1E071853"/>
    <w:rsid w:val="1E0C19C4"/>
    <w:rsid w:val="1E1B2F50"/>
    <w:rsid w:val="1E27EFCD"/>
    <w:rsid w:val="1E423E3D"/>
    <w:rsid w:val="1E4FE890"/>
    <w:rsid w:val="1E55553C"/>
    <w:rsid w:val="1E5BFBC8"/>
    <w:rsid w:val="1E6B2BA8"/>
    <w:rsid w:val="1E8594EA"/>
    <w:rsid w:val="1E8E039C"/>
    <w:rsid w:val="1E972C7A"/>
    <w:rsid w:val="1EB06522"/>
    <w:rsid w:val="1EBD4F2F"/>
    <w:rsid w:val="1EBD7269"/>
    <w:rsid w:val="1EBE8658"/>
    <w:rsid w:val="1EC7518A"/>
    <w:rsid w:val="1EDAD554"/>
    <w:rsid w:val="1EE1AFAE"/>
    <w:rsid w:val="1EE1BE03"/>
    <w:rsid w:val="1EE52141"/>
    <w:rsid w:val="1EF0B188"/>
    <w:rsid w:val="1EFBF749"/>
    <w:rsid w:val="1F035E52"/>
    <w:rsid w:val="1F09D6D9"/>
    <w:rsid w:val="1F0C155A"/>
    <w:rsid w:val="1F0F802C"/>
    <w:rsid w:val="1F22B190"/>
    <w:rsid w:val="1F2BE4CE"/>
    <w:rsid w:val="1F37CDEA"/>
    <w:rsid w:val="1F408F10"/>
    <w:rsid w:val="1F45E962"/>
    <w:rsid w:val="1F496AA2"/>
    <w:rsid w:val="1F6649CE"/>
    <w:rsid w:val="1F795DEB"/>
    <w:rsid w:val="1F7C6994"/>
    <w:rsid w:val="1F8173E4"/>
    <w:rsid w:val="1F896F99"/>
    <w:rsid w:val="1F8E69C5"/>
    <w:rsid w:val="1F95A325"/>
    <w:rsid w:val="1FB3A2D8"/>
    <w:rsid w:val="1FCBFCF3"/>
    <w:rsid w:val="1FEB742C"/>
    <w:rsid w:val="1FECCECC"/>
    <w:rsid w:val="1FF3919C"/>
    <w:rsid w:val="200EEDFD"/>
    <w:rsid w:val="2013A4F2"/>
    <w:rsid w:val="2014FDB6"/>
    <w:rsid w:val="201692E8"/>
    <w:rsid w:val="2039E7A3"/>
    <w:rsid w:val="20402A41"/>
    <w:rsid w:val="2044305C"/>
    <w:rsid w:val="204B4004"/>
    <w:rsid w:val="204F73CD"/>
    <w:rsid w:val="206C3B1E"/>
    <w:rsid w:val="20836589"/>
    <w:rsid w:val="209537F1"/>
    <w:rsid w:val="20AC1D50"/>
    <w:rsid w:val="20AC2CA5"/>
    <w:rsid w:val="20B0595C"/>
    <w:rsid w:val="20B9A58E"/>
    <w:rsid w:val="20BAA268"/>
    <w:rsid w:val="20CC8D88"/>
    <w:rsid w:val="20D7D203"/>
    <w:rsid w:val="20DCC2DF"/>
    <w:rsid w:val="20F13262"/>
    <w:rsid w:val="20F7D449"/>
    <w:rsid w:val="20F8564B"/>
    <w:rsid w:val="2111F720"/>
    <w:rsid w:val="21152ABC"/>
    <w:rsid w:val="21206A98"/>
    <w:rsid w:val="2134573C"/>
    <w:rsid w:val="2169C407"/>
    <w:rsid w:val="216FBAB1"/>
    <w:rsid w:val="21891349"/>
    <w:rsid w:val="218A39F8"/>
    <w:rsid w:val="21913B22"/>
    <w:rsid w:val="21B364F6"/>
    <w:rsid w:val="21BA47E1"/>
    <w:rsid w:val="21C0BCC5"/>
    <w:rsid w:val="21C4AB00"/>
    <w:rsid w:val="21F0069A"/>
    <w:rsid w:val="21F49995"/>
    <w:rsid w:val="2231A4BC"/>
    <w:rsid w:val="22387238"/>
    <w:rsid w:val="223E850E"/>
    <w:rsid w:val="224672C8"/>
    <w:rsid w:val="224E8CD3"/>
    <w:rsid w:val="22889ED7"/>
    <w:rsid w:val="228BE8A3"/>
    <w:rsid w:val="228F6EFD"/>
    <w:rsid w:val="2291DD4A"/>
    <w:rsid w:val="22B2E2D2"/>
    <w:rsid w:val="22B60126"/>
    <w:rsid w:val="22B88F93"/>
    <w:rsid w:val="22BEDFC4"/>
    <w:rsid w:val="22C093F0"/>
    <w:rsid w:val="22CF40E2"/>
    <w:rsid w:val="22E7AFF7"/>
    <w:rsid w:val="22FCAA47"/>
    <w:rsid w:val="23130899"/>
    <w:rsid w:val="231471FE"/>
    <w:rsid w:val="232D4F1E"/>
    <w:rsid w:val="23483111"/>
    <w:rsid w:val="23559A13"/>
    <w:rsid w:val="23686EC6"/>
    <w:rsid w:val="238465B6"/>
    <w:rsid w:val="238E7526"/>
    <w:rsid w:val="23939CC4"/>
    <w:rsid w:val="2394DAF3"/>
    <w:rsid w:val="23A4101A"/>
    <w:rsid w:val="23AAD76D"/>
    <w:rsid w:val="23D98B0B"/>
    <w:rsid w:val="23F0868B"/>
    <w:rsid w:val="2422E201"/>
    <w:rsid w:val="242732DA"/>
    <w:rsid w:val="24330145"/>
    <w:rsid w:val="247F5A2C"/>
    <w:rsid w:val="24872E88"/>
    <w:rsid w:val="248B1512"/>
    <w:rsid w:val="24B02105"/>
    <w:rsid w:val="24B54B66"/>
    <w:rsid w:val="24C75D37"/>
    <w:rsid w:val="24CD35B8"/>
    <w:rsid w:val="24FD72C0"/>
    <w:rsid w:val="2511A288"/>
    <w:rsid w:val="251990CA"/>
    <w:rsid w:val="2524D904"/>
    <w:rsid w:val="252573C2"/>
    <w:rsid w:val="252C3F9B"/>
    <w:rsid w:val="255511F6"/>
    <w:rsid w:val="257A01D4"/>
    <w:rsid w:val="257F561C"/>
    <w:rsid w:val="25954EDE"/>
    <w:rsid w:val="25A0B74C"/>
    <w:rsid w:val="25AA38C6"/>
    <w:rsid w:val="25DEF3A7"/>
    <w:rsid w:val="25E4A9D7"/>
    <w:rsid w:val="25E6FB1C"/>
    <w:rsid w:val="25EF1050"/>
    <w:rsid w:val="26369177"/>
    <w:rsid w:val="264FC577"/>
    <w:rsid w:val="26546085"/>
    <w:rsid w:val="2664EA07"/>
    <w:rsid w:val="2678D804"/>
    <w:rsid w:val="267B4B83"/>
    <w:rsid w:val="269D8876"/>
    <w:rsid w:val="26A7B27A"/>
    <w:rsid w:val="26B5F5DC"/>
    <w:rsid w:val="26C55C1A"/>
    <w:rsid w:val="26C6E36A"/>
    <w:rsid w:val="26CF7A44"/>
    <w:rsid w:val="26F70A54"/>
    <w:rsid w:val="26F838AF"/>
    <w:rsid w:val="271D4C6B"/>
    <w:rsid w:val="2734D012"/>
    <w:rsid w:val="2745954C"/>
    <w:rsid w:val="2746C0EE"/>
    <w:rsid w:val="27487B61"/>
    <w:rsid w:val="2748AB07"/>
    <w:rsid w:val="275C708E"/>
    <w:rsid w:val="2770DB8C"/>
    <w:rsid w:val="277740ED"/>
    <w:rsid w:val="27A08A21"/>
    <w:rsid w:val="27B595BD"/>
    <w:rsid w:val="27B8FF6E"/>
    <w:rsid w:val="27C86DD1"/>
    <w:rsid w:val="27D40255"/>
    <w:rsid w:val="280441A5"/>
    <w:rsid w:val="28272D74"/>
    <w:rsid w:val="2834D15F"/>
    <w:rsid w:val="283D9A04"/>
    <w:rsid w:val="28496F59"/>
    <w:rsid w:val="284DD87F"/>
    <w:rsid w:val="2857B961"/>
    <w:rsid w:val="285D2415"/>
    <w:rsid w:val="288BC6CE"/>
    <w:rsid w:val="288E274B"/>
    <w:rsid w:val="28A2F347"/>
    <w:rsid w:val="28A678EC"/>
    <w:rsid w:val="28A68F71"/>
    <w:rsid w:val="28B72ADA"/>
    <w:rsid w:val="28DD00E7"/>
    <w:rsid w:val="28DE8025"/>
    <w:rsid w:val="28FB6D25"/>
    <w:rsid w:val="290D8E21"/>
    <w:rsid w:val="291D7DE5"/>
    <w:rsid w:val="292B9445"/>
    <w:rsid w:val="292D7006"/>
    <w:rsid w:val="292E0EBB"/>
    <w:rsid w:val="29306B46"/>
    <w:rsid w:val="293A175E"/>
    <w:rsid w:val="2942C623"/>
    <w:rsid w:val="294547B5"/>
    <w:rsid w:val="2963B6CD"/>
    <w:rsid w:val="298E4BC8"/>
    <w:rsid w:val="29A1F14E"/>
    <w:rsid w:val="29A294FC"/>
    <w:rsid w:val="29A30EA4"/>
    <w:rsid w:val="29A7459D"/>
    <w:rsid w:val="29D0F396"/>
    <w:rsid w:val="29D1B592"/>
    <w:rsid w:val="29DDD8CE"/>
    <w:rsid w:val="29E3EBC1"/>
    <w:rsid w:val="2A01A83B"/>
    <w:rsid w:val="2A05380D"/>
    <w:rsid w:val="2A0D83DE"/>
    <w:rsid w:val="2A0FEA8E"/>
    <w:rsid w:val="2A24B301"/>
    <w:rsid w:val="2A31E064"/>
    <w:rsid w:val="2A32B4A6"/>
    <w:rsid w:val="2A5B1E58"/>
    <w:rsid w:val="2A674A00"/>
    <w:rsid w:val="2A725BC5"/>
    <w:rsid w:val="2A81F98C"/>
    <w:rsid w:val="2A861193"/>
    <w:rsid w:val="2A875613"/>
    <w:rsid w:val="2A8CE29A"/>
    <w:rsid w:val="2A8E7170"/>
    <w:rsid w:val="2A95E51A"/>
    <w:rsid w:val="2AA2140B"/>
    <w:rsid w:val="2ABA3094"/>
    <w:rsid w:val="2AD5950E"/>
    <w:rsid w:val="2AE2BFD2"/>
    <w:rsid w:val="2AF13DA1"/>
    <w:rsid w:val="2B32AF03"/>
    <w:rsid w:val="2B32BCC0"/>
    <w:rsid w:val="2B539DA0"/>
    <w:rsid w:val="2B6B0079"/>
    <w:rsid w:val="2B6B28AE"/>
    <w:rsid w:val="2B9B25E2"/>
    <w:rsid w:val="2B9BC68F"/>
    <w:rsid w:val="2BB43F81"/>
    <w:rsid w:val="2BB55B15"/>
    <w:rsid w:val="2BBCFD25"/>
    <w:rsid w:val="2BBE6D6F"/>
    <w:rsid w:val="2BC82065"/>
    <w:rsid w:val="2BE66E9F"/>
    <w:rsid w:val="2BF74AEB"/>
    <w:rsid w:val="2BFEC575"/>
    <w:rsid w:val="2C04C81B"/>
    <w:rsid w:val="2C064311"/>
    <w:rsid w:val="2C0F8B6F"/>
    <w:rsid w:val="2C106046"/>
    <w:rsid w:val="2C22D794"/>
    <w:rsid w:val="2C322EDF"/>
    <w:rsid w:val="2C325EDA"/>
    <w:rsid w:val="2C63BB01"/>
    <w:rsid w:val="2C71DFEB"/>
    <w:rsid w:val="2C75964A"/>
    <w:rsid w:val="2C80BE01"/>
    <w:rsid w:val="2C9673CD"/>
    <w:rsid w:val="2CB5AE7A"/>
    <w:rsid w:val="2CB67768"/>
    <w:rsid w:val="2CC497B6"/>
    <w:rsid w:val="2CD709F1"/>
    <w:rsid w:val="2CE8507D"/>
    <w:rsid w:val="2CEFA3CB"/>
    <w:rsid w:val="2D0EFDAD"/>
    <w:rsid w:val="2D12B0A3"/>
    <w:rsid w:val="2D2112A3"/>
    <w:rsid w:val="2D2544C4"/>
    <w:rsid w:val="2D3012FE"/>
    <w:rsid w:val="2D3C0DFD"/>
    <w:rsid w:val="2D4615CC"/>
    <w:rsid w:val="2D469061"/>
    <w:rsid w:val="2D48F1BC"/>
    <w:rsid w:val="2D4ACBDC"/>
    <w:rsid w:val="2D5489EB"/>
    <w:rsid w:val="2D5FB9A0"/>
    <w:rsid w:val="2D7985CF"/>
    <w:rsid w:val="2D7F222C"/>
    <w:rsid w:val="2DA2339D"/>
    <w:rsid w:val="2DCDCDCE"/>
    <w:rsid w:val="2DD534C3"/>
    <w:rsid w:val="2DDE448A"/>
    <w:rsid w:val="2DDF9928"/>
    <w:rsid w:val="2DEA15F7"/>
    <w:rsid w:val="2E086E87"/>
    <w:rsid w:val="2E09A154"/>
    <w:rsid w:val="2E352EA2"/>
    <w:rsid w:val="2E3AB936"/>
    <w:rsid w:val="2E4E4288"/>
    <w:rsid w:val="2E6CDBFC"/>
    <w:rsid w:val="2E7C527D"/>
    <w:rsid w:val="2E80B37D"/>
    <w:rsid w:val="2E9D6A95"/>
    <w:rsid w:val="2EA0DEF2"/>
    <w:rsid w:val="2ECAC2A5"/>
    <w:rsid w:val="2ED24E62"/>
    <w:rsid w:val="2EDBCFBA"/>
    <w:rsid w:val="2EEE6863"/>
    <w:rsid w:val="2EFBCAAA"/>
    <w:rsid w:val="2F0B5FD0"/>
    <w:rsid w:val="2F136871"/>
    <w:rsid w:val="2F236ECD"/>
    <w:rsid w:val="2F24B5EC"/>
    <w:rsid w:val="2F484122"/>
    <w:rsid w:val="2F530E81"/>
    <w:rsid w:val="2F8959E8"/>
    <w:rsid w:val="2F8E045E"/>
    <w:rsid w:val="2F8E25BC"/>
    <w:rsid w:val="2F915908"/>
    <w:rsid w:val="2FA01124"/>
    <w:rsid w:val="2FBA9374"/>
    <w:rsid w:val="2FBA93F6"/>
    <w:rsid w:val="2FC6CE3C"/>
    <w:rsid w:val="2FDA00BA"/>
    <w:rsid w:val="2FFAB84E"/>
    <w:rsid w:val="30018EFE"/>
    <w:rsid w:val="300B3FC5"/>
    <w:rsid w:val="301DDC22"/>
    <w:rsid w:val="3027B548"/>
    <w:rsid w:val="30280470"/>
    <w:rsid w:val="3031197B"/>
    <w:rsid w:val="304A1C6E"/>
    <w:rsid w:val="305EE34D"/>
    <w:rsid w:val="30700F06"/>
    <w:rsid w:val="309CB5E0"/>
    <w:rsid w:val="309EC9E7"/>
    <w:rsid w:val="30A3A08A"/>
    <w:rsid w:val="30A46DDB"/>
    <w:rsid w:val="30B53041"/>
    <w:rsid w:val="30C27A1B"/>
    <w:rsid w:val="30F4CADE"/>
    <w:rsid w:val="30F5E3FD"/>
    <w:rsid w:val="31005C7C"/>
    <w:rsid w:val="311DC35C"/>
    <w:rsid w:val="31222618"/>
    <w:rsid w:val="312967CD"/>
    <w:rsid w:val="3137754F"/>
    <w:rsid w:val="31396187"/>
    <w:rsid w:val="313AFD9A"/>
    <w:rsid w:val="31479722"/>
    <w:rsid w:val="3148EAF4"/>
    <w:rsid w:val="314C4FD7"/>
    <w:rsid w:val="314C71C6"/>
    <w:rsid w:val="31765989"/>
    <w:rsid w:val="3178332B"/>
    <w:rsid w:val="317C037B"/>
    <w:rsid w:val="31842213"/>
    <w:rsid w:val="318D123F"/>
    <w:rsid w:val="31A05566"/>
    <w:rsid w:val="31A5D4A8"/>
    <w:rsid w:val="31A86ABD"/>
    <w:rsid w:val="31AFB3B6"/>
    <w:rsid w:val="31E23EFB"/>
    <w:rsid w:val="31F078EB"/>
    <w:rsid w:val="32021DF1"/>
    <w:rsid w:val="32262815"/>
    <w:rsid w:val="3236AD3A"/>
    <w:rsid w:val="3239C970"/>
    <w:rsid w:val="32571596"/>
    <w:rsid w:val="325FB608"/>
    <w:rsid w:val="326A991C"/>
    <w:rsid w:val="326CE6D5"/>
    <w:rsid w:val="328C675C"/>
    <w:rsid w:val="329E01C0"/>
    <w:rsid w:val="32AF3B0B"/>
    <w:rsid w:val="32C41FDF"/>
    <w:rsid w:val="32D7D8B8"/>
    <w:rsid w:val="32DACB20"/>
    <w:rsid w:val="32ED0CCC"/>
    <w:rsid w:val="32F04FA7"/>
    <w:rsid w:val="330AA7E3"/>
    <w:rsid w:val="3314843F"/>
    <w:rsid w:val="33189A76"/>
    <w:rsid w:val="332A9A68"/>
    <w:rsid w:val="334B717C"/>
    <w:rsid w:val="3368212C"/>
    <w:rsid w:val="336F405F"/>
    <w:rsid w:val="33893519"/>
    <w:rsid w:val="33C944FB"/>
    <w:rsid w:val="33CD89AD"/>
    <w:rsid w:val="33DE6844"/>
    <w:rsid w:val="33E1C996"/>
    <w:rsid w:val="33EF953D"/>
    <w:rsid w:val="33F1CF3A"/>
    <w:rsid w:val="33FE95CD"/>
    <w:rsid w:val="34003400"/>
    <w:rsid w:val="34133CDE"/>
    <w:rsid w:val="34216F73"/>
    <w:rsid w:val="3427987F"/>
    <w:rsid w:val="342DA8B6"/>
    <w:rsid w:val="34344E36"/>
    <w:rsid w:val="343957C6"/>
    <w:rsid w:val="34493F92"/>
    <w:rsid w:val="3455CC78"/>
    <w:rsid w:val="3473C2C1"/>
    <w:rsid w:val="34750566"/>
    <w:rsid w:val="34924E28"/>
    <w:rsid w:val="3492835B"/>
    <w:rsid w:val="349DDBB9"/>
    <w:rsid w:val="34B48D9F"/>
    <w:rsid w:val="34C97836"/>
    <w:rsid w:val="34E2E2A9"/>
    <w:rsid w:val="34F2C609"/>
    <w:rsid w:val="34F5BF63"/>
    <w:rsid w:val="35001210"/>
    <w:rsid w:val="350F31EC"/>
    <w:rsid w:val="3514E75F"/>
    <w:rsid w:val="35163F08"/>
    <w:rsid w:val="353F3924"/>
    <w:rsid w:val="3547B9C5"/>
    <w:rsid w:val="354ED006"/>
    <w:rsid w:val="354F90EC"/>
    <w:rsid w:val="3551DDCE"/>
    <w:rsid w:val="355FD785"/>
    <w:rsid w:val="35838DE9"/>
    <w:rsid w:val="358981EE"/>
    <w:rsid w:val="359E6DCC"/>
    <w:rsid w:val="359FFBD7"/>
    <w:rsid w:val="35A25B4E"/>
    <w:rsid w:val="35A9F243"/>
    <w:rsid w:val="35BEE335"/>
    <w:rsid w:val="35D169FF"/>
    <w:rsid w:val="35D26C47"/>
    <w:rsid w:val="35D43452"/>
    <w:rsid w:val="35DBBC2D"/>
    <w:rsid w:val="35E1F3C0"/>
    <w:rsid w:val="35E5FDC7"/>
    <w:rsid w:val="35E63148"/>
    <w:rsid w:val="35E9C411"/>
    <w:rsid w:val="35EB2A57"/>
    <w:rsid w:val="35F89AE1"/>
    <w:rsid w:val="36334AA1"/>
    <w:rsid w:val="363D5B9F"/>
    <w:rsid w:val="363D8579"/>
    <w:rsid w:val="365EBBA8"/>
    <w:rsid w:val="36698224"/>
    <w:rsid w:val="367BF2E0"/>
    <w:rsid w:val="369A6D14"/>
    <w:rsid w:val="369F6330"/>
    <w:rsid w:val="36A69D09"/>
    <w:rsid w:val="36A7A3FA"/>
    <w:rsid w:val="36A9E862"/>
    <w:rsid w:val="36B07BDF"/>
    <w:rsid w:val="36BD3733"/>
    <w:rsid w:val="36C068DF"/>
    <w:rsid w:val="36CDBCC4"/>
    <w:rsid w:val="36E99521"/>
    <w:rsid w:val="36EC10C9"/>
    <w:rsid w:val="37084B98"/>
    <w:rsid w:val="373474CD"/>
    <w:rsid w:val="37503152"/>
    <w:rsid w:val="3761805E"/>
    <w:rsid w:val="376C36F4"/>
    <w:rsid w:val="37791580"/>
    <w:rsid w:val="378E080D"/>
    <w:rsid w:val="378E986B"/>
    <w:rsid w:val="379AAA79"/>
    <w:rsid w:val="37BD612B"/>
    <w:rsid w:val="380B6CE8"/>
    <w:rsid w:val="38157EFF"/>
    <w:rsid w:val="382E2FC7"/>
    <w:rsid w:val="3844D6A3"/>
    <w:rsid w:val="385600F4"/>
    <w:rsid w:val="389E49FC"/>
    <w:rsid w:val="38AC4FAF"/>
    <w:rsid w:val="38F0F0B8"/>
    <w:rsid w:val="38F3464D"/>
    <w:rsid w:val="38FA1442"/>
    <w:rsid w:val="38FF8C96"/>
    <w:rsid w:val="390409C5"/>
    <w:rsid w:val="394A1EB2"/>
    <w:rsid w:val="394BAE44"/>
    <w:rsid w:val="396D6EF0"/>
    <w:rsid w:val="3970FC96"/>
    <w:rsid w:val="397DBE66"/>
    <w:rsid w:val="3991C4ED"/>
    <w:rsid w:val="39A46E74"/>
    <w:rsid w:val="39C2A3BD"/>
    <w:rsid w:val="39EE8CCC"/>
    <w:rsid w:val="3A0B5551"/>
    <w:rsid w:val="3A155D45"/>
    <w:rsid w:val="3A191BE2"/>
    <w:rsid w:val="3A1FBDF6"/>
    <w:rsid w:val="3A21B064"/>
    <w:rsid w:val="3A29E724"/>
    <w:rsid w:val="3A57C028"/>
    <w:rsid w:val="3A5BE926"/>
    <w:rsid w:val="3A63659B"/>
    <w:rsid w:val="3A6BAD0B"/>
    <w:rsid w:val="3A9FD2F6"/>
    <w:rsid w:val="3AAB3B46"/>
    <w:rsid w:val="3AB33749"/>
    <w:rsid w:val="3AC09090"/>
    <w:rsid w:val="3AC1CA65"/>
    <w:rsid w:val="3AC1D4CA"/>
    <w:rsid w:val="3AC9F1BE"/>
    <w:rsid w:val="3AEBD52C"/>
    <w:rsid w:val="3AF82088"/>
    <w:rsid w:val="3B159125"/>
    <w:rsid w:val="3B17F0D6"/>
    <w:rsid w:val="3B50C1E8"/>
    <w:rsid w:val="3B71F82C"/>
    <w:rsid w:val="3B7319DE"/>
    <w:rsid w:val="3BA3466A"/>
    <w:rsid w:val="3BB6C68F"/>
    <w:rsid w:val="3BC4B0AC"/>
    <w:rsid w:val="3BD39B95"/>
    <w:rsid w:val="3BDF34CF"/>
    <w:rsid w:val="3BE798A4"/>
    <w:rsid w:val="3BF02DBB"/>
    <w:rsid w:val="3BF2A82D"/>
    <w:rsid w:val="3BF915FD"/>
    <w:rsid w:val="3BFFB827"/>
    <w:rsid w:val="3C0E0C2D"/>
    <w:rsid w:val="3C15A48D"/>
    <w:rsid w:val="3C4393B9"/>
    <w:rsid w:val="3C4F151C"/>
    <w:rsid w:val="3C579DDF"/>
    <w:rsid w:val="3C5A9C66"/>
    <w:rsid w:val="3C61610C"/>
    <w:rsid w:val="3C619BFB"/>
    <w:rsid w:val="3C8F2EE8"/>
    <w:rsid w:val="3C98DBD4"/>
    <w:rsid w:val="3C9BB92D"/>
    <w:rsid w:val="3CB2011B"/>
    <w:rsid w:val="3CB22C3E"/>
    <w:rsid w:val="3CBC7F30"/>
    <w:rsid w:val="3CEB2A13"/>
    <w:rsid w:val="3CF0AB3C"/>
    <w:rsid w:val="3D191354"/>
    <w:rsid w:val="3D1DF07F"/>
    <w:rsid w:val="3D1ECC8D"/>
    <w:rsid w:val="3D2B9709"/>
    <w:rsid w:val="3D45A5C9"/>
    <w:rsid w:val="3D48A69D"/>
    <w:rsid w:val="3D724F05"/>
    <w:rsid w:val="3D8AFD82"/>
    <w:rsid w:val="3D8DE4AD"/>
    <w:rsid w:val="3D983137"/>
    <w:rsid w:val="3DA0D812"/>
    <w:rsid w:val="3DA2EF6D"/>
    <w:rsid w:val="3DA40692"/>
    <w:rsid w:val="3DAD1E32"/>
    <w:rsid w:val="3DAD93C0"/>
    <w:rsid w:val="3DADF832"/>
    <w:rsid w:val="3DAED17F"/>
    <w:rsid w:val="3DBA3E2F"/>
    <w:rsid w:val="3DECCCDC"/>
    <w:rsid w:val="3E135E6D"/>
    <w:rsid w:val="3E1570AF"/>
    <w:rsid w:val="3E20B1C6"/>
    <w:rsid w:val="3E2BDFAE"/>
    <w:rsid w:val="3E332828"/>
    <w:rsid w:val="3E3C63E5"/>
    <w:rsid w:val="3EA75206"/>
    <w:rsid w:val="3EBE6ACC"/>
    <w:rsid w:val="3EC0F4CA"/>
    <w:rsid w:val="3EC16F5C"/>
    <w:rsid w:val="3EC67B5B"/>
    <w:rsid w:val="3EE91D2A"/>
    <w:rsid w:val="3EF8DBE0"/>
    <w:rsid w:val="3EFCEB82"/>
    <w:rsid w:val="3F06F5C5"/>
    <w:rsid w:val="3F279749"/>
    <w:rsid w:val="3F2F5F44"/>
    <w:rsid w:val="3F3FF282"/>
    <w:rsid w:val="3F49711D"/>
    <w:rsid w:val="3F4FD4FE"/>
    <w:rsid w:val="3F7D15AF"/>
    <w:rsid w:val="3F97D058"/>
    <w:rsid w:val="3F997071"/>
    <w:rsid w:val="3F9BD667"/>
    <w:rsid w:val="3FA92415"/>
    <w:rsid w:val="3FA98EDF"/>
    <w:rsid w:val="3FB29AC1"/>
    <w:rsid w:val="3FC59C6C"/>
    <w:rsid w:val="3FC7A2E1"/>
    <w:rsid w:val="3FCAA4C3"/>
    <w:rsid w:val="3FD58644"/>
    <w:rsid w:val="3FD929CF"/>
    <w:rsid w:val="3FE4B4A9"/>
    <w:rsid w:val="3FE537B3"/>
    <w:rsid w:val="3FFCEEE7"/>
    <w:rsid w:val="400B19B5"/>
    <w:rsid w:val="400C653B"/>
    <w:rsid w:val="402B45A3"/>
    <w:rsid w:val="4034CA6D"/>
    <w:rsid w:val="40366FC0"/>
    <w:rsid w:val="40424739"/>
    <w:rsid w:val="408ECC6C"/>
    <w:rsid w:val="40A8E072"/>
    <w:rsid w:val="40D00749"/>
    <w:rsid w:val="40DF93F1"/>
    <w:rsid w:val="40E72D1B"/>
    <w:rsid w:val="40EACA1F"/>
    <w:rsid w:val="4109EAA7"/>
    <w:rsid w:val="4119CE9C"/>
    <w:rsid w:val="413D3191"/>
    <w:rsid w:val="41421D10"/>
    <w:rsid w:val="416CC1D3"/>
    <w:rsid w:val="4190D6D9"/>
    <w:rsid w:val="4193CCB5"/>
    <w:rsid w:val="419689EC"/>
    <w:rsid w:val="4199247F"/>
    <w:rsid w:val="419C339D"/>
    <w:rsid w:val="419FD39D"/>
    <w:rsid w:val="41A410C2"/>
    <w:rsid w:val="41B64177"/>
    <w:rsid w:val="41C5FDD7"/>
    <w:rsid w:val="41D3FEBF"/>
    <w:rsid w:val="41DE6B8D"/>
    <w:rsid w:val="41EAB31B"/>
    <w:rsid w:val="41F5A10D"/>
    <w:rsid w:val="41FB39DC"/>
    <w:rsid w:val="41FB3FB8"/>
    <w:rsid w:val="422FB035"/>
    <w:rsid w:val="4243EA17"/>
    <w:rsid w:val="4256E6E9"/>
    <w:rsid w:val="425BF6CC"/>
    <w:rsid w:val="428E8B1B"/>
    <w:rsid w:val="429507F5"/>
    <w:rsid w:val="42A8B1D7"/>
    <w:rsid w:val="42AF3DC4"/>
    <w:rsid w:val="42B05713"/>
    <w:rsid w:val="42C80D93"/>
    <w:rsid w:val="42D1597D"/>
    <w:rsid w:val="42E8CCC7"/>
    <w:rsid w:val="430CDB2B"/>
    <w:rsid w:val="43120EC6"/>
    <w:rsid w:val="4332E036"/>
    <w:rsid w:val="4333058A"/>
    <w:rsid w:val="434616EA"/>
    <w:rsid w:val="4358CFA5"/>
    <w:rsid w:val="435BA67B"/>
    <w:rsid w:val="435D7EED"/>
    <w:rsid w:val="435F60D3"/>
    <w:rsid w:val="43627C98"/>
    <w:rsid w:val="43685AF0"/>
    <w:rsid w:val="43694DE0"/>
    <w:rsid w:val="43915523"/>
    <w:rsid w:val="43B07CCE"/>
    <w:rsid w:val="43B6F1D2"/>
    <w:rsid w:val="43C011E4"/>
    <w:rsid w:val="43CD9076"/>
    <w:rsid w:val="43DE0516"/>
    <w:rsid w:val="440127FC"/>
    <w:rsid w:val="44066185"/>
    <w:rsid w:val="440F6DD0"/>
    <w:rsid w:val="4435BE82"/>
    <w:rsid w:val="4447B4F1"/>
    <w:rsid w:val="447EFFB3"/>
    <w:rsid w:val="4482FE1D"/>
    <w:rsid w:val="44B2A0DD"/>
    <w:rsid w:val="44E38777"/>
    <w:rsid w:val="44FA07C5"/>
    <w:rsid w:val="44FB5F96"/>
    <w:rsid w:val="4502BC1E"/>
    <w:rsid w:val="4513E92D"/>
    <w:rsid w:val="451E3653"/>
    <w:rsid w:val="45248107"/>
    <w:rsid w:val="45944858"/>
    <w:rsid w:val="45A86F10"/>
    <w:rsid w:val="45B6E6B1"/>
    <w:rsid w:val="45D88301"/>
    <w:rsid w:val="4601C86F"/>
    <w:rsid w:val="46155500"/>
    <w:rsid w:val="461FD487"/>
    <w:rsid w:val="4652C2AE"/>
    <w:rsid w:val="4652C48F"/>
    <w:rsid w:val="466497AD"/>
    <w:rsid w:val="4666FCE6"/>
    <w:rsid w:val="466FE047"/>
    <w:rsid w:val="467197F8"/>
    <w:rsid w:val="467CAC89"/>
    <w:rsid w:val="46880DAB"/>
    <w:rsid w:val="468C1C1E"/>
    <w:rsid w:val="46C0885E"/>
    <w:rsid w:val="46C5A1FC"/>
    <w:rsid w:val="46CBC883"/>
    <w:rsid w:val="46F0D759"/>
    <w:rsid w:val="46F69EA3"/>
    <w:rsid w:val="46F78D42"/>
    <w:rsid w:val="46F84F5F"/>
    <w:rsid w:val="46FD1F81"/>
    <w:rsid w:val="470D075D"/>
    <w:rsid w:val="471B2515"/>
    <w:rsid w:val="4730485B"/>
    <w:rsid w:val="47313AA1"/>
    <w:rsid w:val="473224E6"/>
    <w:rsid w:val="47399B03"/>
    <w:rsid w:val="473F8ACC"/>
    <w:rsid w:val="4744CE47"/>
    <w:rsid w:val="474DCD54"/>
    <w:rsid w:val="4753ACAD"/>
    <w:rsid w:val="4764E7DF"/>
    <w:rsid w:val="47A94161"/>
    <w:rsid w:val="47B75C06"/>
    <w:rsid w:val="47B85F15"/>
    <w:rsid w:val="47BA3611"/>
    <w:rsid w:val="47BF6FDC"/>
    <w:rsid w:val="47C91A27"/>
    <w:rsid w:val="48345484"/>
    <w:rsid w:val="48627DBB"/>
    <w:rsid w:val="486EFEAA"/>
    <w:rsid w:val="4877A820"/>
    <w:rsid w:val="48A98731"/>
    <w:rsid w:val="48B6FE6E"/>
    <w:rsid w:val="48C444A2"/>
    <w:rsid w:val="48C8C721"/>
    <w:rsid w:val="48D4970B"/>
    <w:rsid w:val="48DFD0C4"/>
    <w:rsid w:val="48EE4CDC"/>
    <w:rsid w:val="4902AB6F"/>
    <w:rsid w:val="491B6266"/>
    <w:rsid w:val="4929C571"/>
    <w:rsid w:val="496BCB3D"/>
    <w:rsid w:val="498D85AB"/>
    <w:rsid w:val="498EB2A0"/>
    <w:rsid w:val="49989051"/>
    <w:rsid w:val="499A9899"/>
    <w:rsid w:val="49BFD547"/>
    <w:rsid w:val="49C5F1DE"/>
    <w:rsid w:val="49C9D4C1"/>
    <w:rsid w:val="49D61B33"/>
    <w:rsid w:val="49D9C44E"/>
    <w:rsid w:val="49E1C671"/>
    <w:rsid w:val="49E3C47A"/>
    <w:rsid w:val="49E5871A"/>
    <w:rsid w:val="49EB38D1"/>
    <w:rsid w:val="49ED2413"/>
    <w:rsid w:val="4A0B73FD"/>
    <w:rsid w:val="4A16FCF7"/>
    <w:rsid w:val="4A251350"/>
    <w:rsid w:val="4A29726A"/>
    <w:rsid w:val="4A2E08A8"/>
    <w:rsid w:val="4A336773"/>
    <w:rsid w:val="4A4F38D1"/>
    <w:rsid w:val="4A5D12E8"/>
    <w:rsid w:val="4A62A065"/>
    <w:rsid w:val="4A873138"/>
    <w:rsid w:val="4A908E8A"/>
    <w:rsid w:val="4A9DD07D"/>
    <w:rsid w:val="4AB08C03"/>
    <w:rsid w:val="4AB834C7"/>
    <w:rsid w:val="4ABE5820"/>
    <w:rsid w:val="4AC64CD2"/>
    <w:rsid w:val="4AEC70E1"/>
    <w:rsid w:val="4AEE16AD"/>
    <w:rsid w:val="4B1BDA79"/>
    <w:rsid w:val="4B2857AE"/>
    <w:rsid w:val="4B7B4954"/>
    <w:rsid w:val="4B9B05F7"/>
    <w:rsid w:val="4BA8369C"/>
    <w:rsid w:val="4BD18EDF"/>
    <w:rsid w:val="4C1DB04A"/>
    <w:rsid w:val="4C2D7EC3"/>
    <w:rsid w:val="4C305AFC"/>
    <w:rsid w:val="4C3A46F3"/>
    <w:rsid w:val="4C45FFD5"/>
    <w:rsid w:val="4C4E08EC"/>
    <w:rsid w:val="4C7BFC5F"/>
    <w:rsid w:val="4C7CF574"/>
    <w:rsid w:val="4C94F1F4"/>
    <w:rsid w:val="4CA77D26"/>
    <w:rsid w:val="4CB3B1ED"/>
    <w:rsid w:val="4CB4C8EF"/>
    <w:rsid w:val="4CC520E7"/>
    <w:rsid w:val="4D065C17"/>
    <w:rsid w:val="4D1FA57C"/>
    <w:rsid w:val="4D37CB93"/>
    <w:rsid w:val="4D68E4DD"/>
    <w:rsid w:val="4D68FF25"/>
    <w:rsid w:val="4D726C7E"/>
    <w:rsid w:val="4D7FE0B5"/>
    <w:rsid w:val="4D8F8A4D"/>
    <w:rsid w:val="4D913221"/>
    <w:rsid w:val="4D95E8A9"/>
    <w:rsid w:val="4DABA625"/>
    <w:rsid w:val="4DABB5BE"/>
    <w:rsid w:val="4DAD4932"/>
    <w:rsid w:val="4DB6AF1D"/>
    <w:rsid w:val="4DC15A62"/>
    <w:rsid w:val="4DCE239B"/>
    <w:rsid w:val="4DD0F2C1"/>
    <w:rsid w:val="4DDD345E"/>
    <w:rsid w:val="4DE41826"/>
    <w:rsid w:val="4DE424AB"/>
    <w:rsid w:val="4E1E7672"/>
    <w:rsid w:val="4E37F0D3"/>
    <w:rsid w:val="4E79330D"/>
    <w:rsid w:val="4E92BB70"/>
    <w:rsid w:val="4E9F02D7"/>
    <w:rsid w:val="4EA7E5DB"/>
    <w:rsid w:val="4EB92623"/>
    <w:rsid w:val="4EBD354B"/>
    <w:rsid w:val="4ECD160D"/>
    <w:rsid w:val="4ED44A45"/>
    <w:rsid w:val="4EDB127F"/>
    <w:rsid w:val="4EDDC706"/>
    <w:rsid w:val="4EEBA378"/>
    <w:rsid w:val="4EF17483"/>
    <w:rsid w:val="4F11C883"/>
    <w:rsid w:val="4F1DBDD0"/>
    <w:rsid w:val="4F1DC449"/>
    <w:rsid w:val="4F21F544"/>
    <w:rsid w:val="4F22AA55"/>
    <w:rsid w:val="4F27EEF2"/>
    <w:rsid w:val="4F2A4615"/>
    <w:rsid w:val="4F32BF0C"/>
    <w:rsid w:val="4F34B440"/>
    <w:rsid w:val="4F4B7DCC"/>
    <w:rsid w:val="4F514B25"/>
    <w:rsid w:val="4F6771E9"/>
    <w:rsid w:val="4F7ED003"/>
    <w:rsid w:val="4F890BFF"/>
    <w:rsid w:val="4F974C93"/>
    <w:rsid w:val="4F9EE805"/>
    <w:rsid w:val="4FB3890E"/>
    <w:rsid w:val="4FCA46FE"/>
    <w:rsid w:val="4FDB9374"/>
    <w:rsid w:val="4FE188F3"/>
    <w:rsid w:val="4FFAE555"/>
    <w:rsid w:val="50035978"/>
    <w:rsid w:val="50085228"/>
    <w:rsid w:val="50186859"/>
    <w:rsid w:val="5034504D"/>
    <w:rsid w:val="50476E0D"/>
    <w:rsid w:val="505DCC7E"/>
    <w:rsid w:val="50A4E893"/>
    <w:rsid w:val="50BF5579"/>
    <w:rsid w:val="50C62900"/>
    <w:rsid w:val="50D8B447"/>
    <w:rsid w:val="50E98349"/>
    <w:rsid w:val="51027BE4"/>
    <w:rsid w:val="511099A6"/>
    <w:rsid w:val="51119600"/>
    <w:rsid w:val="5119EC00"/>
    <w:rsid w:val="512065F1"/>
    <w:rsid w:val="512A5836"/>
    <w:rsid w:val="5137CF8D"/>
    <w:rsid w:val="5146E1A9"/>
    <w:rsid w:val="514871DA"/>
    <w:rsid w:val="5151C89B"/>
    <w:rsid w:val="5167F77E"/>
    <w:rsid w:val="517594D6"/>
    <w:rsid w:val="517C0650"/>
    <w:rsid w:val="51927091"/>
    <w:rsid w:val="51948A5E"/>
    <w:rsid w:val="51ADEA8E"/>
    <w:rsid w:val="51B5AAF2"/>
    <w:rsid w:val="51D272BB"/>
    <w:rsid w:val="51D53142"/>
    <w:rsid w:val="51E7EE49"/>
    <w:rsid w:val="51EA6132"/>
    <w:rsid w:val="52090004"/>
    <w:rsid w:val="520FA40F"/>
    <w:rsid w:val="5210531C"/>
    <w:rsid w:val="521FC30C"/>
    <w:rsid w:val="523BF092"/>
    <w:rsid w:val="523C0F7B"/>
    <w:rsid w:val="524282D5"/>
    <w:rsid w:val="52442394"/>
    <w:rsid w:val="52688A80"/>
    <w:rsid w:val="527FD136"/>
    <w:rsid w:val="528F4848"/>
    <w:rsid w:val="529AEF43"/>
    <w:rsid w:val="529CEAD1"/>
    <w:rsid w:val="52B86FB7"/>
    <w:rsid w:val="52B95EDE"/>
    <w:rsid w:val="52DD7E2A"/>
    <w:rsid w:val="52FF814B"/>
    <w:rsid w:val="53031C82"/>
    <w:rsid w:val="530DD3E4"/>
    <w:rsid w:val="531C4D30"/>
    <w:rsid w:val="531DA3C2"/>
    <w:rsid w:val="5321B2EA"/>
    <w:rsid w:val="533CE61E"/>
    <w:rsid w:val="53402612"/>
    <w:rsid w:val="534446BF"/>
    <w:rsid w:val="534AFEFC"/>
    <w:rsid w:val="536B0F56"/>
    <w:rsid w:val="536FC02C"/>
    <w:rsid w:val="537E0DC4"/>
    <w:rsid w:val="5385528B"/>
    <w:rsid w:val="538D671B"/>
    <w:rsid w:val="53908ECC"/>
    <w:rsid w:val="5398444C"/>
    <w:rsid w:val="53A65158"/>
    <w:rsid w:val="53C99E18"/>
    <w:rsid w:val="53CD7ABB"/>
    <w:rsid w:val="53D1609C"/>
    <w:rsid w:val="53D9645B"/>
    <w:rsid w:val="5417A444"/>
    <w:rsid w:val="5429FBD4"/>
    <w:rsid w:val="542E4A22"/>
    <w:rsid w:val="542F960B"/>
    <w:rsid w:val="5437A64B"/>
    <w:rsid w:val="5439911A"/>
    <w:rsid w:val="543F5827"/>
    <w:rsid w:val="544521DB"/>
    <w:rsid w:val="54486B09"/>
    <w:rsid w:val="54509133"/>
    <w:rsid w:val="545EC0C0"/>
    <w:rsid w:val="548675F0"/>
    <w:rsid w:val="54A344A3"/>
    <w:rsid w:val="54AA878F"/>
    <w:rsid w:val="54B2DB9F"/>
    <w:rsid w:val="54C7DCAB"/>
    <w:rsid w:val="54F5ACDC"/>
    <w:rsid w:val="54FF3265"/>
    <w:rsid w:val="55010C0E"/>
    <w:rsid w:val="5523AA9A"/>
    <w:rsid w:val="552F70C1"/>
    <w:rsid w:val="55434ACD"/>
    <w:rsid w:val="554914AF"/>
    <w:rsid w:val="55558905"/>
    <w:rsid w:val="556245B8"/>
    <w:rsid w:val="5584FE41"/>
    <w:rsid w:val="558B74D9"/>
    <w:rsid w:val="55B10786"/>
    <w:rsid w:val="55C0A066"/>
    <w:rsid w:val="55D13004"/>
    <w:rsid w:val="55D26766"/>
    <w:rsid w:val="55D452CE"/>
    <w:rsid w:val="55D8B9F0"/>
    <w:rsid w:val="55E11F30"/>
    <w:rsid w:val="55EEADAA"/>
    <w:rsid w:val="55FEF046"/>
    <w:rsid w:val="560AADC8"/>
    <w:rsid w:val="56160D9E"/>
    <w:rsid w:val="5622396C"/>
    <w:rsid w:val="5627CED3"/>
    <w:rsid w:val="564C1598"/>
    <w:rsid w:val="56649CA5"/>
    <w:rsid w:val="56693222"/>
    <w:rsid w:val="566EC19F"/>
    <w:rsid w:val="5672DC67"/>
    <w:rsid w:val="5689ECFA"/>
    <w:rsid w:val="568D66C0"/>
    <w:rsid w:val="5698B7EB"/>
    <w:rsid w:val="569B273A"/>
    <w:rsid w:val="56A6A5EE"/>
    <w:rsid w:val="56A9B373"/>
    <w:rsid w:val="56BA27D0"/>
    <w:rsid w:val="56C3CA28"/>
    <w:rsid w:val="56D0289E"/>
    <w:rsid w:val="56E29E9B"/>
    <w:rsid w:val="56E380BB"/>
    <w:rsid w:val="56E916FD"/>
    <w:rsid w:val="57082EFB"/>
    <w:rsid w:val="571773CE"/>
    <w:rsid w:val="572FF81A"/>
    <w:rsid w:val="5732591B"/>
    <w:rsid w:val="5736DA18"/>
    <w:rsid w:val="573D0EBC"/>
    <w:rsid w:val="573EF664"/>
    <w:rsid w:val="57412213"/>
    <w:rsid w:val="574B0A49"/>
    <w:rsid w:val="5754D947"/>
    <w:rsid w:val="576CD720"/>
    <w:rsid w:val="577B904C"/>
    <w:rsid w:val="577E5F4B"/>
    <w:rsid w:val="578B273D"/>
    <w:rsid w:val="57907B69"/>
    <w:rsid w:val="579DE297"/>
    <w:rsid w:val="57A955CF"/>
    <w:rsid w:val="57C14038"/>
    <w:rsid w:val="57E358AC"/>
    <w:rsid w:val="57F62A7D"/>
    <w:rsid w:val="57F914FE"/>
    <w:rsid w:val="580FA0E6"/>
    <w:rsid w:val="582D409A"/>
    <w:rsid w:val="58391A05"/>
    <w:rsid w:val="583E1C6B"/>
    <w:rsid w:val="584199F7"/>
    <w:rsid w:val="5855DC6D"/>
    <w:rsid w:val="5856FC0E"/>
    <w:rsid w:val="58584951"/>
    <w:rsid w:val="5875A287"/>
    <w:rsid w:val="5895439B"/>
    <w:rsid w:val="58957038"/>
    <w:rsid w:val="58A0E85B"/>
    <w:rsid w:val="58AA1031"/>
    <w:rsid w:val="58AAB32D"/>
    <w:rsid w:val="58AE97BA"/>
    <w:rsid w:val="58B6DB03"/>
    <w:rsid w:val="58BC1195"/>
    <w:rsid w:val="58BD19FD"/>
    <w:rsid w:val="58DAD8FA"/>
    <w:rsid w:val="590491E9"/>
    <w:rsid w:val="591113B4"/>
    <w:rsid w:val="59154FCF"/>
    <w:rsid w:val="5923B338"/>
    <w:rsid w:val="5933514F"/>
    <w:rsid w:val="596BC0B8"/>
    <w:rsid w:val="59857113"/>
    <w:rsid w:val="5992133F"/>
    <w:rsid w:val="599FCFE4"/>
    <w:rsid w:val="59BC3EAC"/>
    <w:rsid w:val="59E0E2E5"/>
    <w:rsid w:val="5A07A8A7"/>
    <w:rsid w:val="5A07DA5F"/>
    <w:rsid w:val="5A15F479"/>
    <w:rsid w:val="5A37B33E"/>
    <w:rsid w:val="5A416140"/>
    <w:rsid w:val="5A488FBE"/>
    <w:rsid w:val="5A4BC4BC"/>
    <w:rsid w:val="5A536DB1"/>
    <w:rsid w:val="5A8C8E75"/>
    <w:rsid w:val="5A8C9B78"/>
    <w:rsid w:val="5A9B47C2"/>
    <w:rsid w:val="5A9DFBC1"/>
    <w:rsid w:val="5AC2FE4B"/>
    <w:rsid w:val="5B055A03"/>
    <w:rsid w:val="5B239DC1"/>
    <w:rsid w:val="5B2F1513"/>
    <w:rsid w:val="5B4817A9"/>
    <w:rsid w:val="5B4CDAA4"/>
    <w:rsid w:val="5B5F0068"/>
    <w:rsid w:val="5B688A7F"/>
    <w:rsid w:val="5B7B1B67"/>
    <w:rsid w:val="5B7BCAB7"/>
    <w:rsid w:val="5B7D4ADB"/>
    <w:rsid w:val="5B8A1023"/>
    <w:rsid w:val="5B8DF515"/>
    <w:rsid w:val="5B95E0CC"/>
    <w:rsid w:val="5BB5073B"/>
    <w:rsid w:val="5BBF379C"/>
    <w:rsid w:val="5BCEC81F"/>
    <w:rsid w:val="5BD285A8"/>
    <w:rsid w:val="5BE57DBE"/>
    <w:rsid w:val="5BE89D76"/>
    <w:rsid w:val="5BED9142"/>
    <w:rsid w:val="5BF0584D"/>
    <w:rsid w:val="5BF86C63"/>
    <w:rsid w:val="5C01D8AB"/>
    <w:rsid w:val="5C1A1B63"/>
    <w:rsid w:val="5C1F4713"/>
    <w:rsid w:val="5C25C0A4"/>
    <w:rsid w:val="5C276E7D"/>
    <w:rsid w:val="5C35DB83"/>
    <w:rsid w:val="5C36E396"/>
    <w:rsid w:val="5C3C4807"/>
    <w:rsid w:val="5C3ED0F0"/>
    <w:rsid w:val="5C4FF86F"/>
    <w:rsid w:val="5C59C646"/>
    <w:rsid w:val="5C717CFC"/>
    <w:rsid w:val="5C8751FB"/>
    <w:rsid w:val="5C87FC9D"/>
    <w:rsid w:val="5CA11DE6"/>
    <w:rsid w:val="5CB392C9"/>
    <w:rsid w:val="5CB7ABC4"/>
    <w:rsid w:val="5CC5062A"/>
    <w:rsid w:val="5CC76FF6"/>
    <w:rsid w:val="5CCD6EEF"/>
    <w:rsid w:val="5CE86789"/>
    <w:rsid w:val="5D27F183"/>
    <w:rsid w:val="5D292AA5"/>
    <w:rsid w:val="5D29BB21"/>
    <w:rsid w:val="5D3396CA"/>
    <w:rsid w:val="5D42E475"/>
    <w:rsid w:val="5D48EEA2"/>
    <w:rsid w:val="5D510672"/>
    <w:rsid w:val="5D55F0AD"/>
    <w:rsid w:val="5D6494A4"/>
    <w:rsid w:val="5D887792"/>
    <w:rsid w:val="5D89A7D4"/>
    <w:rsid w:val="5D8A9174"/>
    <w:rsid w:val="5D8F07FD"/>
    <w:rsid w:val="5D947B7D"/>
    <w:rsid w:val="5D968CFC"/>
    <w:rsid w:val="5D98B7D7"/>
    <w:rsid w:val="5DA83943"/>
    <w:rsid w:val="5DC7EBB8"/>
    <w:rsid w:val="5DC954D1"/>
    <w:rsid w:val="5DD2EFAB"/>
    <w:rsid w:val="5DDFE556"/>
    <w:rsid w:val="5DE5CC9E"/>
    <w:rsid w:val="5DF2632E"/>
    <w:rsid w:val="5E049DA8"/>
    <w:rsid w:val="5E10A28A"/>
    <w:rsid w:val="5E1AEC58"/>
    <w:rsid w:val="5E28F520"/>
    <w:rsid w:val="5E61B5D1"/>
    <w:rsid w:val="5EA96944"/>
    <w:rsid w:val="5EB9DEB5"/>
    <w:rsid w:val="5ECA1A11"/>
    <w:rsid w:val="5ED10331"/>
    <w:rsid w:val="5EDEF0E5"/>
    <w:rsid w:val="5F0496B6"/>
    <w:rsid w:val="5F0A894D"/>
    <w:rsid w:val="5F0F9666"/>
    <w:rsid w:val="5F1C6C5E"/>
    <w:rsid w:val="5F259AD6"/>
    <w:rsid w:val="5F35D27A"/>
    <w:rsid w:val="5F4742F3"/>
    <w:rsid w:val="5F4948E0"/>
    <w:rsid w:val="5F5167FE"/>
    <w:rsid w:val="5F6CD1E7"/>
    <w:rsid w:val="5F6E94F9"/>
    <w:rsid w:val="5F8DCB14"/>
    <w:rsid w:val="5F94E3CF"/>
    <w:rsid w:val="5F964C86"/>
    <w:rsid w:val="5FCF635D"/>
    <w:rsid w:val="5FFDFB5F"/>
    <w:rsid w:val="60054C40"/>
    <w:rsid w:val="60061E76"/>
    <w:rsid w:val="60081DEA"/>
    <w:rsid w:val="600AFB08"/>
    <w:rsid w:val="60135D6E"/>
    <w:rsid w:val="604F6117"/>
    <w:rsid w:val="60630AC0"/>
    <w:rsid w:val="606C2046"/>
    <w:rsid w:val="60707075"/>
    <w:rsid w:val="607E4188"/>
    <w:rsid w:val="6081D29D"/>
    <w:rsid w:val="60874783"/>
    <w:rsid w:val="608872F2"/>
    <w:rsid w:val="6093DA00"/>
    <w:rsid w:val="60C4C53F"/>
    <w:rsid w:val="60C7862E"/>
    <w:rsid w:val="60CC3AEC"/>
    <w:rsid w:val="60E7D03C"/>
    <w:rsid w:val="60E85A05"/>
    <w:rsid w:val="60EF3749"/>
    <w:rsid w:val="6138AE5A"/>
    <w:rsid w:val="613CDDE2"/>
    <w:rsid w:val="61429B69"/>
    <w:rsid w:val="61469745"/>
    <w:rsid w:val="6146EBDD"/>
    <w:rsid w:val="614DC1E8"/>
    <w:rsid w:val="614F9A4B"/>
    <w:rsid w:val="61686216"/>
    <w:rsid w:val="617F6D3A"/>
    <w:rsid w:val="619EB704"/>
    <w:rsid w:val="61A33B81"/>
    <w:rsid w:val="61B84827"/>
    <w:rsid w:val="61C3B041"/>
    <w:rsid w:val="61D9528E"/>
    <w:rsid w:val="61DBE695"/>
    <w:rsid w:val="61F8BEA1"/>
    <w:rsid w:val="61FA5CC2"/>
    <w:rsid w:val="62030BC8"/>
    <w:rsid w:val="62073F19"/>
    <w:rsid w:val="620B5009"/>
    <w:rsid w:val="620DFA90"/>
    <w:rsid w:val="6212E96D"/>
    <w:rsid w:val="6213EADE"/>
    <w:rsid w:val="621B4B07"/>
    <w:rsid w:val="621B55E3"/>
    <w:rsid w:val="62291EC3"/>
    <w:rsid w:val="6234DA86"/>
    <w:rsid w:val="62386BB6"/>
    <w:rsid w:val="627B9FF8"/>
    <w:rsid w:val="628090E2"/>
    <w:rsid w:val="628D89F6"/>
    <w:rsid w:val="62A5D84F"/>
    <w:rsid w:val="62B3CC42"/>
    <w:rsid w:val="62B4A4DA"/>
    <w:rsid w:val="62C68ED0"/>
    <w:rsid w:val="62D8750D"/>
    <w:rsid w:val="62DB3C6D"/>
    <w:rsid w:val="62DDADBB"/>
    <w:rsid w:val="62F28FB1"/>
    <w:rsid w:val="62F4DD96"/>
    <w:rsid w:val="62F87D5A"/>
    <w:rsid w:val="630E7BCE"/>
    <w:rsid w:val="630F731D"/>
    <w:rsid w:val="632180D7"/>
    <w:rsid w:val="632DA9E5"/>
    <w:rsid w:val="6338C0C9"/>
    <w:rsid w:val="633B2A78"/>
    <w:rsid w:val="63451C16"/>
    <w:rsid w:val="634B1558"/>
    <w:rsid w:val="634E2070"/>
    <w:rsid w:val="635CAE07"/>
    <w:rsid w:val="636EDDC4"/>
    <w:rsid w:val="638712E7"/>
    <w:rsid w:val="63992CC8"/>
    <w:rsid w:val="63A3B179"/>
    <w:rsid w:val="63AEF8C9"/>
    <w:rsid w:val="63B0CF46"/>
    <w:rsid w:val="63BC332B"/>
    <w:rsid w:val="63D3F73C"/>
    <w:rsid w:val="63D609CD"/>
    <w:rsid w:val="6405AE81"/>
    <w:rsid w:val="64126C57"/>
    <w:rsid w:val="64128484"/>
    <w:rsid w:val="6417DD80"/>
    <w:rsid w:val="642A03AC"/>
    <w:rsid w:val="64559CB3"/>
    <w:rsid w:val="64739646"/>
    <w:rsid w:val="6498D7B7"/>
    <w:rsid w:val="649D9C30"/>
    <w:rsid w:val="64D690C9"/>
    <w:rsid w:val="64DE5189"/>
    <w:rsid w:val="64EBFA74"/>
    <w:rsid w:val="650095A2"/>
    <w:rsid w:val="6504ABE6"/>
    <w:rsid w:val="650B6B4E"/>
    <w:rsid w:val="6513F527"/>
    <w:rsid w:val="65166AD4"/>
    <w:rsid w:val="65365FAE"/>
    <w:rsid w:val="6540BEC2"/>
    <w:rsid w:val="6558A51D"/>
    <w:rsid w:val="655AFEAF"/>
    <w:rsid w:val="657B5AD2"/>
    <w:rsid w:val="658F34D4"/>
    <w:rsid w:val="65988F01"/>
    <w:rsid w:val="65A05EDB"/>
    <w:rsid w:val="65A2EC5B"/>
    <w:rsid w:val="65AE64CF"/>
    <w:rsid w:val="65B71D07"/>
    <w:rsid w:val="65C53422"/>
    <w:rsid w:val="65CDE066"/>
    <w:rsid w:val="65DFC6CA"/>
    <w:rsid w:val="65E43606"/>
    <w:rsid w:val="65E834B8"/>
    <w:rsid w:val="65ECB2F3"/>
    <w:rsid w:val="65F2FCD0"/>
    <w:rsid w:val="660186F8"/>
    <w:rsid w:val="66040C45"/>
    <w:rsid w:val="660AD406"/>
    <w:rsid w:val="661C5383"/>
    <w:rsid w:val="662A6FDB"/>
    <w:rsid w:val="6636549E"/>
    <w:rsid w:val="663EF1F0"/>
    <w:rsid w:val="664422D0"/>
    <w:rsid w:val="66466DE4"/>
    <w:rsid w:val="669F699B"/>
    <w:rsid w:val="66B90911"/>
    <w:rsid w:val="66C91F20"/>
    <w:rsid w:val="66E53197"/>
    <w:rsid w:val="66F5D2AC"/>
    <w:rsid w:val="66FF993E"/>
    <w:rsid w:val="670F09DC"/>
    <w:rsid w:val="674BA69B"/>
    <w:rsid w:val="6779F74B"/>
    <w:rsid w:val="67822137"/>
    <w:rsid w:val="6797D9A7"/>
    <w:rsid w:val="67B4B5B6"/>
    <w:rsid w:val="67DDDEB6"/>
    <w:rsid w:val="67EEBCEF"/>
    <w:rsid w:val="68016A05"/>
    <w:rsid w:val="682568AF"/>
    <w:rsid w:val="682920B2"/>
    <w:rsid w:val="682EDD08"/>
    <w:rsid w:val="6835F3A2"/>
    <w:rsid w:val="6841E056"/>
    <w:rsid w:val="68522B93"/>
    <w:rsid w:val="687B4CA7"/>
    <w:rsid w:val="689A6667"/>
    <w:rsid w:val="68AD6663"/>
    <w:rsid w:val="68AE7F27"/>
    <w:rsid w:val="68B4B535"/>
    <w:rsid w:val="68C15C99"/>
    <w:rsid w:val="68DA88C0"/>
    <w:rsid w:val="68E3C6EF"/>
    <w:rsid w:val="68E52222"/>
    <w:rsid w:val="68FCE52B"/>
    <w:rsid w:val="6900C078"/>
    <w:rsid w:val="690F624E"/>
    <w:rsid w:val="691133D2"/>
    <w:rsid w:val="6911E3F3"/>
    <w:rsid w:val="691693C7"/>
    <w:rsid w:val="6927330C"/>
    <w:rsid w:val="692B9D2F"/>
    <w:rsid w:val="69311A9D"/>
    <w:rsid w:val="693300D1"/>
    <w:rsid w:val="693D716D"/>
    <w:rsid w:val="694AC342"/>
    <w:rsid w:val="6963F791"/>
    <w:rsid w:val="69683A52"/>
    <w:rsid w:val="696C1FED"/>
    <w:rsid w:val="696FA5BF"/>
    <w:rsid w:val="6970C1FD"/>
    <w:rsid w:val="698A19B4"/>
    <w:rsid w:val="69952B07"/>
    <w:rsid w:val="6997398E"/>
    <w:rsid w:val="6999F498"/>
    <w:rsid w:val="69AB041A"/>
    <w:rsid w:val="69B4DF7E"/>
    <w:rsid w:val="69C74422"/>
    <w:rsid w:val="69C8A222"/>
    <w:rsid w:val="69CCD5FB"/>
    <w:rsid w:val="69D5BF8C"/>
    <w:rsid w:val="69E2E0A0"/>
    <w:rsid w:val="69E498EF"/>
    <w:rsid w:val="6A19F35E"/>
    <w:rsid w:val="6A1DBC06"/>
    <w:rsid w:val="6A1F3AFD"/>
    <w:rsid w:val="6A2F9B5D"/>
    <w:rsid w:val="6A61213C"/>
    <w:rsid w:val="6A76A2A6"/>
    <w:rsid w:val="6A7E62DC"/>
    <w:rsid w:val="6A819301"/>
    <w:rsid w:val="6A88B09A"/>
    <w:rsid w:val="6AC6685A"/>
    <w:rsid w:val="6AC98F6E"/>
    <w:rsid w:val="6AC9BAF3"/>
    <w:rsid w:val="6ACF0FD7"/>
    <w:rsid w:val="6AD6C3C9"/>
    <w:rsid w:val="6ADD6215"/>
    <w:rsid w:val="6AE0FDD6"/>
    <w:rsid w:val="6AE3A65D"/>
    <w:rsid w:val="6AF39B6B"/>
    <w:rsid w:val="6B087B0E"/>
    <w:rsid w:val="6B102DF2"/>
    <w:rsid w:val="6B150E84"/>
    <w:rsid w:val="6B25FB00"/>
    <w:rsid w:val="6B3183D0"/>
    <w:rsid w:val="6B4F346A"/>
    <w:rsid w:val="6B632A20"/>
    <w:rsid w:val="6B6E1F04"/>
    <w:rsid w:val="6B8480B9"/>
    <w:rsid w:val="6BA7364D"/>
    <w:rsid w:val="6BAE2E98"/>
    <w:rsid w:val="6BC451A6"/>
    <w:rsid w:val="6BCCF8BC"/>
    <w:rsid w:val="6BF6FE6C"/>
    <w:rsid w:val="6C144E69"/>
    <w:rsid w:val="6C14E0AA"/>
    <w:rsid w:val="6C15D774"/>
    <w:rsid w:val="6C286A4D"/>
    <w:rsid w:val="6C3098EF"/>
    <w:rsid w:val="6C3A0C3D"/>
    <w:rsid w:val="6C5C2FF8"/>
    <w:rsid w:val="6C73BDAA"/>
    <w:rsid w:val="6C75690A"/>
    <w:rsid w:val="6C7D9217"/>
    <w:rsid w:val="6C877DB6"/>
    <w:rsid w:val="6C89A7C0"/>
    <w:rsid w:val="6C9543CC"/>
    <w:rsid w:val="6CC3C39F"/>
    <w:rsid w:val="6CC86858"/>
    <w:rsid w:val="6CF7955A"/>
    <w:rsid w:val="6CFCBEE2"/>
    <w:rsid w:val="6D03E0A1"/>
    <w:rsid w:val="6D139683"/>
    <w:rsid w:val="6D226144"/>
    <w:rsid w:val="6D324758"/>
    <w:rsid w:val="6D35F312"/>
    <w:rsid w:val="6D3E7624"/>
    <w:rsid w:val="6D4ECB02"/>
    <w:rsid w:val="6D6C4649"/>
    <w:rsid w:val="6D6F6E5E"/>
    <w:rsid w:val="6D865735"/>
    <w:rsid w:val="6D9F854D"/>
    <w:rsid w:val="6DA4ADBD"/>
    <w:rsid w:val="6DA675E8"/>
    <w:rsid w:val="6DA7647E"/>
    <w:rsid w:val="6DB3B94A"/>
    <w:rsid w:val="6DB8B1AD"/>
    <w:rsid w:val="6DBE93DA"/>
    <w:rsid w:val="6DC23507"/>
    <w:rsid w:val="6DDD7B6E"/>
    <w:rsid w:val="6E2D034D"/>
    <w:rsid w:val="6E2E5BAF"/>
    <w:rsid w:val="6E2F7C1A"/>
    <w:rsid w:val="6E432DAD"/>
    <w:rsid w:val="6E7CAAFE"/>
    <w:rsid w:val="6EAC6F21"/>
    <w:rsid w:val="6EB04AB0"/>
    <w:rsid w:val="6EB8BBE5"/>
    <w:rsid w:val="6ECDF117"/>
    <w:rsid w:val="6EE5DB80"/>
    <w:rsid w:val="6EEF3E12"/>
    <w:rsid w:val="6F035B34"/>
    <w:rsid w:val="6F0DC548"/>
    <w:rsid w:val="6F1C39B3"/>
    <w:rsid w:val="6F2B398F"/>
    <w:rsid w:val="6F2DB413"/>
    <w:rsid w:val="6F3386F9"/>
    <w:rsid w:val="6F5917B1"/>
    <w:rsid w:val="6F623D84"/>
    <w:rsid w:val="6F7CFCAF"/>
    <w:rsid w:val="6F80BB6A"/>
    <w:rsid w:val="6F811D6C"/>
    <w:rsid w:val="6F8525FF"/>
    <w:rsid w:val="6F8647B7"/>
    <w:rsid w:val="6F9C351B"/>
    <w:rsid w:val="6FA32780"/>
    <w:rsid w:val="6FAB91CC"/>
    <w:rsid w:val="6FB60E3C"/>
    <w:rsid w:val="6FC3B5E2"/>
    <w:rsid w:val="6FD068F8"/>
    <w:rsid w:val="6FE637F9"/>
    <w:rsid w:val="6FEA9C5A"/>
    <w:rsid w:val="6FED889D"/>
    <w:rsid w:val="70207CB3"/>
    <w:rsid w:val="70269A8E"/>
    <w:rsid w:val="7029EE42"/>
    <w:rsid w:val="702A00A6"/>
    <w:rsid w:val="702C7A14"/>
    <w:rsid w:val="703FF1AA"/>
    <w:rsid w:val="704EE59A"/>
    <w:rsid w:val="70573171"/>
    <w:rsid w:val="706294C4"/>
    <w:rsid w:val="706C26C4"/>
    <w:rsid w:val="707F35C1"/>
    <w:rsid w:val="7083FC91"/>
    <w:rsid w:val="70AB702E"/>
    <w:rsid w:val="70BB3DCF"/>
    <w:rsid w:val="70CE1539"/>
    <w:rsid w:val="70CF4893"/>
    <w:rsid w:val="70D5C91A"/>
    <w:rsid w:val="70E84D86"/>
    <w:rsid w:val="70F8222C"/>
    <w:rsid w:val="71019B49"/>
    <w:rsid w:val="710B8AB1"/>
    <w:rsid w:val="710CFEA2"/>
    <w:rsid w:val="7113A9C3"/>
    <w:rsid w:val="7114B960"/>
    <w:rsid w:val="71262F5B"/>
    <w:rsid w:val="713158B9"/>
    <w:rsid w:val="71348AD7"/>
    <w:rsid w:val="71480D4A"/>
    <w:rsid w:val="7158581B"/>
    <w:rsid w:val="716A2CB5"/>
    <w:rsid w:val="71812690"/>
    <w:rsid w:val="7186A4C6"/>
    <w:rsid w:val="718C60AD"/>
    <w:rsid w:val="71933A39"/>
    <w:rsid w:val="71A15D7A"/>
    <w:rsid w:val="71B9CFFE"/>
    <w:rsid w:val="71BB7C4D"/>
    <w:rsid w:val="71C582EF"/>
    <w:rsid w:val="71C6B0D6"/>
    <w:rsid w:val="71C9D901"/>
    <w:rsid w:val="71CAE1EF"/>
    <w:rsid w:val="71D728FD"/>
    <w:rsid w:val="71E19699"/>
    <w:rsid w:val="71E2B102"/>
    <w:rsid w:val="71E5D2A6"/>
    <w:rsid w:val="71E98E6A"/>
    <w:rsid w:val="71ECFD84"/>
    <w:rsid w:val="71FC87CD"/>
    <w:rsid w:val="721E6861"/>
    <w:rsid w:val="721F999C"/>
    <w:rsid w:val="722F344B"/>
    <w:rsid w:val="72324C83"/>
    <w:rsid w:val="7235A424"/>
    <w:rsid w:val="7262E459"/>
    <w:rsid w:val="7269B6A4"/>
    <w:rsid w:val="72A9DA19"/>
    <w:rsid w:val="72BB3EE2"/>
    <w:rsid w:val="72D1CC19"/>
    <w:rsid w:val="72D69CCE"/>
    <w:rsid w:val="72FF8E09"/>
    <w:rsid w:val="730EB51A"/>
    <w:rsid w:val="73406500"/>
    <w:rsid w:val="734D2830"/>
    <w:rsid w:val="7360B842"/>
    <w:rsid w:val="736A72CC"/>
    <w:rsid w:val="7380B553"/>
    <w:rsid w:val="739359C1"/>
    <w:rsid w:val="73A7FB46"/>
    <w:rsid w:val="73B8FC0C"/>
    <w:rsid w:val="73CD71ED"/>
    <w:rsid w:val="73D06E84"/>
    <w:rsid w:val="73E09A4D"/>
    <w:rsid w:val="73E6F89F"/>
    <w:rsid w:val="740FA8F4"/>
    <w:rsid w:val="74143736"/>
    <w:rsid w:val="741E8D91"/>
    <w:rsid w:val="74241BE7"/>
    <w:rsid w:val="742C28B6"/>
    <w:rsid w:val="743D109F"/>
    <w:rsid w:val="744384E2"/>
    <w:rsid w:val="74565D2B"/>
    <w:rsid w:val="7489F794"/>
    <w:rsid w:val="748CDAB5"/>
    <w:rsid w:val="74A196D6"/>
    <w:rsid w:val="74B274E5"/>
    <w:rsid w:val="74B8C1AB"/>
    <w:rsid w:val="74B9FEA5"/>
    <w:rsid w:val="74BE7B1F"/>
    <w:rsid w:val="74C91635"/>
    <w:rsid w:val="74CDA95B"/>
    <w:rsid w:val="74E536B1"/>
    <w:rsid w:val="74EDFA38"/>
    <w:rsid w:val="74F2E064"/>
    <w:rsid w:val="74F6F1B5"/>
    <w:rsid w:val="74FB10B0"/>
    <w:rsid w:val="75056291"/>
    <w:rsid w:val="75222000"/>
    <w:rsid w:val="7528710E"/>
    <w:rsid w:val="752A5C00"/>
    <w:rsid w:val="753219D1"/>
    <w:rsid w:val="75354B37"/>
    <w:rsid w:val="7550A7C6"/>
    <w:rsid w:val="756966F6"/>
    <w:rsid w:val="75699F27"/>
    <w:rsid w:val="756C4620"/>
    <w:rsid w:val="756ED09B"/>
    <w:rsid w:val="757166BD"/>
    <w:rsid w:val="757EFB6E"/>
    <w:rsid w:val="7583020E"/>
    <w:rsid w:val="7594DE7A"/>
    <w:rsid w:val="759AFB1D"/>
    <w:rsid w:val="75A62C67"/>
    <w:rsid w:val="75B5D0A6"/>
    <w:rsid w:val="75E8F09D"/>
    <w:rsid w:val="75EFA7C3"/>
    <w:rsid w:val="75F18F18"/>
    <w:rsid w:val="760214B3"/>
    <w:rsid w:val="7610AFFD"/>
    <w:rsid w:val="761B7A1E"/>
    <w:rsid w:val="76408F77"/>
    <w:rsid w:val="7643F155"/>
    <w:rsid w:val="76444D1E"/>
    <w:rsid w:val="76499132"/>
    <w:rsid w:val="7657E05D"/>
    <w:rsid w:val="7660123F"/>
    <w:rsid w:val="7661E3D6"/>
    <w:rsid w:val="76629C84"/>
    <w:rsid w:val="767C18D1"/>
    <w:rsid w:val="767C72AE"/>
    <w:rsid w:val="768E5F1B"/>
    <w:rsid w:val="7690F65E"/>
    <w:rsid w:val="76986E76"/>
    <w:rsid w:val="76A3AF5E"/>
    <w:rsid w:val="76B66468"/>
    <w:rsid w:val="76BA27B7"/>
    <w:rsid w:val="76D0723C"/>
    <w:rsid w:val="76D6B8E2"/>
    <w:rsid w:val="76E26BC0"/>
    <w:rsid w:val="770A1586"/>
    <w:rsid w:val="772FE861"/>
    <w:rsid w:val="773451B1"/>
    <w:rsid w:val="773F048E"/>
    <w:rsid w:val="774FBBCB"/>
    <w:rsid w:val="774FF6F7"/>
    <w:rsid w:val="7753A6E9"/>
    <w:rsid w:val="776887FD"/>
    <w:rsid w:val="776BBB7A"/>
    <w:rsid w:val="77913CFB"/>
    <w:rsid w:val="77A4B30B"/>
    <w:rsid w:val="77A9381A"/>
    <w:rsid w:val="77B64879"/>
    <w:rsid w:val="77DA8E07"/>
    <w:rsid w:val="77DED5FB"/>
    <w:rsid w:val="77E4BB1F"/>
    <w:rsid w:val="77EC297B"/>
    <w:rsid w:val="77EC852C"/>
    <w:rsid w:val="77FDD5E8"/>
    <w:rsid w:val="782BF9CA"/>
    <w:rsid w:val="7848E262"/>
    <w:rsid w:val="784FF6BB"/>
    <w:rsid w:val="787E5368"/>
    <w:rsid w:val="78818579"/>
    <w:rsid w:val="78B1FE7E"/>
    <w:rsid w:val="78C66495"/>
    <w:rsid w:val="78C814C5"/>
    <w:rsid w:val="78CC2C8E"/>
    <w:rsid w:val="78CC7F96"/>
    <w:rsid w:val="78E0A8C1"/>
    <w:rsid w:val="78F63885"/>
    <w:rsid w:val="78F7BCD5"/>
    <w:rsid w:val="7900D24D"/>
    <w:rsid w:val="79021D3B"/>
    <w:rsid w:val="7905F4E2"/>
    <w:rsid w:val="7914D9F7"/>
    <w:rsid w:val="7919846E"/>
    <w:rsid w:val="7935F9CA"/>
    <w:rsid w:val="793C2073"/>
    <w:rsid w:val="7949C2F2"/>
    <w:rsid w:val="794BD964"/>
    <w:rsid w:val="79634F84"/>
    <w:rsid w:val="7970610B"/>
    <w:rsid w:val="7983BE41"/>
    <w:rsid w:val="79853DE7"/>
    <w:rsid w:val="79947DEC"/>
    <w:rsid w:val="79A7EE69"/>
    <w:rsid w:val="79AA20EB"/>
    <w:rsid w:val="79B91702"/>
    <w:rsid w:val="79DBD74E"/>
    <w:rsid w:val="79ED287D"/>
    <w:rsid w:val="79FFF850"/>
    <w:rsid w:val="7A0D86D5"/>
    <w:rsid w:val="7A34F628"/>
    <w:rsid w:val="7A45A01E"/>
    <w:rsid w:val="7A4CA658"/>
    <w:rsid w:val="7A50A7BA"/>
    <w:rsid w:val="7A5DA8B3"/>
    <w:rsid w:val="7A7CD5A6"/>
    <w:rsid w:val="7A84A068"/>
    <w:rsid w:val="7A887462"/>
    <w:rsid w:val="7A9625F1"/>
    <w:rsid w:val="7AA5A17D"/>
    <w:rsid w:val="7AB28F8F"/>
    <w:rsid w:val="7ABBC65F"/>
    <w:rsid w:val="7ABC12E3"/>
    <w:rsid w:val="7AC4E193"/>
    <w:rsid w:val="7ADFCE6F"/>
    <w:rsid w:val="7AE52D86"/>
    <w:rsid w:val="7AF7288F"/>
    <w:rsid w:val="7B0D31B1"/>
    <w:rsid w:val="7B26A758"/>
    <w:rsid w:val="7B28A1DF"/>
    <w:rsid w:val="7B4920CC"/>
    <w:rsid w:val="7B69C1AC"/>
    <w:rsid w:val="7B7749EE"/>
    <w:rsid w:val="7B8201A8"/>
    <w:rsid w:val="7B942117"/>
    <w:rsid w:val="7BA10F14"/>
    <w:rsid w:val="7BA2815D"/>
    <w:rsid w:val="7BA3A6A0"/>
    <w:rsid w:val="7BA45C0D"/>
    <w:rsid w:val="7BB5FCD0"/>
    <w:rsid w:val="7BC694CF"/>
    <w:rsid w:val="7BEE102B"/>
    <w:rsid w:val="7BFF7304"/>
    <w:rsid w:val="7C0571D5"/>
    <w:rsid w:val="7C081CA4"/>
    <w:rsid w:val="7C0B034C"/>
    <w:rsid w:val="7C0B0D59"/>
    <w:rsid w:val="7C10090A"/>
    <w:rsid w:val="7C221093"/>
    <w:rsid w:val="7C30FDAC"/>
    <w:rsid w:val="7C327105"/>
    <w:rsid w:val="7C4400B3"/>
    <w:rsid w:val="7C4C2CE7"/>
    <w:rsid w:val="7C704F15"/>
    <w:rsid w:val="7C755369"/>
    <w:rsid w:val="7C99262F"/>
    <w:rsid w:val="7C9B93F1"/>
    <w:rsid w:val="7C9D38CD"/>
    <w:rsid w:val="7CBBE720"/>
    <w:rsid w:val="7CBE038D"/>
    <w:rsid w:val="7CCDED2E"/>
    <w:rsid w:val="7CD2896B"/>
    <w:rsid w:val="7CD4E99B"/>
    <w:rsid w:val="7CE6BBB7"/>
    <w:rsid w:val="7CEEE190"/>
    <w:rsid w:val="7CF75D5A"/>
    <w:rsid w:val="7D17D03A"/>
    <w:rsid w:val="7D25E8D3"/>
    <w:rsid w:val="7D2A5FBD"/>
    <w:rsid w:val="7D37C5E1"/>
    <w:rsid w:val="7D3FBE71"/>
    <w:rsid w:val="7D540DE0"/>
    <w:rsid w:val="7D7180B4"/>
    <w:rsid w:val="7D785CC2"/>
    <w:rsid w:val="7D7E519A"/>
    <w:rsid w:val="7D9E7DFE"/>
    <w:rsid w:val="7DA8B71B"/>
    <w:rsid w:val="7DC754AD"/>
    <w:rsid w:val="7DE08F3B"/>
    <w:rsid w:val="7E0B1AD2"/>
    <w:rsid w:val="7E0CBDD3"/>
    <w:rsid w:val="7E1D42AD"/>
    <w:rsid w:val="7E1EF28A"/>
    <w:rsid w:val="7E213FEC"/>
    <w:rsid w:val="7E2DE559"/>
    <w:rsid w:val="7E35184A"/>
    <w:rsid w:val="7E375B73"/>
    <w:rsid w:val="7E40A3FD"/>
    <w:rsid w:val="7E41674B"/>
    <w:rsid w:val="7E6D1A3A"/>
    <w:rsid w:val="7E900013"/>
    <w:rsid w:val="7E9A8AC0"/>
    <w:rsid w:val="7EA48EA0"/>
    <w:rsid w:val="7EA56851"/>
    <w:rsid w:val="7EAF066D"/>
    <w:rsid w:val="7EB597B4"/>
    <w:rsid w:val="7EBC2511"/>
    <w:rsid w:val="7EC05227"/>
    <w:rsid w:val="7ECAB953"/>
    <w:rsid w:val="7EF2AE7A"/>
    <w:rsid w:val="7EFAD8D7"/>
    <w:rsid w:val="7F0590E0"/>
    <w:rsid w:val="7F06A000"/>
    <w:rsid w:val="7F0F4AEC"/>
    <w:rsid w:val="7F21258A"/>
    <w:rsid w:val="7F2CCDF7"/>
    <w:rsid w:val="7F4BEB99"/>
    <w:rsid w:val="7F4D1B07"/>
    <w:rsid w:val="7F6B3FD3"/>
    <w:rsid w:val="7F6CD6DF"/>
    <w:rsid w:val="7F6F2286"/>
    <w:rsid w:val="7F6F2B64"/>
    <w:rsid w:val="7F756E8E"/>
    <w:rsid w:val="7F7CD44E"/>
    <w:rsid w:val="7F8E4423"/>
    <w:rsid w:val="7F9F25C3"/>
    <w:rsid w:val="7FC423ED"/>
    <w:rsid w:val="7FD373D9"/>
    <w:rsid w:val="7FD84393"/>
    <w:rsid w:val="7FDE230E"/>
    <w:rsid w:val="7FE04C91"/>
    <w:rsid w:val="7FEBF3A7"/>
    <w:rsid w:val="7FF61888"/>
    <w:rsid w:val="7FF9ACE6"/>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5D762"/>
  <w15:docId w15:val="{918DE809-8DE9-4DA6-8BC1-63219A27B2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mbria" w:hAnsi="Cambria" w:eastAsia="MS Mincho"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lsdException w:name="footer" w:uiPriority="99" w:semiHidden="1"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F7A37"/>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hAnsi="Arial Bold" w:eastAsia="MS Gothic"/>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hAnsi="Arial Bold" w:eastAsia="MS Gothic"/>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802A52"/>
    <w:rPr>
      <w:rFonts w:ascii="Arial Bold" w:hAnsi="Arial Bold" w:eastAsia="MS Gothic"/>
      <w:bCs/>
      <w:sz w:val="28"/>
      <w:szCs w:val="32"/>
      <w:lang w:val="en-US" w:eastAsia="en-US"/>
    </w:rPr>
  </w:style>
  <w:style w:type="character" w:styleId="Heading2Char" w:customStyle="1">
    <w:name w:val="Heading 2 Char"/>
    <w:link w:val="Heading2"/>
    <w:rsid w:val="00802A52"/>
    <w:rPr>
      <w:rFonts w:ascii="Arial Bold" w:hAnsi="Arial Bold" w:eastAsia="MS Gothic"/>
      <w:bCs/>
      <w:sz w:val="24"/>
      <w:szCs w:val="26"/>
      <w:lang w:val="en-US" w:eastAsia="en-US"/>
    </w:rPr>
  </w:style>
  <w:style w:type="character" w:styleId="Heading3Char" w:customStyle="1">
    <w:name w:val="Heading 3 Char"/>
    <w:link w:val="Heading3"/>
    <w:rsid w:val="00802A52"/>
    <w:rPr>
      <w:rFonts w:ascii="Arial Bold" w:hAnsi="Arial Bold" w:eastAsia="MS Gothic"/>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styleId="BalloonTextChar" w:customStyle="1">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styleId="FooterChar" w:customStyle="1">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hAnsi="Arial" w:eastAsia="Cambria"/>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styleId="DocumentMapChar" w:customStyle="1">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styleId="ItalicText" w:customStyle="1">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styleId="HeaderChar" w:customStyle="1">
    <w:name w:val="Header Char"/>
    <w:link w:val="Header"/>
    <w:rsid w:val="00A121B3"/>
    <w:rPr>
      <w:sz w:val="24"/>
      <w:szCs w:val="24"/>
      <w:lang w:val="en-US" w:eastAsia="en-US"/>
    </w:rPr>
  </w:style>
  <w:style w:type="paragraph" w:styleId="ListBullet">
    <w:name w:val="List Bullet"/>
    <w:basedOn w:val="Normal"/>
    <w:qFormat/>
    <w:rsid w:val="00AF4931"/>
    <w:pPr>
      <w:numPr>
        <w:numId w:val="1"/>
      </w:numPr>
      <w:spacing w:after="120"/>
    </w:pPr>
    <w:rPr>
      <w:b/>
      <w:bCs/>
      <w:lang w:val="en-US"/>
    </w:rPr>
  </w:style>
  <w:style w:type="paragraph" w:styleId="EndnoteText">
    <w:name w:val="endnote text"/>
    <w:basedOn w:val="Normal"/>
    <w:link w:val="EndnoteTextChar"/>
    <w:rsid w:val="00EF11AE"/>
    <w:pPr>
      <w:spacing w:after="40"/>
    </w:pPr>
    <w:rPr>
      <w:sz w:val="16"/>
      <w:szCs w:val="20"/>
    </w:rPr>
  </w:style>
  <w:style w:type="character" w:styleId="EndnoteTextChar" w:customStyle="1">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styleId="FootnoteTextChar" w:customStyle="1">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styleId="ListBullets" w:customStyle="1">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pPr>
  </w:style>
  <w:style w:type="paragraph" w:styleId="ListBullet5">
    <w:name w:val="List Bullet 5"/>
    <w:basedOn w:val="Normal"/>
    <w:rsid w:val="007E291E"/>
    <w:pPr>
      <w:numPr>
        <w:ilvl w:val="4"/>
        <w:numId w:val="1"/>
      </w:numPr>
      <w:spacing w:after="120"/>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styleId="ListNumbers" w:customStyle="1">
    <w:name w:val="ListNumbers"/>
    <w:uiPriority w:val="99"/>
    <w:rsid w:val="00D02C4A"/>
    <w:pPr>
      <w:numPr>
        <w:numId w:val="2"/>
      </w:numPr>
    </w:pPr>
  </w:style>
  <w:style w:type="character" w:styleId="Heading4Char" w:customStyle="1">
    <w:name w:val="Heading 4 Char"/>
    <w:link w:val="Heading4"/>
    <w:rsid w:val="00802A52"/>
    <w:rPr>
      <w:rFonts w:ascii="Arial Bold" w:hAnsi="Arial Bold"/>
      <w:bCs/>
      <w:szCs w:val="28"/>
      <w:lang w:val="en-US" w:eastAsia="en-US"/>
    </w:rPr>
  </w:style>
  <w:style w:type="paragraph" w:styleId="Bold" w:customStyle="1">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033AC7"/>
    <w:pPr>
      <w:tabs>
        <w:tab w:val="right" w:leader="dot" w:pos="9769"/>
      </w:tabs>
      <w:spacing w:after="120"/>
      <w:ind w:left="567"/>
    </w:pPr>
    <w:rPr>
      <w:noProof/>
    </w:r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styleId="Heading5Char" w:customStyle="1">
    <w:name w:val="Heading 5 Char"/>
    <w:link w:val="Heading5"/>
    <w:rsid w:val="00802A52"/>
    <w:rPr>
      <w:rFonts w:ascii="Arial" w:hAnsi="Arial"/>
      <w:iCs/>
      <w:szCs w:val="26"/>
      <w:lang w:val="en-US" w:eastAsia="en-US"/>
    </w:rPr>
  </w:style>
  <w:style w:type="character" w:styleId="Heading6Char" w:customStyle="1">
    <w:name w:val="Heading 6 Char"/>
    <w:link w:val="Heading6"/>
    <w:rsid w:val="00C2007C"/>
    <w:rPr>
      <w:rFonts w:ascii="Arial" w:hAnsi="Arial" w:eastAsia="MS Mincho" w:cs="Times New Roman"/>
      <w:bCs/>
      <w:szCs w:val="22"/>
      <w:lang w:eastAsia="en-US"/>
    </w:rPr>
  </w:style>
  <w:style w:type="character" w:styleId="Heading7Char" w:customStyle="1">
    <w:name w:val="Heading 7 Char"/>
    <w:link w:val="Heading7"/>
    <w:rsid w:val="00C2007C"/>
    <w:rPr>
      <w:rFonts w:ascii="Arial" w:hAnsi="Arial" w:eastAsia="MS Mincho" w:cs="Times New Roman"/>
      <w:szCs w:val="24"/>
      <w:lang w:eastAsia="en-US"/>
    </w:rPr>
  </w:style>
  <w:style w:type="paragraph" w:styleId="TOC5">
    <w:name w:val="toc 5"/>
    <w:basedOn w:val="Normal"/>
    <w:next w:val="Normal"/>
    <w:autoRedefine/>
    <w:uiPriority w:val="39"/>
    <w:rsid w:val="00B152AF"/>
    <w:pPr>
      <w:spacing w:after="120"/>
      <w:ind w:left="1134"/>
    </w:pPr>
  </w:style>
  <w:style w:type="character" w:styleId="BoldChar" w:customStyle="1">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hAnsi="Calibri" w:eastAsia="MS Gothic"/>
      <w:b/>
      <w:bCs/>
      <w:sz w:val="24"/>
    </w:rPr>
  </w:style>
  <w:style w:type="character" w:styleId="Strong">
    <w:name w:val="Strong"/>
    <w:rsid w:val="00380F44"/>
    <w:rPr>
      <w:b/>
      <w:bCs/>
    </w:rPr>
  </w:style>
  <w:style w:type="paragraph" w:styleId="DocumentTitle" w:customStyle="1">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color="4F81BD" w:sz="8" w:space="4"/>
      </w:pBdr>
      <w:spacing w:after="300" w:line="240" w:lineRule="auto"/>
      <w:contextualSpacing/>
    </w:pPr>
    <w:rPr>
      <w:rFonts w:ascii="Calibri" w:hAnsi="Calibri" w:eastAsia="MS Gothic"/>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styleId="SubtitleChar" w:customStyle="1">
    <w:name w:val="Subtitle Char"/>
    <w:link w:val="Subtitle"/>
    <w:rsid w:val="000F3535"/>
    <w:rPr>
      <w:rFonts w:ascii="Arial" w:hAnsi="Arial" w:eastAsia="MS Gothic" w:cs="Times New Roman"/>
      <w:sz w:val="44"/>
      <w:szCs w:val="24"/>
      <w:lang w:eastAsia="en-US"/>
    </w:rPr>
  </w:style>
  <w:style w:type="paragraph" w:styleId="Subtitle2" w:customStyle="1">
    <w:name w:val="Subtitle2"/>
    <w:basedOn w:val="Subtitle"/>
    <w:next w:val="Heading1"/>
    <w:qFormat/>
    <w:rsid w:val="00380F44"/>
    <w:rPr>
      <w:sz w:val="36"/>
    </w:rPr>
  </w:style>
  <w:style w:type="character" w:styleId="TitleChar" w:customStyle="1">
    <w:name w:val="Title Char"/>
    <w:link w:val="Title"/>
    <w:rsid w:val="00380F44"/>
    <w:rPr>
      <w:rFonts w:ascii="Calibri" w:hAnsi="Calibri" w:eastAsia="MS Gothic" w:cs="Times New Roman"/>
      <w:color w:val="17365D"/>
      <w:spacing w:val="5"/>
      <w:kern w:val="28"/>
      <w:sz w:val="52"/>
      <w:szCs w:val="52"/>
      <w:lang w:eastAsia="en-US"/>
    </w:rPr>
  </w:style>
  <w:style w:type="paragraph" w:styleId="Nospace" w:customStyle="1">
    <w:name w:val="No space"/>
    <w:basedOn w:val="Normal"/>
    <w:qFormat/>
    <w:rsid w:val="00E86DCD"/>
    <w:pPr>
      <w:spacing w:after="0"/>
    </w:pPr>
    <w:rPr>
      <w:noProof/>
      <w:lang w:eastAsia="en-AU"/>
    </w:rPr>
  </w:style>
  <w:style w:type="character" w:styleId="CommentReference">
    <w:name w:val="Comment Reference"/>
    <w:basedOn w:val="DefaultParagraphFont"/>
    <w:uiPriority w:val="99"/>
    <w:semiHidden/>
    <w:unhideWhenUsed/>
    <w:rsid w:val="005A71FF"/>
    <w:rPr>
      <w:sz w:val="16"/>
      <w:szCs w:val="16"/>
    </w:rPr>
  </w:style>
  <w:style w:type="paragraph" w:styleId="CommentText">
    <w:name w:val="Comment Text"/>
    <w:basedOn w:val="Normal"/>
    <w:link w:val="CommentTextChar"/>
    <w:uiPriority w:val="99"/>
    <w:unhideWhenUsed/>
    <w:rsid w:val="005A71FF"/>
    <w:pPr>
      <w:spacing w:line="240" w:lineRule="auto"/>
    </w:pPr>
    <w:rPr>
      <w:szCs w:val="20"/>
    </w:rPr>
  </w:style>
  <w:style w:type="character" w:styleId="CommentTextChar" w:customStyle="1">
    <w:name w:val="Comment Text Char"/>
    <w:basedOn w:val="DefaultParagraphFont"/>
    <w:link w:val="CommentText"/>
    <w:uiPriority w:val="99"/>
    <w:rsid w:val="005A71FF"/>
    <w:rPr>
      <w:rFonts w:ascii="Arial" w:hAnsi="Arial"/>
      <w:lang w:eastAsia="en-US"/>
    </w:rPr>
  </w:style>
  <w:style w:type="paragraph" w:styleId="CommentSubject">
    <w:name w:val="Comment Subject"/>
    <w:basedOn w:val="CommentText"/>
    <w:next w:val="CommentText"/>
    <w:link w:val="CommentSubjectChar"/>
    <w:semiHidden/>
    <w:unhideWhenUsed/>
    <w:rsid w:val="005A71FF"/>
    <w:rPr>
      <w:b/>
      <w:bCs/>
    </w:rPr>
  </w:style>
  <w:style w:type="character" w:styleId="CommentSubjectChar" w:customStyle="1">
    <w:name w:val="Comment Subject Char"/>
    <w:basedOn w:val="CommentTextChar"/>
    <w:link w:val="CommentSubject"/>
    <w:semiHidden/>
    <w:rsid w:val="005A71FF"/>
    <w:rPr>
      <w:rFonts w:ascii="Arial" w:hAnsi="Arial"/>
      <w:b/>
      <w:bCs/>
      <w:lang w:eastAsia="en-US"/>
    </w:rPr>
  </w:style>
  <w:style w:type="character" w:styleId="Mention">
    <w:name w:val="Mention"/>
    <w:basedOn w:val="DefaultParagraphFont"/>
    <w:uiPriority w:val="99"/>
    <w:unhideWhenUsed/>
    <w:rsid w:val="005A71FF"/>
    <w:rPr>
      <w:color w:val="2B579A"/>
      <w:shd w:val="clear" w:color="auto" w:fill="E1DFDD"/>
    </w:rPr>
  </w:style>
  <w:style w:type="character" w:styleId="UnresolvedMention">
    <w:name w:val="Unresolved Mention"/>
    <w:basedOn w:val="DefaultParagraphFont"/>
    <w:uiPriority w:val="99"/>
    <w:semiHidden/>
    <w:unhideWhenUsed/>
    <w:rsid w:val="00DA4AA3"/>
    <w:rPr>
      <w:color w:val="605E5C"/>
      <w:shd w:val="clear" w:color="auto" w:fill="E1DFDD"/>
    </w:rPr>
  </w:style>
  <w:style w:type="paragraph" w:styleId="NormalWeb">
    <w:name w:val="Normal (Web)"/>
    <w:basedOn w:val="Normal"/>
    <w:uiPriority w:val="99"/>
    <w:semiHidden/>
    <w:unhideWhenUsed/>
    <w:rsid w:val="00AF3908"/>
    <w:pPr>
      <w:spacing w:before="100" w:beforeAutospacing="1" w:after="100" w:afterAutospacing="1" w:line="240" w:lineRule="auto"/>
    </w:pPr>
    <w:rPr>
      <w:rFonts w:ascii="Times New Roman" w:hAnsi="Times New Roman" w:eastAsia="Times New Roman"/>
      <w:sz w:val="24"/>
      <w:lang w:eastAsia="en-AU"/>
    </w:rPr>
  </w:style>
  <w:style w:type="paragraph" w:styleId="Revision">
    <w:name w:val="Revision"/>
    <w:hidden/>
    <w:semiHidden/>
    <w:rsid w:val="0079390B"/>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36c1735-e0a2-4cb7-8ed3-036bcfe36b19" xsi:nil="true"/>
    <lcf76f155ced4ddcb4097134ff3c332f xmlns="19ebcac1-7329-4b3b-b568-731747acc064">
      <Terms xmlns="http://schemas.microsoft.com/office/infopath/2007/PartnerControls"/>
    </lcf76f155ced4ddcb4097134ff3c332f>
    <Linkedtoresponsesdocument xmlns="19ebcac1-7329-4b3b-b568-731747acc0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D9B53715844C45B90CEA4E21F71F3C" ma:contentTypeVersion="12" ma:contentTypeDescription="Create a new document." ma:contentTypeScope="" ma:versionID="02fc74e76a38629fa27bb11d34405c2b">
  <xsd:schema xmlns:xsd="http://www.w3.org/2001/XMLSchema" xmlns:xs="http://www.w3.org/2001/XMLSchema" xmlns:p="http://schemas.microsoft.com/office/2006/metadata/properties" xmlns:ns2="19ebcac1-7329-4b3b-b568-731747acc064" xmlns:ns3="b36c1735-e0a2-4cb7-8ed3-036bcfe36b19" targetNamespace="http://schemas.microsoft.com/office/2006/metadata/properties" ma:root="true" ma:fieldsID="691b8ac87878fac6b88da4eabb3f05a5" ns2:_="" ns3:_="">
    <xsd:import namespace="19ebcac1-7329-4b3b-b568-731747acc064"/>
    <xsd:import namespace="b36c1735-e0a2-4cb7-8ed3-036bcfe36b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Linkedtoresponses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ebcac1-7329-4b3b-b568-731747acc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inkedtoresponsesdocument" ma:index="19" nillable="true" ma:displayName="Linked to responses document" ma:format="Dropdown" ma:internalName="Linkedtoresponsesdocument">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b36c1735-e0a2-4cb7-8ed3-036bcfe36b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bfcb30-5b84-4c12-b8ba-3edd06dca8cd}" ma:internalName="TaxCatchAll" ma:showField="CatchAllData" ma:web="b36c1735-e0a2-4cb7-8ed3-036bcfe36b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9E752-73BC-4BE1-B5D5-197ED0F76A2E}">
  <ds:schemaRefs>
    <ds:schemaRef ds:uri="http://schemas.microsoft.com/office/2006/metadata/properties"/>
    <ds:schemaRef ds:uri="http://schemas.microsoft.com/office/infopath/2007/PartnerControls"/>
    <ds:schemaRef ds:uri="b36c1735-e0a2-4cb7-8ed3-036bcfe36b19"/>
    <ds:schemaRef ds:uri="19ebcac1-7329-4b3b-b568-731747acc064"/>
  </ds:schemaRefs>
</ds:datastoreItem>
</file>

<file path=customXml/itemProps2.xml><?xml version="1.0" encoding="utf-8"?>
<ds:datastoreItem xmlns:ds="http://schemas.openxmlformats.org/officeDocument/2006/customXml" ds:itemID="{B4E04957-4B61-43B7-A4EE-C71C246BD6BB}">
  <ds:schemaRefs>
    <ds:schemaRef ds:uri="http://schemas.microsoft.com/sharepoint/v3/contenttype/forms"/>
  </ds:schemaRefs>
</ds:datastoreItem>
</file>

<file path=customXml/itemProps3.xml><?xml version="1.0" encoding="utf-8"?>
<ds:datastoreItem xmlns:ds="http://schemas.openxmlformats.org/officeDocument/2006/customXml" ds:itemID="{5E125B9F-B6FB-4529-AB20-BDC9F1044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ebcac1-7329-4b3b-b568-731747acc064"/>
    <ds:schemaRef ds:uri="b36c1735-e0a2-4cb7-8ed3-036bcfe36b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C111B9-54F1-41B9-BC40-FD762855FD0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CoM Digital Template.dotm</ap:Template>
  <ap:Application>Microsoft Word for the web</ap:Application>
  <ap:DocSecurity>4</ap:DocSecurity>
  <ap:ScaleCrop>false</ap:ScaleCrop>
  <ap:Company>City of Melbourne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 Kisgen</dc:creator>
  <keywords/>
  <lastModifiedBy>Kylie Kitchen</lastModifiedBy>
  <revision>2113</revision>
  <lastPrinted>2026-05-20T22:52:00.0000000Z</lastPrinted>
  <dcterms:created xsi:type="dcterms:W3CDTF">2026-05-01T15:58:00.0000000Z</dcterms:created>
  <dcterms:modified xsi:type="dcterms:W3CDTF">2026-05-28T01:12:48.3182330Z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0x010100B5D9B53715844C45B90CEA4E21F71F3C</vt:lpwstr>
  </property>
  <property fmtid="{D5CDD505-2E9C-101B-9397-08002B2CF9AE}" pid="3" name="_dlc_DocIdItemGuid">
    <vt:lpwstr>59fe0f04-4d25-405b-9828-b29296b1cd1b</vt:lpwstr>
  </property>
  <property fmtid="{D5CDD505-2E9C-101B-9397-08002B2CF9AE}" pid="4" name="MediaServiceImageTags">
    <vt:lpwstr/>
  </property>
  <property fmtid="{D5CDD505-2E9C-101B-9397-08002B2CF9AE}" pid="5" name="eDOCS AutoSave">
    <vt:lpwstr>20260520152805984</vt:lpwstr>
  </property>
</Properties>
</file>