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D13F1" w14:textId="101F4C20" w:rsidR="00A504B2" w:rsidRPr="00FA3888" w:rsidRDefault="00A504B2" w:rsidP="00A504B2">
      <w:pPr>
        <w:pStyle w:val="CoMNumberedList-Level1"/>
        <w:ind w:left="0" w:firstLine="0"/>
        <w:rPr>
          <w:b/>
          <w:bCs/>
          <w:sz w:val="24"/>
          <w:szCs w:val="24"/>
        </w:rPr>
      </w:pPr>
      <w:r w:rsidRPr="00FA3888">
        <w:rPr>
          <w:b/>
          <w:bCs/>
          <w:sz w:val="24"/>
          <w:szCs w:val="24"/>
        </w:rPr>
        <w:t xml:space="preserve">Schedule </w:t>
      </w:r>
      <w:r w:rsidR="00315377">
        <w:rPr>
          <w:b/>
          <w:bCs/>
          <w:sz w:val="24"/>
          <w:szCs w:val="24"/>
        </w:rPr>
        <w:t>B</w:t>
      </w:r>
      <w:r w:rsidR="00064958">
        <w:rPr>
          <w:b/>
          <w:bCs/>
          <w:sz w:val="24"/>
          <w:szCs w:val="24"/>
        </w:rPr>
        <w:t>:</w:t>
      </w:r>
      <w:r w:rsidRPr="00FA3888">
        <w:rPr>
          <w:b/>
          <w:bCs/>
          <w:sz w:val="24"/>
          <w:szCs w:val="24"/>
        </w:rPr>
        <w:t xml:space="preserve"> City of Melbourne Street Art Locations</w:t>
      </w:r>
    </w:p>
    <w:tbl>
      <w:tblPr>
        <w:tblStyle w:val="TableGrid"/>
        <w:tblW w:w="6410" w:type="dxa"/>
        <w:tblLook w:val="06A0" w:firstRow="1" w:lastRow="0" w:firstColumn="1" w:lastColumn="0" w:noHBand="1" w:noVBand="1"/>
      </w:tblPr>
      <w:tblGrid>
        <w:gridCol w:w="846"/>
        <w:gridCol w:w="5564"/>
      </w:tblGrid>
      <w:tr w:rsidR="00A504B2" w:rsidRPr="00F26438" w14:paraId="26D42186" w14:textId="77777777" w:rsidTr="00F26438">
        <w:trPr>
          <w:trHeight w:val="300"/>
        </w:trPr>
        <w:tc>
          <w:tcPr>
            <w:tcW w:w="846" w:type="dxa"/>
          </w:tcPr>
          <w:p w14:paraId="3E32CC7B" w14:textId="77777777" w:rsidR="00A504B2" w:rsidRPr="00F26438" w:rsidRDefault="00A504B2" w:rsidP="002E2AB7">
            <w:pPr>
              <w:pStyle w:val="CoMNumberedList-Level1"/>
            </w:pPr>
            <w:r w:rsidRPr="00F26438">
              <w:t>1.</w:t>
            </w:r>
          </w:p>
        </w:tc>
        <w:tc>
          <w:tcPr>
            <w:tcW w:w="5564" w:type="dxa"/>
          </w:tcPr>
          <w:p w14:paraId="3DDB72E9" w14:textId="733188A8" w:rsidR="00A504B2" w:rsidRPr="00F26438" w:rsidRDefault="00A504B2" w:rsidP="002E2AB7">
            <w:pPr>
              <w:pStyle w:val="CoMNumberedList-Level1"/>
            </w:pPr>
            <w:r w:rsidRPr="00F26438">
              <w:t>Hosier Lane</w:t>
            </w:r>
            <w:r w:rsidR="00F26438">
              <w:t>, CBD</w:t>
            </w:r>
          </w:p>
        </w:tc>
      </w:tr>
      <w:tr w:rsidR="00A504B2" w:rsidRPr="00F26438" w14:paraId="4244D0F2" w14:textId="77777777" w:rsidTr="00F26438">
        <w:trPr>
          <w:trHeight w:val="300"/>
        </w:trPr>
        <w:tc>
          <w:tcPr>
            <w:tcW w:w="846" w:type="dxa"/>
          </w:tcPr>
          <w:p w14:paraId="3316D318" w14:textId="77777777" w:rsidR="00A504B2" w:rsidRPr="00F26438" w:rsidRDefault="00A504B2" w:rsidP="002E2AB7">
            <w:pPr>
              <w:pStyle w:val="CoMNumberedList-Level1"/>
            </w:pPr>
            <w:r w:rsidRPr="00F26438">
              <w:t>2.</w:t>
            </w:r>
          </w:p>
        </w:tc>
        <w:tc>
          <w:tcPr>
            <w:tcW w:w="5564" w:type="dxa"/>
          </w:tcPr>
          <w:p w14:paraId="13774249" w14:textId="13FE62A1" w:rsidR="00893F56" w:rsidRPr="00F26438" w:rsidRDefault="00A504B2" w:rsidP="00893F56">
            <w:pPr>
              <w:pStyle w:val="CoMNumberedList-Level1"/>
              <w:ind w:left="19" w:hanging="19"/>
            </w:pPr>
            <w:r w:rsidRPr="00F26438">
              <w:t>Flinders Court</w:t>
            </w:r>
            <w:r w:rsidR="00F26438">
              <w:t>, CBD</w:t>
            </w:r>
          </w:p>
          <w:p w14:paraId="0DAD0927" w14:textId="08ED5F14" w:rsidR="00A504B2" w:rsidRPr="00F26438" w:rsidRDefault="00893F56" w:rsidP="00893F56">
            <w:pPr>
              <w:pStyle w:val="CoMNumberedList-Level1"/>
              <w:ind w:left="19" w:hanging="19"/>
            </w:pPr>
            <w:r w:rsidRPr="00F26438">
              <w:t>(From Council Lane CL0496 to Flinders Lane)</w:t>
            </w:r>
          </w:p>
        </w:tc>
      </w:tr>
      <w:tr w:rsidR="00A504B2" w:rsidRPr="00F26438" w14:paraId="25B677A3" w14:textId="77777777" w:rsidTr="00F26438">
        <w:trPr>
          <w:trHeight w:val="570"/>
        </w:trPr>
        <w:tc>
          <w:tcPr>
            <w:tcW w:w="846" w:type="dxa"/>
          </w:tcPr>
          <w:p w14:paraId="65109B18" w14:textId="77777777" w:rsidR="00A504B2" w:rsidRPr="00F26438" w:rsidRDefault="00A504B2" w:rsidP="002E2AB7">
            <w:pPr>
              <w:pStyle w:val="CoMNumberedList-Level1"/>
            </w:pPr>
            <w:r w:rsidRPr="00F26438">
              <w:t>3.</w:t>
            </w:r>
          </w:p>
        </w:tc>
        <w:tc>
          <w:tcPr>
            <w:tcW w:w="5564" w:type="dxa"/>
          </w:tcPr>
          <w:p w14:paraId="491AD6FD" w14:textId="5873C5E5" w:rsidR="00A504B2" w:rsidRPr="00F26438" w:rsidRDefault="00A504B2" w:rsidP="002E2AB7">
            <w:pPr>
              <w:pStyle w:val="CoMNumberedList-Level1"/>
            </w:pPr>
            <w:r w:rsidRPr="00F26438">
              <w:t>Croft Alley</w:t>
            </w:r>
            <w:r w:rsidR="00F26438">
              <w:t>, CBD</w:t>
            </w:r>
          </w:p>
        </w:tc>
      </w:tr>
      <w:tr w:rsidR="00A504B2" w:rsidRPr="00F26438" w14:paraId="5C1D78FA" w14:textId="77777777" w:rsidTr="00F26438">
        <w:trPr>
          <w:trHeight w:val="300"/>
        </w:trPr>
        <w:tc>
          <w:tcPr>
            <w:tcW w:w="846" w:type="dxa"/>
          </w:tcPr>
          <w:p w14:paraId="641865E1" w14:textId="77777777" w:rsidR="00A504B2" w:rsidRPr="00F26438" w:rsidRDefault="00A504B2" w:rsidP="002E2AB7">
            <w:pPr>
              <w:pStyle w:val="CoMNumberedList-Level1"/>
            </w:pPr>
            <w:r w:rsidRPr="00F26438">
              <w:t>4.</w:t>
            </w:r>
          </w:p>
        </w:tc>
        <w:tc>
          <w:tcPr>
            <w:tcW w:w="5564" w:type="dxa"/>
          </w:tcPr>
          <w:p w14:paraId="17095563" w14:textId="469B6369" w:rsidR="00A504B2" w:rsidRPr="00F26438" w:rsidRDefault="00A504B2" w:rsidP="002E2AB7">
            <w:pPr>
              <w:pStyle w:val="CoMNumberedList-Level1"/>
            </w:pPr>
            <w:r w:rsidRPr="00F26438">
              <w:t>Dean Alley</w:t>
            </w:r>
            <w:r w:rsidR="00F26438">
              <w:t>, CBD</w:t>
            </w:r>
          </w:p>
        </w:tc>
      </w:tr>
      <w:tr w:rsidR="00A504B2" w:rsidRPr="00F26438" w14:paraId="24E05F39" w14:textId="77777777" w:rsidTr="00F26438">
        <w:trPr>
          <w:trHeight w:val="300"/>
        </w:trPr>
        <w:tc>
          <w:tcPr>
            <w:tcW w:w="846" w:type="dxa"/>
          </w:tcPr>
          <w:p w14:paraId="71B6E9A1" w14:textId="77777777" w:rsidR="00A504B2" w:rsidRPr="00F26438" w:rsidRDefault="00A504B2" w:rsidP="002E2AB7">
            <w:pPr>
              <w:pStyle w:val="CoMNumberedList-Level1"/>
            </w:pPr>
            <w:r w:rsidRPr="00F26438">
              <w:t>5.</w:t>
            </w:r>
          </w:p>
        </w:tc>
        <w:tc>
          <w:tcPr>
            <w:tcW w:w="5564" w:type="dxa"/>
          </w:tcPr>
          <w:p w14:paraId="112DCB63" w14:textId="0CDD3BC6" w:rsidR="00A504B2" w:rsidRPr="00F26438" w:rsidRDefault="00A504B2" w:rsidP="002E2AB7">
            <w:pPr>
              <w:pStyle w:val="CoMNumberedList-Level1"/>
            </w:pPr>
            <w:r w:rsidRPr="00F26438">
              <w:t>AC</w:t>
            </w:r>
            <w:r w:rsidR="00F26438">
              <w:t>/</w:t>
            </w:r>
            <w:r w:rsidRPr="00F26438">
              <w:t>DC Lane</w:t>
            </w:r>
            <w:r w:rsidR="00F26438">
              <w:t>, CBD</w:t>
            </w:r>
          </w:p>
        </w:tc>
      </w:tr>
      <w:tr w:rsidR="00A504B2" w:rsidRPr="00F26438" w14:paraId="32E92B73" w14:textId="77777777" w:rsidTr="00F26438">
        <w:trPr>
          <w:trHeight w:val="300"/>
        </w:trPr>
        <w:tc>
          <w:tcPr>
            <w:tcW w:w="846" w:type="dxa"/>
          </w:tcPr>
          <w:p w14:paraId="4EB1C168" w14:textId="77777777" w:rsidR="00A504B2" w:rsidRPr="00F26438" w:rsidRDefault="00A504B2" w:rsidP="002E2AB7">
            <w:pPr>
              <w:pStyle w:val="CoMNumberedList-Level1"/>
            </w:pPr>
            <w:r w:rsidRPr="00F26438">
              <w:t>6.</w:t>
            </w:r>
          </w:p>
        </w:tc>
        <w:tc>
          <w:tcPr>
            <w:tcW w:w="5564" w:type="dxa"/>
          </w:tcPr>
          <w:p w14:paraId="1455995C" w14:textId="1D5A6B9E" w:rsidR="00A504B2" w:rsidRPr="00F26438" w:rsidRDefault="00A504B2" w:rsidP="002E2AB7">
            <w:pPr>
              <w:pStyle w:val="CoMNumberedList-Level1"/>
            </w:pPr>
            <w:r w:rsidRPr="00F26438">
              <w:t>Duckboard Place</w:t>
            </w:r>
            <w:r w:rsidR="00F26438">
              <w:t>, CBD</w:t>
            </w:r>
          </w:p>
        </w:tc>
      </w:tr>
      <w:tr w:rsidR="00A504B2" w:rsidRPr="00F26438" w14:paraId="57EF1A3C" w14:textId="77777777" w:rsidTr="00F26438">
        <w:trPr>
          <w:trHeight w:val="300"/>
        </w:trPr>
        <w:tc>
          <w:tcPr>
            <w:tcW w:w="846" w:type="dxa"/>
            <w:tcBorders>
              <w:bottom w:val="single" w:sz="4" w:space="0" w:color="auto"/>
            </w:tcBorders>
          </w:tcPr>
          <w:p w14:paraId="3634AA21" w14:textId="77777777" w:rsidR="00A504B2" w:rsidRPr="00F26438" w:rsidRDefault="00A504B2" w:rsidP="002E2AB7">
            <w:pPr>
              <w:pStyle w:val="CoMNumberedList-Level1"/>
            </w:pPr>
            <w:r w:rsidRPr="00F26438">
              <w:t>7.</w:t>
            </w:r>
          </w:p>
        </w:tc>
        <w:tc>
          <w:tcPr>
            <w:tcW w:w="5564" w:type="dxa"/>
            <w:tcBorders>
              <w:bottom w:val="single" w:sz="4" w:space="0" w:color="auto"/>
            </w:tcBorders>
          </w:tcPr>
          <w:p w14:paraId="1D6F752E" w14:textId="763155EE" w:rsidR="00A504B2" w:rsidRPr="00F26438" w:rsidRDefault="00A504B2" w:rsidP="002E2AB7">
            <w:pPr>
              <w:pStyle w:val="CoMNumberedList-Level1"/>
            </w:pPr>
            <w:r w:rsidRPr="00F26438">
              <w:t>Stevenson Lane</w:t>
            </w:r>
            <w:r w:rsidR="00F26438">
              <w:t>, CBD</w:t>
            </w:r>
          </w:p>
        </w:tc>
      </w:tr>
      <w:tr w:rsidR="00A504B2" w:rsidRPr="00F26438" w14:paraId="0A429C61" w14:textId="77777777" w:rsidTr="00F26438">
        <w:trPr>
          <w:trHeight w:val="300"/>
        </w:trPr>
        <w:tc>
          <w:tcPr>
            <w:tcW w:w="846" w:type="dxa"/>
            <w:tcBorders>
              <w:bottom w:val="double" w:sz="4" w:space="0" w:color="auto"/>
            </w:tcBorders>
          </w:tcPr>
          <w:p w14:paraId="0ACE564D" w14:textId="77777777" w:rsidR="00A504B2" w:rsidRPr="00F26438" w:rsidRDefault="00A504B2" w:rsidP="002E2AB7">
            <w:pPr>
              <w:pStyle w:val="CoMNumberedList-Level1"/>
            </w:pPr>
            <w:r w:rsidRPr="00F26438">
              <w:t xml:space="preserve">8. </w:t>
            </w:r>
          </w:p>
        </w:tc>
        <w:tc>
          <w:tcPr>
            <w:tcW w:w="5564" w:type="dxa"/>
            <w:tcBorders>
              <w:bottom w:val="double" w:sz="4" w:space="0" w:color="auto"/>
            </w:tcBorders>
          </w:tcPr>
          <w:p w14:paraId="28D18E08" w14:textId="0856788C" w:rsidR="00A504B2" w:rsidRPr="00F26438" w:rsidRDefault="00315377" w:rsidP="00315377">
            <w:pPr>
              <w:pStyle w:val="CoMNumberedList-Level1"/>
              <w:ind w:left="19" w:hanging="19"/>
              <w:jc w:val="both"/>
            </w:pPr>
            <w:r w:rsidRPr="00F26438">
              <w:t xml:space="preserve">The Avenue Underpass – </w:t>
            </w:r>
            <w:r w:rsidR="00A504B2" w:rsidRPr="00F26438">
              <w:t>Parkvi</w:t>
            </w:r>
            <w:r w:rsidRPr="00F26438">
              <w:t>lle – Capit</w:t>
            </w:r>
            <w:r w:rsidR="00F26438">
              <w:t>a</w:t>
            </w:r>
            <w:r w:rsidRPr="00F26438">
              <w:t>l City Trail</w:t>
            </w:r>
          </w:p>
        </w:tc>
      </w:tr>
    </w:tbl>
    <w:p w14:paraId="3875F60D" w14:textId="77777777" w:rsidR="00A504B2" w:rsidRDefault="00A504B2" w:rsidP="00A504B2">
      <w:pPr>
        <w:pStyle w:val="CoMNumberedList-Level1"/>
        <w:ind w:left="0" w:firstLine="0"/>
      </w:pPr>
    </w:p>
    <w:p w14:paraId="4EA416BB" w14:textId="77777777" w:rsidR="009B1F7F" w:rsidRPr="00FA3888" w:rsidRDefault="009B1F7F" w:rsidP="00AE785A">
      <w:pPr>
        <w:pStyle w:val="CoMNumberedList-Level1"/>
        <w:ind w:left="0" w:firstLine="0"/>
        <w:rPr>
          <w:b/>
          <w:bCs/>
          <w:sz w:val="24"/>
          <w:szCs w:val="24"/>
        </w:rPr>
      </w:pPr>
    </w:p>
    <w:p w14:paraId="37AB924E" w14:textId="77777777" w:rsidR="00FF77C4" w:rsidRPr="00CD3511" w:rsidRDefault="00FF77C4" w:rsidP="00571F9F">
      <w:pPr>
        <w:pStyle w:val="CoMNumberedList-Level1"/>
        <w:ind w:left="0" w:firstLine="0"/>
      </w:pPr>
    </w:p>
    <w:sectPr w:rsidR="00FF77C4" w:rsidRPr="00CD3511" w:rsidSect="00AB6132">
      <w:headerReference w:type="default" r:id="rId12"/>
      <w:footerReference w:type="default" r:id="rId13"/>
      <w:pgSz w:w="11900" w:h="16840"/>
      <w:pgMar w:top="1701" w:right="985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7E479" w14:textId="77777777" w:rsidR="00265001" w:rsidRDefault="00265001" w:rsidP="00EA2130">
      <w:r>
        <w:separator/>
      </w:r>
    </w:p>
  </w:endnote>
  <w:endnote w:type="continuationSeparator" w:id="0">
    <w:p w14:paraId="5CC7B0D1" w14:textId="77777777" w:rsidR="00265001" w:rsidRDefault="00265001" w:rsidP="00EA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oMCaps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DCFF4" w14:textId="521FB0F0" w:rsidR="00ED7629" w:rsidRPr="009A6B36" w:rsidRDefault="007F297F">
    <w:pPr>
      <w:pStyle w:val="Footer"/>
      <w:rPr>
        <w:rFonts w:ascii="Arial" w:hAnsi="Arial" w:cs="Arial"/>
        <w:sz w:val="22"/>
        <w:szCs w:val="22"/>
      </w:rPr>
    </w:pPr>
    <w:r w:rsidRPr="009A6B36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4CACDD82" wp14:editId="5B585E06">
          <wp:simplePos x="0" y="0"/>
          <wp:positionH relativeFrom="column">
            <wp:posOffset>-800100</wp:posOffset>
          </wp:positionH>
          <wp:positionV relativeFrom="paragraph">
            <wp:posOffset>-1736090</wp:posOffset>
          </wp:positionV>
          <wp:extent cx="7658100" cy="2390140"/>
          <wp:effectExtent l="0" t="0" r="0" b="0"/>
          <wp:wrapNone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239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B1417" w14:textId="77777777" w:rsidR="00265001" w:rsidRDefault="00265001" w:rsidP="00EA2130">
      <w:r>
        <w:separator/>
      </w:r>
    </w:p>
  </w:footnote>
  <w:footnote w:type="continuationSeparator" w:id="0">
    <w:p w14:paraId="34B80CC6" w14:textId="77777777" w:rsidR="00265001" w:rsidRDefault="00265001" w:rsidP="00EA2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4502C" w14:textId="01F0536E" w:rsidR="00ED7629" w:rsidRPr="00687D4A" w:rsidRDefault="007F297F">
    <w:pPr>
      <w:pStyle w:val="Header"/>
      <w:rPr>
        <w:rFonts w:ascii="CoMCaps" w:hAnsi="CoMCaps"/>
        <w:caps/>
        <w:color w:val="50515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A7DEB9B" wp14:editId="07777777">
          <wp:simplePos x="0" y="0"/>
          <wp:positionH relativeFrom="column">
            <wp:posOffset>-800100</wp:posOffset>
          </wp:positionH>
          <wp:positionV relativeFrom="paragraph">
            <wp:posOffset>-483235</wp:posOffset>
          </wp:positionV>
          <wp:extent cx="7658100" cy="975360"/>
          <wp:effectExtent l="0" t="0" r="0" b="0"/>
          <wp:wrapNone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6AE6">
      <w:rPr>
        <w:rFonts w:ascii="CoMCaps" w:hAnsi="CoMCaps"/>
        <w:caps/>
        <w:color w:val="505150"/>
        <w:sz w:val="40"/>
        <w:szCs w:val="40"/>
      </w:rPr>
      <w:t xml:space="preserve">DRAFT </w:t>
    </w:r>
    <w:r w:rsidR="00CA6BCC">
      <w:rPr>
        <w:rFonts w:ascii="CoMCaps" w:hAnsi="CoMCaps"/>
        <w:caps/>
        <w:color w:val="505150"/>
        <w:sz w:val="40"/>
        <w:szCs w:val="40"/>
      </w:rPr>
      <w:t>GRAFFITI MANAGEMENT POLICY</w:t>
    </w:r>
    <w:r w:rsidR="00AC03A1">
      <w:rPr>
        <w:rFonts w:ascii="CoMCaps" w:hAnsi="CoMCaps"/>
        <w:caps/>
        <w:color w:val="505150"/>
        <w:sz w:val="40"/>
        <w:szCs w:val="40"/>
      </w:rPr>
      <w:t xml:space="preserve"> 202</w:t>
    </w:r>
    <w:r w:rsidR="00FA0893">
      <w:rPr>
        <w:rFonts w:ascii="CoMCaps" w:hAnsi="CoMCaps"/>
        <w:caps/>
        <w:color w:val="505150"/>
        <w:sz w:val="40"/>
        <w:szCs w:val="4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0B2B"/>
    <w:multiLevelType w:val="hybridMultilevel"/>
    <w:tmpl w:val="00B698D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72DF4"/>
    <w:multiLevelType w:val="multilevel"/>
    <w:tmpl w:val="8BD4D1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FBD5D9C"/>
    <w:multiLevelType w:val="hybridMultilevel"/>
    <w:tmpl w:val="29CA946E"/>
    <w:lvl w:ilvl="0" w:tplc="0C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215154E1"/>
    <w:multiLevelType w:val="hybridMultilevel"/>
    <w:tmpl w:val="1F3EEC8A"/>
    <w:lvl w:ilvl="0" w:tplc="E814E3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ABA02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9EC55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2BCD3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4C4C0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2420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12E8AF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A6231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F8071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31566227"/>
    <w:multiLevelType w:val="multilevel"/>
    <w:tmpl w:val="6ED43D28"/>
    <w:lvl w:ilvl="0">
      <w:start w:val="1"/>
      <w:numFmt w:val="decimal"/>
      <w:lvlText w:val="%1."/>
      <w:lvlJc w:val="left"/>
      <w:pPr>
        <w:ind w:left="10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651" w:hanging="5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2502" w:hanging="852"/>
      </w:pPr>
      <w:rPr>
        <w:rFonts w:ascii="Arial" w:eastAsia="Arial" w:hAnsi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530" w:hanging="8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61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91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22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2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83" w:hanging="852"/>
      </w:pPr>
      <w:rPr>
        <w:rFonts w:hint="default"/>
        <w:lang w:val="en-US" w:eastAsia="en-US" w:bidi="ar-SA"/>
      </w:rPr>
    </w:lvl>
  </w:abstractNum>
  <w:abstractNum w:abstractNumId="5" w15:restartNumberingAfterBreak="0">
    <w:nsid w:val="33A166AB"/>
    <w:multiLevelType w:val="hybridMultilevel"/>
    <w:tmpl w:val="B4FA51A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0802F6"/>
    <w:multiLevelType w:val="multilevel"/>
    <w:tmpl w:val="6E72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8743F1"/>
    <w:multiLevelType w:val="multilevel"/>
    <w:tmpl w:val="E102B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55" w:hanging="855"/>
      </w:pPr>
      <w:rPr>
        <w:rFonts w:hint="default"/>
        <w:color w:val="0A9A59"/>
      </w:rPr>
    </w:lvl>
    <w:lvl w:ilvl="2">
      <w:start w:val="1"/>
      <w:numFmt w:val="decimal"/>
      <w:isLgl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1EB04CF"/>
    <w:multiLevelType w:val="multilevel"/>
    <w:tmpl w:val="2DBE4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8C04C7"/>
    <w:multiLevelType w:val="hybridMultilevel"/>
    <w:tmpl w:val="C5946E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E560F"/>
    <w:multiLevelType w:val="hybridMultilevel"/>
    <w:tmpl w:val="A0F67874"/>
    <w:lvl w:ilvl="0" w:tplc="65B8BC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7E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4AD6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3A3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0CC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63C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52FE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BCC8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B6FE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F51293A"/>
    <w:multiLevelType w:val="multilevel"/>
    <w:tmpl w:val="6ED43D28"/>
    <w:lvl w:ilvl="0">
      <w:start w:val="1"/>
      <w:numFmt w:val="decimal"/>
      <w:lvlText w:val="%1."/>
      <w:lvlJc w:val="left"/>
      <w:pPr>
        <w:ind w:left="1083" w:hanging="56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651" w:hanging="56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2502" w:hanging="852"/>
      </w:pPr>
      <w:rPr>
        <w:rFonts w:ascii="Arial" w:eastAsia="Arial" w:hAnsi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530" w:hanging="8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61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91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22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2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83" w:hanging="852"/>
      </w:pPr>
      <w:rPr>
        <w:rFonts w:hint="default"/>
        <w:lang w:val="en-US" w:eastAsia="en-US" w:bidi="ar-SA"/>
      </w:rPr>
    </w:lvl>
  </w:abstractNum>
  <w:abstractNum w:abstractNumId="12" w15:restartNumberingAfterBreak="0">
    <w:nsid w:val="58184931"/>
    <w:multiLevelType w:val="hybridMultilevel"/>
    <w:tmpl w:val="06BE001A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F2A1A8E"/>
    <w:multiLevelType w:val="hybridMultilevel"/>
    <w:tmpl w:val="022814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DB14AD"/>
    <w:multiLevelType w:val="hybridMultilevel"/>
    <w:tmpl w:val="B41E65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A5A14"/>
    <w:multiLevelType w:val="hybridMultilevel"/>
    <w:tmpl w:val="7F46335C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4B06464"/>
    <w:multiLevelType w:val="multilevel"/>
    <w:tmpl w:val="8BD4D1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7E43977"/>
    <w:multiLevelType w:val="multilevel"/>
    <w:tmpl w:val="DCA89C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EF2640D"/>
    <w:multiLevelType w:val="hybridMultilevel"/>
    <w:tmpl w:val="2086FE88"/>
    <w:lvl w:ilvl="0" w:tplc="E244F038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35" w:hanging="360"/>
      </w:pPr>
    </w:lvl>
    <w:lvl w:ilvl="2" w:tplc="0C09001B">
      <w:start w:val="1"/>
      <w:numFmt w:val="lowerRoman"/>
      <w:lvlText w:val="%3."/>
      <w:lvlJc w:val="right"/>
      <w:pPr>
        <w:ind w:left="2655" w:hanging="180"/>
      </w:pPr>
    </w:lvl>
    <w:lvl w:ilvl="3" w:tplc="0C09000F" w:tentative="1">
      <w:start w:val="1"/>
      <w:numFmt w:val="decimal"/>
      <w:lvlText w:val="%4."/>
      <w:lvlJc w:val="left"/>
      <w:pPr>
        <w:ind w:left="3375" w:hanging="360"/>
      </w:pPr>
    </w:lvl>
    <w:lvl w:ilvl="4" w:tplc="0C090019" w:tentative="1">
      <w:start w:val="1"/>
      <w:numFmt w:val="lowerLetter"/>
      <w:lvlText w:val="%5."/>
      <w:lvlJc w:val="left"/>
      <w:pPr>
        <w:ind w:left="4095" w:hanging="360"/>
      </w:pPr>
    </w:lvl>
    <w:lvl w:ilvl="5" w:tplc="0C09001B" w:tentative="1">
      <w:start w:val="1"/>
      <w:numFmt w:val="lowerRoman"/>
      <w:lvlText w:val="%6."/>
      <w:lvlJc w:val="right"/>
      <w:pPr>
        <w:ind w:left="4815" w:hanging="180"/>
      </w:pPr>
    </w:lvl>
    <w:lvl w:ilvl="6" w:tplc="0C09000F" w:tentative="1">
      <w:start w:val="1"/>
      <w:numFmt w:val="decimal"/>
      <w:lvlText w:val="%7."/>
      <w:lvlJc w:val="left"/>
      <w:pPr>
        <w:ind w:left="5535" w:hanging="360"/>
      </w:pPr>
    </w:lvl>
    <w:lvl w:ilvl="7" w:tplc="0C090019" w:tentative="1">
      <w:start w:val="1"/>
      <w:numFmt w:val="lowerLetter"/>
      <w:lvlText w:val="%8."/>
      <w:lvlJc w:val="left"/>
      <w:pPr>
        <w:ind w:left="6255" w:hanging="360"/>
      </w:pPr>
    </w:lvl>
    <w:lvl w:ilvl="8" w:tplc="0C09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1694452532">
    <w:abstractNumId w:val="5"/>
  </w:num>
  <w:num w:numId="2" w16cid:durableId="1131554160">
    <w:abstractNumId w:val="7"/>
  </w:num>
  <w:num w:numId="3" w16cid:durableId="1802503935">
    <w:abstractNumId w:val="17"/>
  </w:num>
  <w:num w:numId="4" w16cid:durableId="96489578">
    <w:abstractNumId w:val="0"/>
  </w:num>
  <w:num w:numId="5" w16cid:durableId="1186792346">
    <w:abstractNumId w:val="1"/>
  </w:num>
  <w:num w:numId="6" w16cid:durableId="1463039156">
    <w:abstractNumId w:val="13"/>
  </w:num>
  <w:num w:numId="7" w16cid:durableId="371728556">
    <w:abstractNumId w:val="16"/>
  </w:num>
  <w:num w:numId="8" w16cid:durableId="545411392">
    <w:abstractNumId w:val="9"/>
  </w:num>
  <w:num w:numId="9" w16cid:durableId="1157375870">
    <w:abstractNumId w:val="11"/>
  </w:num>
  <w:num w:numId="10" w16cid:durableId="1148134713">
    <w:abstractNumId w:val="12"/>
  </w:num>
  <w:num w:numId="11" w16cid:durableId="761798706">
    <w:abstractNumId w:val="15"/>
  </w:num>
  <w:num w:numId="12" w16cid:durableId="1304699601">
    <w:abstractNumId w:val="14"/>
  </w:num>
  <w:num w:numId="13" w16cid:durableId="1841701888">
    <w:abstractNumId w:val="10"/>
  </w:num>
  <w:num w:numId="14" w16cid:durableId="1250847426">
    <w:abstractNumId w:val="18"/>
  </w:num>
  <w:num w:numId="15" w16cid:durableId="1868634348">
    <w:abstractNumId w:val="2"/>
  </w:num>
  <w:num w:numId="16" w16cid:durableId="966592470">
    <w:abstractNumId w:val="4"/>
  </w:num>
  <w:num w:numId="17" w16cid:durableId="97062230">
    <w:abstractNumId w:val="6"/>
  </w:num>
  <w:num w:numId="18" w16cid:durableId="529730864">
    <w:abstractNumId w:val="8"/>
  </w:num>
  <w:num w:numId="19" w16cid:durableId="21070754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8F"/>
    <w:rsid w:val="00003511"/>
    <w:rsid w:val="0002562D"/>
    <w:rsid w:val="000267C3"/>
    <w:rsid w:val="0004007D"/>
    <w:rsid w:val="00055870"/>
    <w:rsid w:val="00064958"/>
    <w:rsid w:val="0006600B"/>
    <w:rsid w:val="000700C9"/>
    <w:rsid w:val="00072508"/>
    <w:rsid w:val="0007301A"/>
    <w:rsid w:val="000801E7"/>
    <w:rsid w:val="00081EE8"/>
    <w:rsid w:val="0008370B"/>
    <w:rsid w:val="00085EA0"/>
    <w:rsid w:val="00092205"/>
    <w:rsid w:val="000B4C91"/>
    <w:rsid w:val="000C0773"/>
    <w:rsid w:val="000C21D2"/>
    <w:rsid w:val="000C61C4"/>
    <w:rsid w:val="000E0175"/>
    <w:rsid w:val="000E098D"/>
    <w:rsid w:val="000E28E3"/>
    <w:rsid w:val="000F23D1"/>
    <w:rsid w:val="000F6AE6"/>
    <w:rsid w:val="001410D7"/>
    <w:rsid w:val="001449D8"/>
    <w:rsid w:val="001463F4"/>
    <w:rsid w:val="00152C1A"/>
    <w:rsid w:val="001566B0"/>
    <w:rsid w:val="00157024"/>
    <w:rsid w:val="00160360"/>
    <w:rsid w:val="001760C4"/>
    <w:rsid w:val="0017724D"/>
    <w:rsid w:val="00185125"/>
    <w:rsid w:val="00192A11"/>
    <w:rsid w:val="001960C5"/>
    <w:rsid w:val="001A3EF7"/>
    <w:rsid w:val="001A6922"/>
    <w:rsid w:val="001A7AEA"/>
    <w:rsid w:val="001B1342"/>
    <w:rsid w:val="001D2E1B"/>
    <w:rsid w:val="001D5E0B"/>
    <w:rsid w:val="001E06C5"/>
    <w:rsid w:val="001E2296"/>
    <w:rsid w:val="001E3124"/>
    <w:rsid w:val="001E5425"/>
    <w:rsid w:val="001F46B4"/>
    <w:rsid w:val="001F664A"/>
    <w:rsid w:val="002063E6"/>
    <w:rsid w:val="00217E6E"/>
    <w:rsid w:val="00225C52"/>
    <w:rsid w:val="002458FB"/>
    <w:rsid w:val="00265001"/>
    <w:rsid w:val="0027611C"/>
    <w:rsid w:val="002802AE"/>
    <w:rsid w:val="00281B16"/>
    <w:rsid w:val="00283497"/>
    <w:rsid w:val="0028797A"/>
    <w:rsid w:val="00290001"/>
    <w:rsid w:val="002916B5"/>
    <w:rsid w:val="00291CD3"/>
    <w:rsid w:val="00292275"/>
    <w:rsid w:val="002A40B5"/>
    <w:rsid w:val="002D2813"/>
    <w:rsid w:val="002D5C88"/>
    <w:rsid w:val="002D6888"/>
    <w:rsid w:val="002E1AB7"/>
    <w:rsid w:val="002E2455"/>
    <w:rsid w:val="002E2C75"/>
    <w:rsid w:val="002E4504"/>
    <w:rsid w:val="002F3175"/>
    <w:rsid w:val="002F6963"/>
    <w:rsid w:val="00312EFD"/>
    <w:rsid w:val="00315377"/>
    <w:rsid w:val="00320B55"/>
    <w:rsid w:val="00321B1D"/>
    <w:rsid w:val="003337D7"/>
    <w:rsid w:val="00334016"/>
    <w:rsid w:val="00334898"/>
    <w:rsid w:val="003355AF"/>
    <w:rsid w:val="00341FD2"/>
    <w:rsid w:val="00343E50"/>
    <w:rsid w:val="0035268A"/>
    <w:rsid w:val="00361774"/>
    <w:rsid w:val="003668A4"/>
    <w:rsid w:val="00367FF8"/>
    <w:rsid w:val="0037298A"/>
    <w:rsid w:val="00372F70"/>
    <w:rsid w:val="00373B88"/>
    <w:rsid w:val="003841D4"/>
    <w:rsid w:val="00394E13"/>
    <w:rsid w:val="0039553E"/>
    <w:rsid w:val="003959AF"/>
    <w:rsid w:val="003A1760"/>
    <w:rsid w:val="003A5CBD"/>
    <w:rsid w:val="003B188F"/>
    <w:rsid w:val="003F1699"/>
    <w:rsid w:val="003F470A"/>
    <w:rsid w:val="00405320"/>
    <w:rsid w:val="00411710"/>
    <w:rsid w:val="00412705"/>
    <w:rsid w:val="004170A6"/>
    <w:rsid w:val="00431F86"/>
    <w:rsid w:val="00432A8E"/>
    <w:rsid w:val="0043464C"/>
    <w:rsid w:val="00452023"/>
    <w:rsid w:val="00456BD4"/>
    <w:rsid w:val="004711B1"/>
    <w:rsid w:val="00474AF9"/>
    <w:rsid w:val="0048109C"/>
    <w:rsid w:val="00485501"/>
    <w:rsid w:val="004867C9"/>
    <w:rsid w:val="004948C1"/>
    <w:rsid w:val="004A2D9D"/>
    <w:rsid w:val="004A6B72"/>
    <w:rsid w:val="004B1C8C"/>
    <w:rsid w:val="004B5925"/>
    <w:rsid w:val="004C1BAF"/>
    <w:rsid w:val="004C2233"/>
    <w:rsid w:val="004C23A6"/>
    <w:rsid w:val="004C7EE6"/>
    <w:rsid w:val="004D7377"/>
    <w:rsid w:val="00501158"/>
    <w:rsid w:val="0051517D"/>
    <w:rsid w:val="00517F34"/>
    <w:rsid w:val="005236B9"/>
    <w:rsid w:val="00525553"/>
    <w:rsid w:val="00533E65"/>
    <w:rsid w:val="0053512D"/>
    <w:rsid w:val="00535733"/>
    <w:rsid w:val="00540C4D"/>
    <w:rsid w:val="00541DBF"/>
    <w:rsid w:val="00545209"/>
    <w:rsid w:val="0055284C"/>
    <w:rsid w:val="00556142"/>
    <w:rsid w:val="00560929"/>
    <w:rsid w:val="00561E69"/>
    <w:rsid w:val="00571F9F"/>
    <w:rsid w:val="00581D7B"/>
    <w:rsid w:val="00584914"/>
    <w:rsid w:val="005871AF"/>
    <w:rsid w:val="005A7D6A"/>
    <w:rsid w:val="005B02E7"/>
    <w:rsid w:val="005C14D0"/>
    <w:rsid w:val="005C70F2"/>
    <w:rsid w:val="005C7269"/>
    <w:rsid w:val="005E09D4"/>
    <w:rsid w:val="005E6D60"/>
    <w:rsid w:val="005F056A"/>
    <w:rsid w:val="006120F6"/>
    <w:rsid w:val="00615A50"/>
    <w:rsid w:val="00637E6E"/>
    <w:rsid w:val="006429C3"/>
    <w:rsid w:val="00645EB3"/>
    <w:rsid w:val="00660997"/>
    <w:rsid w:val="00661E44"/>
    <w:rsid w:val="0068749C"/>
    <w:rsid w:val="00687D4A"/>
    <w:rsid w:val="006A160F"/>
    <w:rsid w:val="006A1628"/>
    <w:rsid w:val="006B0D0E"/>
    <w:rsid w:val="006B6F27"/>
    <w:rsid w:val="006C2794"/>
    <w:rsid w:val="006C7B1E"/>
    <w:rsid w:val="006C7F7B"/>
    <w:rsid w:val="006D6C72"/>
    <w:rsid w:val="006E22ED"/>
    <w:rsid w:val="006F4CCE"/>
    <w:rsid w:val="00700847"/>
    <w:rsid w:val="0070431A"/>
    <w:rsid w:val="00710691"/>
    <w:rsid w:val="007248B2"/>
    <w:rsid w:val="007261D2"/>
    <w:rsid w:val="007265D3"/>
    <w:rsid w:val="00732704"/>
    <w:rsid w:val="007333EB"/>
    <w:rsid w:val="007361D8"/>
    <w:rsid w:val="0074176A"/>
    <w:rsid w:val="0075725B"/>
    <w:rsid w:val="00767512"/>
    <w:rsid w:val="007839A5"/>
    <w:rsid w:val="00784D67"/>
    <w:rsid w:val="00791451"/>
    <w:rsid w:val="00795910"/>
    <w:rsid w:val="0079753D"/>
    <w:rsid w:val="007A0AA6"/>
    <w:rsid w:val="007D1613"/>
    <w:rsid w:val="007D25AB"/>
    <w:rsid w:val="007D528D"/>
    <w:rsid w:val="007E6A6A"/>
    <w:rsid w:val="007F0661"/>
    <w:rsid w:val="007F297F"/>
    <w:rsid w:val="00802308"/>
    <w:rsid w:val="00805255"/>
    <w:rsid w:val="00807AC1"/>
    <w:rsid w:val="008128AB"/>
    <w:rsid w:val="00813030"/>
    <w:rsid w:val="00813C1B"/>
    <w:rsid w:val="008140DD"/>
    <w:rsid w:val="0083112D"/>
    <w:rsid w:val="00832137"/>
    <w:rsid w:val="008352F5"/>
    <w:rsid w:val="00835E3E"/>
    <w:rsid w:val="00842658"/>
    <w:rsid w:val="0084549C"/>
    <w:rsid w:val="00855F84"/>
    <w:rsid w:val="00862F90"/>
    <w:rsid w:val="00873855"/>
    <w:rsid w:val="00874AC4"/>
    <w:rsid w:val="00880F44"/>
    <w:rsid w:val="00884741"/>
    <w:rsid w:val="00884973"/>
    <w:rsid w:val="00885401"/>
    <w:rsid w:val="00885F59"/>
    <w:rsid w:val="00886E1A"/>
    <w:rsid w:val="008909E4"/>
    <w:rsid w:val="00893F56"/>
    <w:rsid w:val="008940CD"/>
    <w:rsid w:val="008A1919"/>
    <w:rsid w:val="008B3B87"/>
    <w:rsid w:val="008B6344"/>
    <w:rsid w:val="008C68A6"/>
    <w:rsid w:val="008E1007"/>
    <w:rsid w:val="008E2476"/>
    <w:rsid w:val="008E3AEB"/>
    <w:rsid w:val="008E56C2"/>
    <w:rsid w:val="009308AC"/>
    <w:rsid w:val="00937E61"/>
    <w:rsid w:val="00941C60"/>
    <w:rsid w:val="00945469"/>
    <w:rsid w:val="009522D9"/>
    <w:rsid w:val="00966AC3"/>
    <w:rsid w:val="00967D6D"/>
    <w:rsid w:val="00975BBD"/>
    <w:rsid w:val="00991978"/>
    <w:rsid w:val="009A06DE"/>
    <w:rsid w:val="009A6B36"/>
    <w:rsid w:val="009B1F7F"/>
    <w:rsid w:val="009D178B"/>
    <w:rsid w:val="009F75D9"/>
    <w:rsid w:val="00A01260"/>
    <w:rsid w:val="00A0245A"/>
    <w:rsid w:val="00A05797"/>
    <w:rsid w:val="00A118C8"/>
    <w:rsid w:val="00A11A67"/>
    <w:rsid w:val="00A135B3"/>
    <w:rsid w:val="00A303EC"/>
    <w:rsid w:val="00A34F99"/>
    <w:rsid w:val="00A504B2"/>
    <w:rsid w:val="00A5324F"/>
    <w:rsid w:val="00A55E88"/>
    <w:rsid w:val="00A73012"/>
    <w:rsid w:val="00A8336C"/>
    <w:rsid w:val="00A87D01"/>
    <w:rsid w:val="00A92493"/>
    <w:rsid w:val="00A97A76"/>
    <w:rsid w:val="00AA69E8"/>
    <w:rsid w:val="00AA7E45"/>
    <w:rsid w:val="00AB30AC"/>
    <w:rsid w:val="00AB6132"/>
    <w:rsid w:val="00AC0338"/>
    <w:rsid w:val="00AC03A1"/>
    <w:rsid w:val="00AE70F5"/>
    <w:rsid w:val="00AE785A"/>
    <w:rsid w:val="00B01A3A"/>
    <w:rsid w:val="00B11749"/>
    <w:rsid w:val="00B22D52"/>
    <w:rsid w:val="00B22D73"/>
    <w:rsid w:val="00B26B15"/>
    <w:rsid w:val="00B26EF3"/>
    <w:rsid w:val="00B37DFB"/>
    <w:rsid w:val="00B46701"/>
    <w:rsid w:val="00B72F9E"/>
    <w:rsid w:val="00B81EC3"/>
    <w:rsid w:val="00B82DB1"/>
    <w:rsid w:val="00B84D7B"/>
    <w:rsid w:val="00BA375D"/>
    <w:rsid w:val="00BA4147"/>
    <w:rsid w:val="00BA466E"/>
    <w:rsid w:val="00BB044C"/>
    <w:rsid w:val="00BB7183"/>
    <w:rsid w:val="00BC0F4E"/>
    <w:rsid w:val="00BD151A"/>
    <w:rsid w:val="00BD7898"/>
    <w:rsid w:val="00BE6801"/>
    <w:rsid w:val="00BE6AEC"/>
    <w:rsid w:val="00C0291B"/>
    <w:rsid w:val="00C02AE2"/>
    <w:rsid w:val="00C058BA"/>
    <w:rsid w:val="00C06B52"/>
    <w:rsid w:val="00C10080"/>
    <w:rsid w:val="00C11C40"/>
    <w:rsid w:val="00C236D7"/>
    <w:rsid w:val="00C23B3C"/>
    <w:rsid w:val="00C24924"/>
    <w:rsid w:val="00C25347"/>
    <w:rsid w:val="00C322E4"/>
    <w:rsid w:val="00C32A14"/>
    <w:rsid w:val="00C33BD7"/>
    <w:rsid w:val="00C37F6A"/>
    <w:rsid w:val="00C41284"/>
    <w:rsid w:val="00C42412"/>
    <w:rsid w:val="00C52D21"/>
    <w:rsid w:val="00C53E65"/>
    <w:rsid w:val="00C5516A"/>
    <w:rsid w:val="00C747C1"/>
    <w:rsid w:val="00C75951"/>
    <w:rsid w:val="00C90B86"/>
    <w:rsid w:val="00C954B6"/>
    <w:rsid w:val="00C96DC5"/>
    <w:rsid w:val="00CA2249"/>
    <w:rsid w:val="00CA4471"/>
    <w:rsid w:val="00CA6BCC"/>
    <w:rsid w:val="00CB0873"/>
    <w:rsid w:val="00CB4B6F"/>
    <w:rsid w:val="00CB7C8E"/>
    <w:rsid w:val="00CC41C0"/>
    <w:rsid w:val="00CC7317"/>
    <w:rsid w:val="00CD3511"/>
    <w:rsid w:val="00CD6315"/>
    <w:rsid w:val="00CE788A"/>
    <w:rsid w:val="00CF14CE"/>
    <w:rsid w:val="00D10311"/>
    <w:rsid w:val="00D1672A"/>
    <w:rsid w:val="00D20EFC"/>
    <w:rsid w:val="00D211AE"/>
    <w:rsid w:val="00D42EAE"/>
    <w:rsid w:val="00D573DD"/>
    <w:rsid w:val="00D60E28"/>
    <w:rsid w:val="00D72611"/>
    <w:rsid w:val="00D8072A"/>
    <w:rsid w:val="00D818DB"/>
    <w:rsid w:val="00D823AF"/>
    <w:rsid w:val="00D92FAE"/>
    <w:rsid w:val="00D94E0B"/>
    <w:rsid w:val="00DA4652"/>
    <w:rsid w:val="00DB4601"/>
    <w:rsid w:val="00DB50B1"/>
    <w:rsid w:val="00DC5759"/>
    <w:rsid w:val="00DC723E"/>
    <w:rsid w:val="00DD3CE2"/>
    <w:rsid w:val="00DE7C43"/>
    <w:rsid w:val="00DF4A96"/>
    <w:rsid w:val="00E030DD"/>
    <w:rsid w:val="00E034F6"/>
    <w:rsid w:val="00E11FE9"/>
    <w:rsid w:val="00E3080A"/>
    <w:rsid w:val="00E4251B"/>
    <w:rsid w:val="00E44085"/>
    <w:rsid w:val="00E44AE0"/>
    <w:rsid w:val="00E52134"/>
    <w:rsid w:val="00E55315"/>
    <w:rsid w:val="00E56B15"/>
    <w:rsid w:val="00E60743"/>
    <w:rsid w:val="00E64733"/>
    <w:rsid w:val="00E67A6A"/>
    <w:rsid w:val="00E844EA"/>
    <w:rsid w:val="00E91269"/>
    <w:rsid w:val="00E95333"/>
    <w:rsid w:val="00EA2130"/>
    <w:rsid w:val="00EA3832"/>
    <w:rsid w:val="00EB32CD"/>
    <w:rsid w:val="00EB6897"/>
    <w:rsid w:val="00ED1C94"/>
    <w:rsid w:val="00ED7629"/>
    <w:rsid w:val="00EE0C8F"/>
    <w:rsid w:val="00EE1120"/>
    <w:rsid w:val="00F14F63"/>
    <w:rsid w:val="00F15821"/>
    <w:rsid w:val="00F2448C"/>
    <w:rsid w:val="00F26438"/>
    <w:rsid w:val="00F33285"/>
    <w:rsid w:val="00F42682"/>
    <w:rsid w:val="00F426DC"/>
    <w:rsid w:val="00F47BFF"/>
    <w:rsid w:val="00F615D6"/>
    <w:rsid w:val="00F630D6"/>
    <w:rsid w:val="00F636B4"/>
    <w:rsid w:val="00F66508"/>
    <w:rsid w:val="00F6799F"/>
    <w:rsid w:val="00F924ED"/>
    <w:rsid w:val="00F93B05"/>
    <w:rsid w:val="00FA0893"/>
    <w:rsid w:val="00FA2DFF"/>
    <w:rsid w:val="00FA3888"/>
    <w:rsid w:val="00FB2109"/>
    <w:rsid w:val="00FB2A97"/>
    <w:rsid w:val="00FB5635"/>
    <w:rsid w:val="00FB7174"/>
    <w:rsid w:val="00FC3DD8"/>
    <w:rsid w:val="00FD7CE1"/>
    <w:rsid w:val="00FE4EB6"/>
    <w:rsid w:val="00FF1497"/>
    <w:rsid w:val="00FF77C4"/>
    <w:rsid w:val="01635834"/>
    <w:rsid w:val="0366E797"/>
    <w:rsid w:val="0386B840"/>
    <w:rsid w:val="060090B6"/>
    <w:rsid w:val="07852918"/>
    <w:rsid w:val="07BB93A2"/>
    <w:rsid w:val="0878284B"/>
    <w:rsid w:val="08D3E01F"/>
    <w:rsid w:val="0A840B1C"/>
    <w:rsid w:val="0AB54BAB"/>
    <w:rsid w:val="0D27F104"/>
    <w:rsid w:val="0D39BFA7"/>
    <w:rsid w:val="10BE9EA3"/>
    <w:rsid w:val="139057F5"/>
    <w:rsid w:val="147BA585"/>
    <w:rsid w:val="15FCFB5E"/>
    <w:rsid w:val="1650C87E"/>
    <w:rsid w:val="190809E9"/>
    <w:rsid w:val="192D5628"/>
    <w:rsid w:val="1B40710A"/>
    <w:rsid w:val="1E870728"/>
    <w:rsid w:val="1FDD5745"/>
    <w:rsid w:val="20346FFF"/>
    <w:rsid w:val="224A2234"/>
    <w:rsid w:val="22B4CBED"/>
    <w:rsid w:val="24B01158"/>
    <w:rsid w:val="2700D976"/>
    <w:rsid w:val="27A1F695"/>
    <w:rsid w:val="28290B1F"/>
    <w:rsid w:val="28B3361B"/>
    <w:rsid w:val="29B7309E"/>
    <w:rsid w:val="2D3D1C06"/>
    <w:rsid w:val="2DA3CF8C"/>
    <w:rsid w:val="2EEC0E1C"/>
    <w:rsid w:val="348E10D1"/>
    <w:rsid w:val="350415EC"/>
    <w:rsid w:val="35788A23"/>
    <w:rsid w:val="3589C5DB"/>
    <w:rsid w:val="3733A2C5"/>
    <w:rsid w:val="39ADF296"/>
    <w:rsid w:val="3E51BDB0"/>
    <w:rsid w:val="3ECD29AA"/>
    <w:rsid w:val="40C5768A"/>
    <w:rsid w:val="4236CBF5"/>
    <w:rsid w:val="42EEC825"/>
    <w:rsid w:val="447AAB2C"/>
    <w:rsid w:val="4504B378"/>
    <w:rsid w:val="4559A459"/>
    <w:rsid w:val="46719E7F"/>
    <w:rsid w:val="46D86DC9"/>
    <w:rsid w:val="47E942E4"/>
    <w:rsid w:val="4AD258E5"/>
    <w:rsid w:val="4B018B66"/>
    <w:rsid w:val="4E6C5C5C"/>
    <w:rsid w:val="4E8D7565"/>
    <w:rsid w:val="4EB82D7A"/>
    <w:rsid w:val="51FD79C7"/>
    <w:rsid w:val="521FFB4F"/>
    <w:rsid w:val="52AA2BCA"/>
    <w:rsid w:val="56EEBBEC"/>
    <w:rsid w:val="570C20BC"/>
    <w:rsid w:val="57EFE0BA"/>
    <w:rsid w:val="58114652"/>
    <w:rsid w:val="58EFFF0A"/>
    <w:rsid w:val="58F21F1B"/>
    <w:rsid w:val="599BAAF7"/>
    <w:rsid w:val="5B1FABA8"/>
    <w:rsid w:val="5BC03034"/>
    <w:rsid w:val="5BEEA51F"/>
    <w:rsid w:val="5BF56337"/>
    <w:rsid w:val="5CF6DB20"/>
    <w:rsid w:val="5D2F32E3"/>
    <w:rsid w:val="5F00A125"/>
    <w:rsid w:val="60437A9F"/>
    <w:rsid w:val="607A3A6D"/>
    <w:rsid w:val="61ED18ED"/>
    <w:rsid w:val="630D136E"/>
    <w:rsid w:val="63C9F99B"/>
    <w:rsid w:val="64114E08"/>
    <w:rsid w:val="643DB2BD"/>
    <w:rsid w:val="66A183A3"/>
    <w:rsid w:val="66CFE598"/>
    <w:rsid w:val="68E6D5D7"/>
    <w:rsid w:val="68F889CB"/>
    <w:rsid w:val="6DA65980"/>
    <w:rsid w:val="6DF6D2E8"/>
    <w:rsid w:val="6ED39155"/>
    <w:rsid w:val="70676037"/>
    <w:rsid w:val="7090BD81"/>
    <w:rsid w:val="74496BAD"/>
    <w:rsid w:val="74BD2ED4"/>
    <w:rsid w:val="7543FF09"/>
    <w:rsid w:val="758E925C"/>
    <w:rsid w:val="78814564"/>
    <w:rsid w:val="7A245613"/>
    <w:rsid w:val="7A80C8B1"/>
    <w:rsid w:val="7BB4DF2C"/>
    <w:rsid w:val="7DC5E63D"/>
    <w:rsid w:val="7EBBCCB7"/>
    <w:rsid w:val="7ECC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08B527"/>
  <w14:defaultImageDpi w14:val="300"/>
  <w15:chartTrackingRefBased/>
  <w15:docId w15:val="{73AE7C74-DFF1-40D6-89B2-3949BA43D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213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2130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A21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2130"/>
  </w:style>
  <w:style w:type="paragraph" w:styleId="Footer">
    <w:name w:val="footer"/>
    <w:basedOn w:val="Normal"/>
    <w:link w:val="FooterChar"/>
    <w:uiPriority w:val="99"/>
    <w:unhideWhenUsed/>
    <w:rsid w:val="00EA21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2130"/>
  </w:style>
  <w:style w:type="paragraph" w:customStyle="1" w:styleId="CoMHeading1">
    <w:name w:val="CoM_Heading1"/>
    <w:link w:val="CoMHeading1Char"/>
    <w:qFormat/>
    <w:rsid w:val="007A0AA6"/>
    <w:pPr>
      <w:spacing w:before="500" w:after="300" w:line="276" w:lineRule="auto"/>
    </w:pPr>
    <w:rPr>
      <w:rFonts w:ascii="Arial" w:eastAsia="Cambria" w:hAnsi="Arial" w:cs="Arial"/>
      <w:b/>
      <w:caps/>
      <w:color w:val="0A9A59"/>
      <w:sz w:val="32"/>
      <w:szCs w:val="32"/>
      <w:lang w:val="en-AU" w:eastAsia="en-US"/>
    </w:rPr>
  </w:style>
  <w:style w:type="character" w:customStyle="1" w:styleId="CoMHeading1Char">
    <w:name w:val="CoM_Heading1 Char"/>
    <w:link w:val="CoMHeading1"/>
    <w:rsid w:val="007A0AA6"/>
    <w:rPr>
      <w:rFonts w:ascii="Arial" w:eastAsia="Cambria" w:hAnsi="Arial" w:cs="Arial"/>
      <w:b/>
      <w:caps/>
      <w:color w:val="0A9A59"/>
      <w:sz w:val="32"/>
      <w:szCs w:val="32"/>
      <w:lang w:val="en-AU"/>
    </w:rPr>
  </w:style>
  <w:style w:type="paragraph" w:customStyle="1" w:styleId="CoMTOCtext">
    <w:name w:val="CoM_TOC text"/>
    <w:basedOn w:val="Normal"/>
    <w:link w:val="CoMTOCtextChar"/>
    <w:qFormat/>
    <w:rsid w:val="007A0AA6"/>
    <w:pPr>
      <w:tabs>
        <w:tab w:val="left" w:pos="567"/>
        <w:tab w:val="right" w:pos="9639"/>
      </w:tabs>
      <w:spacing w:after="60" w:line="276" w:lineRule="auto"/>
    </w:pPr>
    <w:rPr>
      <w:rFonts w:ascii="Arial" w:eastAsia="Cambria" w:hAnsi="Arial" w:cs="Arial"/>
      <w:sz w:val="20"/>
      <w:szCs w:val="20"/>
      <w:lang w:val="en-AU"/>
    </w:rPr>
  </w:style>
  <w:style w:type="paragraph" w:customStyle="1" w:styleId="CoMTOCHeading">
    <w:name w:val="CoM_TOC_Heading"/>
    <w:basedOn w:val="CoMTOCtext"/>
    <w:link w:val="CoMTOCHeadingChar"/>
    <w:qFormat/>
    <w:rsid w:val="007A0AA6"/>
    <w:pPr>
      <w:spacing w:before="400"/>
    </w:pPr>
    <w:rPr>
      <w:b/>
    </w:rPr>
  </w:style>
  <w:style w:type="character" w:customStyle="1" w:styleId="CoMTOCtextChar">
    <w:name w:val="CoM_TOC text Char"/>
    <w:link w:val="CoMTOCtext"/>
    <w:rsid w:val="007A0AA6"/>
    <w:rPr>
      <w:rFonts w:ascii="Arial" w:eastAsia="Cambria" w:hAnsi="Arial" w:cs="Arial"/>
      <w:sz w:val="20"/>
      <w:szCs w:val="20"/>
      <w:lang w:val="en-AU"/>
    </w:rPr>
  </w:style>
  <w:style w:type="character" w:customStyle="1" w:styleId="CoMTOCHeadingChar">
    <w:name w:val="CoM_TOC_Heading Char"/>
    <w:link w:val="CoMTOCHeading"/>
    <w:rsid w:val="007A0AA6"/>
    <w:rPr>
      <w:rFonts w:ascii="Arial" w:eastAsia="Cambria" w:hAnsi="Arial" w:cs="Arial"/>
      <w:b/>
      <w:sz w:val="20"/>
      <w:szCs w:val="20"/>
      <w:lang w:val="en-AU"/>
    </w:rPr>
  </w:style>
  <w:style w:type="paragraph" w:customStyle="1" w:styleId="CoMHeading2">
    <w:name w:val="CoM_Heading2"/>
    <w:link w:val="CoMHeading2Char"/>
    <w:qFormat/>
    <w:rsid w:val="00BE6801"/>
    <w:pPr>
      <w:spacing w:before="200" w:after="100" w:line="276" w:lineRule="auto"/>
    </w:pPr>
    <w:rPr>
      <w:rFonts w:ascii="Arial" w:eastAsia="Cambria" w:hAnsi="Arial" w:cs="Arial"/>
      <w:b/>
      <w:color w:val="009FAC"/>
      <w:sz w:val="22"/>
      <w:szCs w:val="22"/>
      <w:lang w:val="en-AU" w:eastAsia="en-US"/>
    </w:rPr>
  </w:style>
  <w:style w:type="paragraph" w:customStyle="1" w:styleId="CoMBodytext">
    <w:name w:val="CoM_Body text"/>
    <w:basedOn w:val="Normal"/>
    <w:link w:val="CoMBodytextChar"/>
    <w:qFormat/>
    <w:rsid w:val="00BE6801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after="200" w:line="288" w:lineRule="auto"/>
    </w:pPr>
    <w:rPr>
      <w:rFonts w:ascii="Arial" w:eastAsia="Cambria" w:hAnsi="Arial" w:cs="Arial"/>
      <w:sz w:val="20"/>
      <w:szCs w:val="16"/>
      <w:lang w:val="en-AU"/>
    </w:rPr>
  </w:style>
  <w:style w:type="character" w:customStyle="1" w:styleId="CoMHeading2Char">
    <w:name w:val="CoM_Heading2 Char"/>
    <w:link w:val="CoMHeading2"/>
    <w:rsid w:val="00BE6801"/>
    <w:rPr>
      <w:rFonts w:ascii="Arial" w:eastAsia="Cambria" w:hAnsi="Arial" w:cs="Arial"/>
      <w:b/>
      <w:color w:val="009FAC"/>
      <w:sz w:val="22"/>
      <w:szCs w:val="22"/>
      <w:lang w:val="en-AU"/>
    </w:rPr>
  </w:style>
  <w:style w:type="character" w:customStyle="1" w:styleId="CoMBodytextChar">
    <w:name w:val="CoM_Body text Char"/>
    <w:link w:val="CoMBodytext"/>
    <w:rsid w:val="00BE6801"/>
    <w:rPr>
      <w:rFonts w:ascii="Arial" w:eastAsia="Cambria" w:hAnsi="Arial" w:cs="Arial"/>
      <w:sz w:val="20"/>
      <w:szCs w:val="16"/>
      <w:lang w:val="en-AU"/>
    </w:rPr>
  </w:style>
  <w:style w:type="character" w:customStyle="1" w:styleId="CoMBodytextbold">
    <w:name w:val="CoM_Body text_bold"/>
    <w:uiPriority w:val="1"/>
    <w:qFormat/>
    <w:rsid w:val="00BE6801"/>
    <w:rPr>
      <w:rFonts w:ascii="Arial" w:eastAsia="Cambria" w:hAnsi="Arial" w:cs="Arial"/>
      <w:b/>
      <w:sz w:val="20"/>
      <w:szCs w:val="16"/>
      <w:lang w:val="en-AU"/>
    </w:rPr>
  </w:style>
  <w:style w:type="character" w:customStyle="1" w:styleId="CoMBodytextitalic">
    <w:name w:val="CoM_Body text_italic"/>
    <w:uiPriority w:val="1"/>
    <w:qFormat/>
    <w:rsid w:val="00BE6801"/>
    <w:rPr>
      <w:i/>
    </w:rPr>
  </w:style>
  <w:style w:type="paragraph" w:customStyle="1" w:styleId="CoMNumberedList-Level1">
    <w:name w:val="CoM_Numbered List - Level 1"/>
    <w:basedOn w:val="CoMBodytext"/>
    <w:qFormat/>
    <w:rsid w:val="00BE6801"/>
    <w:pPr>
      <w:ind w:left="851" w:hanging="851"/>
    </w:pPr>
    <w:rPr>
      <w:szCs w:val="20"/>
    </w:rPr>
  </w:style>
  <w:style w:type="paragraph" w:customStyle="1" w:styleId="CoMNumberedList-Level2">
    <w:name w:val="CoM_Numbered List - Level 2"/>
    <w:basedOn w:val="CoMNumberedList-Level1"/>
    <w:qFormat/>
    <w:rsid w:val="00BE6801"/>
    <w:pPr>
      <w:ind w:left="1702"/>
    </w:pPr>
  </w:style>
  <w:style w:type="table" w:styleId="TableGrid">
    <w:name w:val="Table Grid"/>
    <w:basedOn w:val="TableNormal"/>
    <w:uiPriority w:val="59"/>
    <w:rsid w:val="00BE6801"/>
    <w:rPr>
      <w:rFonts w:eastAsia="Cambria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Heading3">
    <w:name w:val="CoM_Heading3"/>
    <w:basedOn w:val="CoMHeading2"/>
    <w:qFormat/>
    <w:rsid w:val="00BE6801"/>
    <w:rPr>
      <w:color w:val="auto"/>
      <w:sz w:val="20"/>
    </w:rPr>
  </w:style>
  <w:style w:type="character" w:styleId="CommentReference">
    <w:name w:val="annotation reference"/>
    <w:uiPriority w:val="99"/>
    <w:semiHidden/>
    <w:unhideWhenUsed/>
    <w:rsid w:val="00373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3B8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73B88"/>
    <w:rPr>
      <w:lang w:val="en-US" w:eastAsia="en-US"/>
    </w:rPr>
  </w:style>
  <w:style w:type="paragraph" w:styleId="Revision">
    <w:name w:val="Revision"/>
    <w:hidden/>
    <w:uiPriority w:val="99"/>
    <w:semiHidden/>
    <w:rsid w:val="005F056A"/>
    <w:rPr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05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F056A"/>
    <w:rPr>
      <w:b/>
      <w:bCs/>
      <w:lang w:val="en-US" w:eastAsia="en-US"/>
    </w:rPr>
  </w:style>
  <w:style w:type="paragraph" w:styleId="ListParagraph">
    <w:name w:val="List Paragraph"/>
    <w:basedOn w:val="Normal"/>
    <w:uiPriority w:val="1"/>
    <w:qFormat/>
    <w:rsid w:val="00343E50"/>
    <w:pPr>
      <w:widowControl w:val="0"/>
      <w:autoSpaceDE w:val="0"/>
      <w:autoSpaceDN w:val="0"/>
      <w:ind w:left="681" w:hanging="568"/>
    </w:pPr>
    <w:rPr>
      <w:rFonts w:ascii="Arial" w:eastAsia="Arial" w:hAnsi="Arial" w:cs="Arial"/>
      <w:sz w:val="22"/>
      <w:szCs w:val="22"/>
    </w:rPr>
  </w:style>
  <w:style w:type="character" w:styleId="Hyperlink">
    <w:name w:val="Hyperlink"/>
    <w:uiPriority w:val="99"/>
    <w:unhideWhenUsed/>
    <w:rsid w:val="00661E44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661E44"/>
    <w:rPr>
      <w:color w:val="605E5C"/>
      <w:shd w:val="clear" w:color="auto" w:fill="E1DFDD"/>
    </w:rPr>
  </w:style>
  <w:style w:type="paragraph" w:customStyle="1" w:styleId="BodySectionSub">
    <w:name w:val="Body Section (Sub)"/>
    <w:next w:val="Normal"/>
    <w:rsid w:val="00C10080"/>
    <w:pPr>
      <w:overflowPunct w:val="0"/>
      <w:autoSpaceDE w:val="0"/>
      <w:autoSpaceDN w:val="0"/>
      <w:adjustRightInd w:val="0"/>
      <w:spacing w:before="120"/>
      <w:ind w:left="1361"/>
      <w:textAlignment w:val="baseline"/>
    </w:pPr>
    <w:rPr>
      <w:rFonts w:ascii="Times New Roman" w:eastAsia="Times New Roman" w:hAnsi="Times New Roman"/>
      <w:sz w:val="24"/>
      <w:lang w:val="en-AU" w:eastAsia="en-US"/>
    </w:rPr>
  </w:style>
  <w:style w:type="paragraph" w:styleId="NormalWeb">
    <w:name w:val="Normal (Web)"/>
    <w:basedOn w:val="Normal"/>
    <w:uiPriority w:val="99"/>
    <w:unhideWhenUsed/>
    <w:rsid w:val="009522D9"/>
    <w:pPr>
      <w:spacing w:before="100" w:beforeAutospacing="1" w:after="100" w:afterAutospacing="1"/>
    </w:pPr>
    <w:rPr>
      <w:rFonts w:ascii="Times New Roman" w:eastAsia="Times New Roman" w:hAnsi="Times New Roman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1771">
          <w:marLeft w:val="7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1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cc\appdata\OfficeTemplates\Current\CoM%20Word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f61637-bdcb-4156-91bc-9b3008928da0" xsi:nil="true"/>
    <MasterDocLctn xmlns="491ff62d-a7a6-430f-a269-6b34253625ce" xsi:nil="true"/>
    <WorkingDocLctn xmlns="491ff62d-a7a6-430f-a269-6b34253625ce" xsi:nil="true"/>
    <DMNumber xmlns="491ff62d-a7a6-430f-a269-6b34253625ce" xsi:nil="true"/>
    <lcf76f155ced4ddcb4097134ff3c332f xmlns="cafef128-cd7a-4e82-8da8-cbcc27d54f52">
      <Terms xmlns="http://schemas.microsoft.com/office/infopath/2007/PartnerControls"/>
    </lcf76f155ced4ddcb4097134ff3c332f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F64C8C044EF479FE0ABF9AFD54C39" ma:contentTypeVersion="20" ma:contentTypeDescription="Create a new document." ma:contentTypeScope="" ma:versionID="0ae6e1b30209f09c1fb30d97d5566481">
  <xsd:schema xmlns:xsd="http://www.w3.org/2001/XMLSchema" xmlns:xs="http://www.w3.org/2001/XMLSchema" xmlns:p="http://schemas.microsoft.com/office/2006/metadata/properties" xmlns:ns2="1ef61637-bdcb-4156-91bc-9b3008928da0" xmlns:ns3="491ff62d-a7a6-430f-a269-6b34253625ce" xmlns:ns4="cafef128-cd7a-4e82-8da8-cbcc27d54f52" targetNamespace="http://schemas.microsoft.com/office/2006/metadata/properties" ma:root="true" ma:fieldsID="71a804ecaf01b1b0398f252dc5c5f664" ns2:_="" ns3:_="" ns4:_="">
    <xsd:import namespace="1ef61637-bdcb-4156-91bc-9b3008928da0"/>
    <xsd:import namespace="491ff62d-a7a6-430f-a269-6b34253625ce"/>
    <xsd:import namespace="cafef128-cd7a-4e82-8da8-cbcc27d54f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MNumber" minOccurs="0"/>
                <xsd:element ref="ns3:WorkingDocLctn" minOccurs="0"/>
                <xsd:element ref="ns3:MasterDocLctn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61637-bdcb-4156-91bc-9b3008928da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d7d4b124-ac96-4e51-96be-6e5846f84d41}" ma:internalName="TaxCatchAll" ma:showField="CatchAllData" ma:web="1ef61637-bdcb-4156-91bc-9b3008928d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ff62d-a7a6-430f-a269-6b34253625ce" elementFormDefault="qualified">
    <xsd:import namespace="http://schemas.microsoft.com/office/2006/documentManagement/types"/>
    <xsd:import namespace="http://schemas.microsoft.com/office/infopath/2007/PartnerControls"/>
    <xsd:element name="DMNumber" ma:index="11" nillable="true" ma:displayName="DM Number" ma:internalName="DMNumber">
      <xsd:simpleType>
        <xsd:restriction base="dms:Text"/>
      </xsd:simpleType>
    </xsd:element>
    <xsd:element name="WorkingDocLctn" ma:index="12" nillable="true" ma:displayName="Working Doc Lctn" ma:internalName="WorkingDocLctn">
      <xsd:simpleType>
        <xsd:restriction base="dms:Choice">
          <xsd:enumeration value="DM"/>
          <xsd:enumeration value="SharePoint"/>
          <xsd:enumeration value="Other"/>
        </xsd:restriction>
      </xsd:simpleType>
    </xsd:element>
    <xsd:element name="MasterDocLctn" ma:index="13" nillable="true" ma:displayName="Master Doc Lctn" ma:internalName="MasterDocLctn">
      <xsd:simpleType>
        <xsd:restriction base="dms:Choice">
          <xsd:enumeration value="DM"/>
          <xsd:enumeration value="SharePoint"/>
          <xsd:enumeration value="Oth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fef128-cd7a-4e82-8da8-cbcc27d54f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3BFD0-4571-438C-B097-EA380CEE63BC}">
  <ds:schemaRefs>
    <ds:schemaRef ds:uri="http://schemas.microsoft.com/office/2006/metadata/properties"/>
    <ds:schemaRef ds:uri="http://schemas.microsoft.com/office/infopath/2007/PartnerControls"/>
    <ds:schemaRef ds:uri="1ef61637-bdcb-4156-91bc-9b3008928da0"/>
    <ds:schemaRef ds:uri="491ff62d-a7a6-430f-a269-6b34253625ce"/>
    <ds:schemaRef ds:uri="cafef128-cd7a-4e82-8da8-cbcc27d54f52"/>
  </ds:schemaRefs>
</ds:datastoreItem>
</file>

<file path=customXml/itemProps2.xml><?xml version="1.0" encoding="utf-8"?>
<ds:datastoreItem xmlns:ds="http://schemas.openxmlformats.org/officeDocument/2006/customXml" ds:itemID="{CB94AE09-590F-4E79-9D4B-168B88F9E0A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3FD375B-07F7-4513-A66D-CB674CCA3E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FF9686-7F98-4306-8D33-28DE178C90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f61637-bdcb-4156-91bc-9b3008928da0"/>
    <ds:schemaRef ds:uri="491ff62d-a7a6-430f-a269-6b34253625ce"/>
    <ds:schemaRef ds:uri="cafef128-cd7a-4e82-8da8-cbcc27d54f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57549B-F889-4D03-B301-A05BD6A0A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 Word Template.dotm</Template>
  <TotalTime>13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Hive Creative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Hall</dc:creator>
  <cp:keywords/>
  <dc:description/>
  <cp:lastModifiedBy>Erica Darby</cp:lastModifiedBy>
  <cp:revision>8</cp:revision>
  <cp:lastPrinted>2026-08-17T04:59:00Z</cp:lastPrinted>
  <dcterms:created xsi:type="dcterms:W3CDTF">2026-08-24T05:41:00Z</dcterms:created>
  <dcterms:modified xsi:type="dcterms:W3CDTF">2026-10-08T02:16:00Z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  <property fmtid="{D5CDD505-2E9C-101B-9397-08002B2CF9AE}" pid="3" name="ContentTypeId">
    <vt:lpwstr>0x010100D57F64C8C044EF479FE0ABF9AFD54C39</vt:lpwstr>
  </property>
  <property fmtid="{D5CDD505-2E9C-101B-9397-08002B2CF9AE}" pid="4" name="MediaServiceImageTags">
    <vt:lpwstr/>
  </property>
</Properties>
</file>