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86837" w14:textId="77777777" w:rsidR="00737A99" w:rsidRPr="005814F5" w:rsidRDefault="0091365A" w:rsidP="00020B35">
      <w:pPr>
        <w:spacing w:after="0"/>
        <w:jc w:val="right"/>
      </w:pPr>
      <w:r>
        <w:rPr>
          <w:noProof/>
          <w:lang w:eastAsia="en-AU"/>
        </w:rPr>
        <w:drawing>
          <wp:inline distT="0" distB="0" distL="0" distR="0" wp14:anchorId="723432EC" wp14:editId="2A41694F">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12">
                      <a:extLst>
                        <a:ext uri="{28A0092B-C50C-407E-A947-70E740481C1C}">
                          <a14:useLocalDpi xmlns:a14="http://schemas.microsoft.com/office/drawing/2010/main"/>
                        </a:ext>
                      </a:extLst>
                    </a:blip>
                    <a:srcRect/>
                    <a:stretch>
                      <a:fillRect/>
                    </a:stretch>
                  </pic:blipFill>
                  <pic:spPr bwMode="auto">
                    <a:xfrm>
                      <a:off x="0" y="0"/>
                      <a:ext cx="986790" cy="958215"/>
                    </a:xfrm>
                    <a:prstGeom prst="rect">
                      <a:avLst/>
                    </a:prstGeom>
                    <a:noFill/>
                    <a:ln>
                      <a:noFill/>
                    </a:ln>
                  </pic:spPr>
                </pic:pic>
              </a:graphicData>
            </a:graphic>
          </wp:inline>
        </w:drawing>
      </w:r>
    </w:p>
    <w:p w14:paraId="5C6C4526" w14:textId="23F97F45" w:rsidR="002A301C" w:rsidRDefault="002A301C" w:rsidP="00953EEB">
      <w:pPr>
        <w:pStyle w:val="Subtitle"/>
        <w:rPr>
          <w:sz w:val="36"/>
        </w:rPr>
      </w:pPr>
      <w:bookmarkStart w:id="0" w:name="_Toc403992342"/>
      <w:bookmarkStart w:id="1" w:name="_Toc403992578"/>
      <w:bookmarkStart w:id="2" w:name="_Toc403992662"/>
      <w:r w:rsidRPr="002A301C">
        <w:rPr>
          <w:sz w:val="36"/>
        </w:rPr>
        <w:t>Self–Guided Bike Ride</w:t>
      </w:r>
    </w:p>
    <w:p w14:paraId="633F4397" w14:textId="60567620" w:rsidR="00953EEB" w:rsidRDefault="000F6D10" w:rsidP="00953EEB">
      <w:pPr>
        <w:pStyle w:val="Subtitle"/>
      </w:pPr>
      <w:r>
        <w:t>Parkville Heritage Review</w:t>
      </w:r>
    </w:p>
    <w:p w14:paraId="1952FF9E" w14:textId="40A59B72" w:rsidR="00953EEB" w:rsidRPr="00953EEB" w:rsidRDefault="00953EEB" w:rsidP="00953EEB">
      <w:pPr>
        <w:pStyle w:val="Subtitle"/>
      </w:pPr>
      <w:r w:rsidRPr="00953EEB">
        <w:t>Parkville</w:t>
      </w:r>
    </w:p>
    <w:p w14:paraId="20250E4B" w14:textId="23454827" w:rsidR="00953EEB" w:rsidRPr="00953EEB" w:rsidRDefault="00953EEB" w:rsidP="00953EEB">
      <w:pPr>
        <w:pStyle w:val="Subtitle2"/>
      </w:pPr>
      <w:r w:rsidRPr="00953EEB">
        <w:t xml:space="preserve">Tour distance: </w:t>
      </w:r>
      <w:r w:rsidR="002A301C" w:rsidRPr="002A301C">
        <w:t>7.5 km</w:t>
      </w:r>
    </w:p>
    <w:p w14:paraId="1D103F83" w14:textId="69D82638" w:rsidR="00953EEB" w:rsidRDefault="00953EEB" w:rsidP="00953EEB">
      <w:pPr>
        <w:pStyle w:val="Subtitle2"/>
      </w:pPr>
      <w:r w:rsidRPr="00953EEB">
        <w:t xml:space="preserve">Tour time: </w:t>
      </w:r>
      <w:r w:rsidR="002A301C" w:rsidRPr="002A301C">
        <w:t>Approximately 1.5–2.0 hours</w:t>
      </w:r>
    </w:p>
    <w:p w14:paraId="370C02FC" w14:textId="68D69738" w:rsidR="00643EC4" w:rsidRPr="00643EC4" w:rsidRDefault="00F23E23" w:rsidP="00F23E23">
      <w:r w:rsidRPr="00F23E23">
        <w:rPr>
          <w:noProof/>
        </w:rPr>
        <w:drawing>
          <wp:inline distT="0" distB="0" distL="0" distR="0" wp14:anchorId="0B742C38" wp14:editId="733C0D4C">
            <wp:extent cx="4740051" cy="3406435"/>
            <wp:effectExtent l="0" t="0" r="3810" b="3810"/>
            <wp:docPr id="39748090" name="Picture 1" descr="An historic photo showing the commencement of a race in Elizabeth St, North Melbourne, c1895, opposite Haymarket Hotel (near Haymarket roundab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48090" name="Picture 1" descr="An historic photo showing the commencement of a race in Elizabeth St, North Melbourne, c1895, opposite Haymarket Hotel (near Haymarket roundabout)."/>
                    <pic:cNvPicPr/>
                  </pic:nvPicPr>
                  <pic:blipFill>
                    <a:blip r:embed="rId13"/>
                    <a:stretch>
                      <a:fillRect/>
                    </a:stretch>
                  </pic:blipFill>
                  <pic:spPr>
                    <a:xfrm>
                      <a:off x="0" y="0"/>
                      <a:ext cx="4740051" cy="3406435"/>
                    </a:xfrm>
                    <a:prstGeom prst="rect">
                      <a:avLst/>
                    </a:prstGeom>
                  </pic:spPr>
                </pic:pic>
              </a:graphicData>
            </a:graphic>
          </wp:inline>
        </w:drawing>
      </w:r>
    </w:p>
    <w:bookmarkEnd w:id="0"/>
    <w:bookmarkEnd w:id="1"/>
    <w:bookmarkEnd w:id="2"/>
    <w:p w14:paraId="137A038C" w14:textId="77777777" w:rsidR="00B152AF" w:rsidRPr="00E5089C" w:rsidRDefault="00020B35" w:rsidP="00643EC4">
      <w:pPr>
        <w:pStyle w:val="TOCHeading"/>
        <w:spacing w:line="240" w:lineRule="auto"/>
        <w:rPr>
          <w:rFonts w:hint="eastAsia"/>
        </w:rPr>
      </w:pPr>
      <w:r>
        <w:br w:type="page"/>
      </w:r>
      <w:bookmarkStart w:id="3" w:name="_Toc403992663"/>
      <w:bookmarkStart w:id="4" w:name="_Toc403992345"/>
      <w:bookmarkStart w:id="5" w:name="_Toc403992580"/>
      <w:r w:rsidR="00B152AF" w:rsidRPr="00E5089C">
        <w:lastRenderedPageBreak/>
        <w:t>Contents</w:t>
      </w:r>
      <w:bookmarkEnd w:id="3"/>
    </w:p>
    <w:p w14:paraId="46036DE0" w14:textId="7686AF4D" w:rsidR="00037E98" w:rsidRDefault="00B152AF">
      <w:pPr>
        <w:pStyle w:val="TOC1"/>
        <w:tabs>
          <w:tab w:val="right" w:leader="dot" w:pos="9769"/>
        </w:tabs>
        <w:rPr>
          <w:rFonts w:asciiTheme="minorHAnsi" w:eastAsiaTheme="minorEastAsia" w:hAnsiTheme="minorHAnsi" w:cstheme="minorBidi"/>
          <w:noProof/>
          <w:kern w:val="2"/>
          <w:sz w:val="24"/>
          <w:lang w:eastAsia="en-AU"/>
          <w14:ligatures w14:val="standardContextual"/>
        </w:rPr>
      </w:pPr>
      <w:r>
        <w:fldChar w:fldCharType="begin"/>
      </w:r>
      <w:r>
        <w:instrText xml:space="preserve"> TOC \o "1-3" \h \z \u </w:instrText>
      </w:r>
      <w:r>
        <w:fldChar w:fldCharType="separate"/>
      </w:r>
      <w:hyperlink w:anchor="_Toc208993802" w:history="1">
        <w:r w:rsidR="00037E98" w:rsidRPr="00210BDC">
          <w:rPr>
            <w:rStyle w:val="Hyperlink"/>
            <w:noProof/>
          </w:rPr>
          <w:t>Acknowledgement of Traditional Owners</w:t>
        </w:r>
        <w:r w:rsidR="00037E98">
          <w:rPr>
            <w:noProof/>
            <w:webHidden/>
          </w:rPr>
          <w:tab/>
        </w:r>
        <w:r w:rsidR="00037E98">
          <w:rPr>
            <w:noProof/>
            <w:webHidden/>
          </w:rPr>
          <w:fldChar w:fldCharType="begin"/>
        </w:r>
        <w:r w:rsidR="00037E98">
          <w:rPr>
            <w:noProof/>
            <w:webHidden/>
          </w:rPr>
          <w:instrText xml:space="preserve"> PAGEREF _Toc208993802 \h </w:instrText>
        </w:r>
        <w:r w:rsidR="00037E98">
          <w:rPr>
            <w:noProof/>
            <w:webHidden/>
          </w:rPr>
        </w:r>
        <w:r w:rsidR="00037E98">
          <w:rPr>
            <w:noProof/>
            <w:webHidden/>
          </w:rPr>
          <w:fldChar w:fldCharType="separate"/>
        </w:r>
        <w:r w:rsidR="00037E98">
          <w:rPr>
            <w:noProof/>
            <w:webHidden/>
          </w:rPr>
          <w:t>3</w:t>
        </w:r>
        <w:r w:rsidR="00037E98">
          <w:rPr>
            <w:noProof/>
            <w:webHidden/>
          </w:rPr>
          <w:fldChar w:fldCharType="end"/>
        </w:r>
      </w:hyperlink>
    </w:p>
    <w:p w14:paraId="0C9B0C03" w14:textId="5E2CDAF8"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03" w:history="1">
        <w:r w:rsidRPr="00210BDC">
          <w:rPr>
            <w:rStyle w:val="Hyperlink"/>
            <w:noProof/>
          </w:rPr>
          <w:t>This Page is for the Grown–Ups!</w:t>
        </w:r>
        <w:r>
          <w:rPr>
            <w:noProof/>
            <w:webHidden/>
          </w:rPr>
          <w:tab/>
        </w:r>
        <w:r>
          <w:rPr>
            <w:noProof/>
            <w:webHidden/>
          </w:rPr>
          <w:fldChar w:fldCharType="begin"/>
        </w:r>
        <w:r>
          <w:rPr>
            <w:noProof/>
            <w:webHidden/>
          </w:rPr>
          <w:instrText xml:space="preserve"> PAGEREF _Toc208993803 \h </w:instrText>
        </w:r>
        <w:r>
          <w:rPr>
            <w:noProof/>
            <w:webHidden/>
          </w:rPr>
        </w:r>
        <w:r>
          <w:rPr>
            <w:noProof/>
            <w:webHidden/>
          </w:rPr>
          <w:fldChar w:fldCharType="separate"/>
        </w:r>
        <w:r>
          <w:rPr>
            <w:noProof/>
            <w:webHidden/>
          </w:rPr>
          <w:t>4</w:t>
        </w:r>
        <w:r>
          <w:rPr>
            <w:noProof/>
            <w:webHidden/>
          </w:rPr>
          <w:fldChar w:fldCharType="end"/>
        </w:r>
      </w:hyperlink>
    </w:p>
    <w:p w14:paraId="33287634" w14:textId="7DB51C2C"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04" w:history="1">
        <w:r w:rsidRPr="00210BDC">
          <w:rPr>
            <w:rStyle w:val="Hyperlink"/>
            <w:noProof/>
          </w:rPr>
          <w:t>START</w:t>
        </w:r>
        <w:r>
          <w:rPr>
            <w:noProof/>
            <w:webHidden/>
          </w:rPr>
          <w:tab/>
        </w:r>
        <w:r>
          <w:rPr>
            <w:noProof/>
            <w:webHidden/>
          </w:rPr>
          <w:fldChar w:fldCharType="begin"/>
        </w:r>
        <w:r>
          <w:rPr>
            <w:noProof/>
            <w:webHidden/>
          </w:rPr>
          <w:instrText xml:space="preserve"> PAGEREF _Toc208993804 \h </w:instrText>
        </w:r>
        <w:r>
          <w:rPr>
            <w:noProof/>
            <w:webHidden/>
          </w:rPr>
        </w:r>
        <w:r>
          <w:rPr>
            <w:noProof/>
            <w:webHidden/>
          </w:rPr>
          <w:fldChar w:fldCharType="separate"/>
        </w:r>
        <w:r>
          <w:rPr>
            <w:noProof/>
            <w:webHidden/>
          </w:rPr>
          <w:t>5</w:t>
        </w:r>
        <w:r>
          <w:rPr>
            <w:noProof/>
            <w:webHidden/>
          </w:rPr>
          <w:fldChar w:fldCharType="end"/>
        </w:r>
      </w:hyperlink>
    </w:p>
    <w:p w14:paraId="324B7BB0" w14:textId="00566A69"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05" w:history="1">
        <w:r w:rsidRPr="00210BDC">
          <w:rPr>
            <w:rStyle w:val="Hyperlink"/>
            <w:noProof/>
          </w:rPr>
          <w:t>Corner of Bayles and Fitzgibbon Streets</w:t>
        </w:r>
        <w:r>
          <w:rPr>
            <w:noProof/>
            <w:webHidden/>
          </w:rPr>
          <w:tab/>
        </w:r>
        <w:r>
          <w:rPr>
            <w:noProof/>
            <w:webHidden/>
          </w:rPr>
          <w:fldChar w:fldCharType="begin"/>
        </w:r>
        <w:r>
          <w:rPr>
            <w:noProof/>
            <w:webHidden/>
          </w:rPr>
          <w:instrText xml:space="preserve"> PAGEREF _Toc208993805 \h </w:instrText>
        </w:r>
        <w:r>
          <w:rPr>
            <w:noProof/>
            <w:webHidden/>
          </w:rPr>
        </w:r>
        <w:r>
          <w:rPr>
            <w:noProof/>
            <w:webHidden/>
          </w:rPr>
          <w:fldChar w:fldCharType="separate"/>
        </w:r>
        <w:r>
          <w:rPr>
            <w:noProof/>
            <w:webHidden/>
          </w:rPr>
          <w:t>5</w:t>
        </w:r>
        <w:r>
          <w:rPr>
            <w:noProof/>
            <w:webHidden/>
          </w:rPr>
          <w:fldChar w:fldCharType="end"/>
        </w:r>
      </w:hyperlink>
    </w:p>
    <w:p w14:paraId="14D4DDC4" w14:textId="7E0CDB9D"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06" w:history="1">
        <w:r w:rsidRPr="00210BDC">
          <w:rPr>
            <w:rStyle w:val="Hyperlink"/>
            <w:noProof/>
          </w:rPr>
          <w:t>Stop 1</w:t>
        </w:r>
        <w:r>
          <w:rPr>
            <w:noProof/>
            <w:webHidden/>
          </w:rPr>
          <w:tab/>
        </w:r>
        <w:r>
          <w:rPr>
            <w:noProof/>
            <w:webHidden/>
          </w:rPr>
          <w:fldChar w:fldCharType="begin"/>
        </w:r>
        <w:r>
          <w:rPr>
            <w:noProof/>
            <w:webHidden/>
          </w:rPr>
          <w:instrText xml:space="preserve"> PAGEREF _Toc208993806 \h </w:instrText>
        </w:r>
        <w:r>
          <w:rPr>
            <w:noProof/>
            <w:webHidden/>
          </w:rPr>
        </w:r>
        <w:r>
          <w:rPr>
            <w:noProof/>
            <w:webHidden/>
          </w:rPr>
          <w:fldChar w:fldCharType="separate"/>
        </w:r>
        <w:r>
          <w:rPr>
            <w:noProof/>
            <w:webHidden/>
          </w:rPr>
          <w:t>6</w:t>
        </w:r>
        <w:r>
          <w:rPr>
            <w:noProof/>
            <w:webHidden/>
          </w:rPr>
          <w:fldChar w:fldCharType="end"/>
        </w:r>
      </w:hyperlink>
    </w:p>
    <w:p w14:paraId="454C5EFA" w14:textId="17D1C1C4"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07" w:history="1">
        <w:r w:rsidRPr="00210BDC">
          <w:rPr>
            <w:rStyle w:val="Hyperlink"/>
            <w:noProof/>
          </w:rPr>
          <w:t>Old Parkville Post Office (now a house), 69 Fitzgibbon Street, corner Bayles Street</w:t>
        </w:r>
        <w:r>
          <w:rPr>
            <w:noProof/>
            <w:webHidden/>
          </w:rPr>
          <w:tab/>
        </w:r>
        <w:r>
          <w:rPr>
            <w:noProof/>
            <w:webHidden/>
          </w:rPr>
          <w:fldChar w:fldCharType="begin"/>
        </w:r>
        <w:r>
          <w:rPr>
            <w:noProof/>
            <w:webHidden/>
          </w:rPr>
          <w:instrText xml:space="preserve"> PAGEREF _Toc208993807 \h </w:instrText>
        </w:r>
        <w:r>
          <w:rPr>
            <w:noProof/>
            <w:webHidden/>
          </w:rPr>
        </w:r>
        <w:r>
          <w:rPr>
            <w:noProof/>
            <w:webHidden/>
          </w:rPr>
          <w:fldChar w:fldCharType="separate"/>
        </w:r>
        <w:r>
          <w:rPr>
            <w:noProof/>
            <w:webHidden/>
          </w:rPr>
          <w:t>6</w:t>
        </w:r>
        <w:r>
          <w:rPr>
            <w:noProof/>
            <w:webHidden/>
          </w:rPr>
          <w:fldChar w:fldCharType="end"/>
        </w:r>
      </w:hyperlink>
    </w:p>
    <w:p w14:paraId="1DE46E32" w14:textId="72678C15"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08" w:history="1">
        <w:r w:rsidRPr="00210BDC">
          <w:rPr>
            <w:rStyle w:val="Hyperlink"/>
            <w:noProof/>
          </w:rPr>
          <w:t>Stop 2</w:t>
        </w:r>
        <w:r>
          <w:rPr>
            <w:noProof/>
            <w:webHidden/>
          </w:rPr>
          <w:tab/>
        </w:r>
        <w:r>
          <w:rPr>
            <w:noProof/>
            <w:webHidden/>
          </w:rPr>
          <w:fldChar w:fldCharType="begin"/>
        </w:r>
        <w:r>
          <w:rPr>
            <w:noProof/>
            <w:webHidden/>
          </w:rPr>
          <w:instrText xml:space="preserve"> PAGEREF _Toc208993808 \h </w:instrText>
        </w:r>
        <w:r>
          <w:rPr>
            <w:noProof/>
            <w:webHidden/>
          </w:rPr>
        </w:r>
        <w:r>
          <w:rPr>
            <w:noProof/>
            <w:webHidden/>
          </w:rPr>
          <w:fldChar w:fldCharType="separate"/>
        </w:r>
        <w:r>
          <w:rPr>
            <w:noProof/>
            <w:webHidden/>
          </w:rPr>
          <w:t>8</w:t>
        </w:r>
        <w:r>
          <w:rPr>
            <w:noProof/>
            <w:webHidden/>
          </w:rPr>
          <w:fldChar w:fldCharType="end"/>
        </w:r>
      </w:hyperlink>
    </w:p>
    <w:p w14:paraId="5F6431AE" w14:textId="076660C7"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09" w:history="1">
        <w:r w:rsidRPr="00210BDC">
          <w:rPr>
            <w:rStyle w:val="Hyperlink"/>
            <w:noProof/>
          </w:rPr>
          <w:t>Old Royal Park motor garage (now a house), 26 Wimble Street</w:t>
        </w:r>
        <w:r>
          <w:rPr>
            <w:noProof/>
            <w:webHidden/>
          </w:rPr>
          <w:tab/>
        </w:r>
        <w:r>
          <w:rPr>
            <w:noProof/>
            <w:webHidden/>
          </w:rPr>
          <w:fldChar w:fldCharType="begin"/>
        </w:r>
        <w:r>
          <w:rPr>
            <w:noProof/>
            <w:webHidden/>
          </w:rPr>
          <w:instrText xml:space="preserve"> PAGEREF _Toc208993809 \h </w:instrText>
        </w:r>
        <w:r>
          <w:rPr>
            <w:noProof/>
            <w:webHidden/>
          </w:rPr>
        </w:r>
        <w:r>
          <w:rPr>
            <w:noProof/>
            <w:webHidden/>
          </w:rPr>
          <w:fldChar w:fldCharType="separate"/>
        </w:r>
        <w:r>
          <w:rPr>
            <w:noProof/>
            <w:webHidden/>
          </w:rPr>
          <w:t>8</w:t>
        </w:r>
        <w:r>
          <w:rPr>
            <w:noProof/>
            <w:webHidden/>
          </w:rPr>
          <w:fldChar w:fldCharType="end"/>
        </w:r>
      </w:hyperlink>
    </w:p>
    <w:p w14:paraId="21D2BEEC" w14:textId="7001FF24"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10" w:history="1">
        <w:r w:rsidRPr="00210BDC">
          <w:rPr>
            <w:rStyle w:val="Hyperlink"/>
            <w:noProof/>
          </w:rPr>
          <w:t>Stop 3</w:t>
        </w:r>
        <w:r>
          <w:rPr>
            <w:noProof/>
            <w:webHidden/>
          </w:rPr>
          <w:tab/>
        </w:r>
        <w:r>
          <w:rPr>
            <w:noProof/>
            <w:webHidden/>
          </w:rPr>
          <w:fldChar w:fldCharType="begin"/>
        </w:r>
        <w:r>
          <w:rPr>
            <w:noProof/>
            <w:webHidden/>
          </w:rPr>
          <w:instrText xml:space="preserve"> PAGEREF _Toc208993810 \h </w:instrText>
        </w:r>
        <w:r>
          <w:rPr>
            <w:noProof/>
            <w:webHidden/>
          </w:rPr>
        </w:r>
        <w:r>
          <w:rPr>
            <w:noProof/>
            <w:webHidden/>
          </w:rPr>
          <w:fldChar w:fldCharType="separate"/>
        </w:r>
        <w:r>
          <w:rPr>
            <w:noProof/>
            <w:webHidden/>
          </w:rPr>
          <w:t>10</w:t>
        </w:r>
        <w:r>
          <w:rPr>
            <w:noProof/>
            <w:webHidden/>
          </w:rPr>
          <w:fldChar w:fldCharType="end"/>
        </w:r>
      </w:hyperlink>
    </w:p>
    <w:p w14:paraId="2CF32DFD" w14:textId="2EAB5811"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11" w:history="1">
        <w:r w:rsidRPr="00210BDC">
          <w:rPr>
            <w:rStyle w:val="Hyperlink"/>
            <w:noProof/>
          </w:rPr>
          <w:t>Butler Lane, Rear of 46 Morrah Street (second House from Wimble Street)</w:t>
        </w:r>
        <w:r>
          <w:rPr>
            <w:noProof/>
            <w:webHidden/>
          </w:rPr>
          <w:tab/>
        </w:r>
        <w:r>
          <w:rPr>
            <w:noProof/>
            <w:webHidden/>
          </w:rPr>
          <w:fldChar w:fldCharType="begin"/>
        </w:r>
        <w:r>
          <w:rPr>
            <w:noProof/>
            <w:webHidden/>
          </w:rPr>
          <w:instrText xml:space="preserve"> PAGEREF _Toc208993811 \h </w:instrText>
        </w:r>
        <w:r>
          <w:rPr>
            <w:noProof/>
            <w:webHidden/>
          </w:rPr>
        </w:r>
        <w:r>
          <w:rPr>
            <w:noProof/>
            <w:webHidden/>
          </w:rPr>
          <w:fldChar w:fldCharType="separate"/>
        </w:r>
        <w:r>
          <w:rPr>
            <w:noProof/>
            <w:webHidden/>
          </w:rPr>
          <w:t>10</w:t>
        </w:r>
        <w:r>
          <w:rPr>
            <w:noProof/>
            <w:webHidden/>
          </w:rPr>
          <w:fldChar w:fldCharType="end"/>
        </w:r>
      </w:hyperlink>
    </w:p>
    <w:p w14:paraId="08381CFA" w14:textId="6C5E6B9B"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12" w:history="1">
        <w:r w:rsidRPr="00210BDC">
          <w:rPr>
            <w:rStyle w:val="Hyperlink"/>
            <w:noProof/>
          </w:rPr>
          <w:t>Stop 4</w:t>
        </w:r>
        <w:r>
          <w:rPr>
            <w:noProof/>
            <w:webHidden/>
          </w:rPr>
          <w:tab/>
        </w:r>
        <w:r>
          <w:rPr>
            <w:noProof/>
            <w:webHidden/>
          </w:rPr>
          <w:fldChar w:fldCharType="begin"/>
        </w:r>
        <w:r>
          <w:rPr>
            <w:noProof/>
            <w:webHidden/>
          </w:rPr>
          <w:instrText xml:space="preserve"> PAGEREF _Toc208993812 \h </w:instrText>
        </w:r>
        <w:r>
          <w:rPr>
            <w:noProof/>
            <w:webHidden/>
          </w:rPr>
        </w:r>
        <w:r>
          <w:rPr>
            <w:noProof/>
            <w:webHidden/>
          </w:rPr>
          <w:fldChar w:fldCharType="separate"/>
        </w:r>
        <w:r>
          <w:rPr>
            <w:noProof/>
            <w:webHidden/>
          </w:rPr>
          <w:t>12</w:t>
        </w:r>
        <w:r>
          <w:rPr>
            <w:noProof/>
            <w:webHidden/>
          </w:rPr>
          <w:fldChar w:fldCharType="end"/>
        </w:r>
      </w:hyperlink>
    </w:p>
    <w:p w14:paraId="6BBC6308" w14:textId="4B4B6E77"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13" w:history="1">
        <w:r w:rsidRPr="00210BDC">
          <w:rPr>
            <w:rStyle w:val="Hyperlink"/>
            <w:noProof/>
          </w:rPr>
          <w:t>Old Shop (Now a cafe), 52 Morrah Street</w:t>
        </w:r>
        <w:r>
          <w:rPr>
            <w:noProof/>
            <w:webHidden/>
          </w:rPr>
          <w:tab/>
        </w:r>
        <w:r>
          <w:rPr>
            <w:noProof/>
            <w:webHidden/>
          </w:rPr>
          <w:fldChar w:fldCharType="begin"/>
        </w:r>
        <w:r>
          <w:rPr>
            <w:noProof/>
            <w:webHidden/>
          </w:rPr>
          <w:instrText xml:space="preserve"> PAGEREF _Toc208993813 \h </w:instrText>
        </w:r>
        <w:r>
          <w:rPr>
            <w:noProof/>
            <w:webHidden/>
          </w:rPr>
        </w:r>
        <w:r>
          <w:rPr>
            <w:noProof/>
            <w:webHidden/>
          </w:rPr>
          <w:fldChar w:fldCharType="separate"/>
        </w:r>
        <w:r>
          <w:rPr>
            <w:noProof/>
            <w:webHidden/>
          </w:rPr>
          <w:t>12</w:t>
        </w:r>
        <w:r>
          <w:rPr>
            <w:noProof/>
            <w:webHidden/>
          </w:rPr>
          <w:fldChar w:fldCharType="end"/>
        </w:r>
      </w:hyperlink>
    </w:p>
    <w:p w14:paraId="35301D4C" w14:textId="48EB6D53"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14" w:history="1">
        <w:r w:rsidRPr="00210BDC">
          <w:rPr>
            <w:rStyle w:val="Hyperlink"/>
            <w:noProof/>
          </w:rPr>
          <w:t>Stop 5</w:t>
        </w:r>
        <w:r>
          <w:rPr>
            <w:noProof/>
            <w:webHidden/>
          </w:rPr>
          <w:tab/>
        </w:r>
        <w:r>
          <w:rPr>
            <w:noProof/>
            <w:webHidden/>
          </w:rPr>
          <w:fldChar w:fldCharType="begin"/>
        </w:r>
        <w:r>
          <w:rPr>
            <w:noProof/>
            <w:webHidden/>
          </w:rPr>
          <w:instrText xml:space="preserve"> PAGEREF _Toc208993814 \h </w:instrText>
        </w:r>
        <w:r>
          <w:rPr>
            <w:noProof/>
            <w:webHidden/>
          </w:rPr>
        </w:r>
        <w:r>
          <w:rPr>
            <w:noProof/>
            <w:webHidden/>
          </w:rPr>
          <w:fldChar w:fldCharType="separate"/>
        </w:r>
        <w:r>
          <w:rPr>
            <w:noProof/>
            <w:webHidden/>
          </w:rPr>
          <w:t>14</w:t>
        </w:r>
        <w:r>
          <w:rPr>
            <w:noProof/>
            <w:webHidden/>
          </w:rPr>
          <w:fldChar w:fldCharType="end"/>
        </w:r>
      </w:hyperlink>
    </w:p>
    <w:p w14:paraId="11E0BBF6" w14:textId="29A54FD1"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15" w:history="1">
        <w:r w:rsidRPr="00210BDC">
          <w:rPr>
            <w:rStyle w:val="Hyperlink"/>
            <w:noProof/>
          </w:rPr>
          <w:t>House, 44 Morrah Street</w:t>
        </w:r>
        <w:r>
          <w:rPr>
            <w:noProof/>
            <w:webHidden/>
          </w:rPr>
          <w:tab/>
        </w:r>
        <w:r>
          <w:rPr>
            <w:noProof/>
            <w:webHidden/>
          </w:rPr>
          <w:fldChar w:fldCharType="begin"/>
        </w:r>
        <w:r>
          <w:rPr>
            <w:noProof/>
            <w:webHidden/>
          </w:rPr>
          <w:instrText xml:space="preserve"> PAGEREF _Toc208993815 \h </w:instrText>
        </w:r>
        <w:r>
          <w:rPr>
            <w:noProof/>
            <w:webHidden/>
          </w:rPr>
        </w:r>
        <w:r>
          <w:rPr>
            <w:noProof/>
            <w:webHidden/>
          </w:rPr>
          <w:fldChar w:fldCharType="separate"/>
        </w:r>
        <w:r>
          <w:rPr>
            <w:noProof/>
            <w:webHidden/>
          </w:rPr>
          <w:t>14</w:t>
        </w:r>
        <w:r>
          <w:rPr>
            <w:noProof/>
            <w:webHidden/>
          </w:rPr>
          <w:fldChar w:fldCharType="end"/>
        </w:r>
      </w:hyperlink>
    </w:p>
    <w:p w14:paraId="75978D8D" w14:textId="3C8CE54B"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16" w:history="1">
        <w:r w:rsidRPr="00210BDC">
          <w:rPr>
            <w:rStyle w:val="Hyperlink"/>
            <w:noProof/>
          </w:rPr>
          <w:t>Stop 6</w:t>
        </w:r>
        <w:r>
          <w:rPr>
            <w:noProof/>
            <w:webHidden/>
          </w:rPr>
          <w:tab/>
        </w:r>
        <w:r>
          <w:rPr>
            <w:noProof/>
            <w:webHidden/>
          </w:rPr>
          <w:fldChar w:fldCharType="begin"/>
        </w:r>
        <w:r>
          <w:rPr>
            <w:noProof/>
            <w:webHidden/>
          </w:rPr>
          <w:instrText xml:space="preserve"> PAGEREF _Toc208993816 \h </w:instrText>
        </w:r>
        <w:r>
          <w:rPr>
            <w:noProof/>
            <w:webHidden/>
          </w:rPr>
        </w:r>
        <w:r>
          <w:rPr>
            <w:noProof/>
            <w:webHidden/>
          </w:rPr>
          <w:fldChar w:fldCharType="separate"/>
        </w:r>
        <w:r>
          <w:rPr>
            <w:noProof/>
            <w:webHidden/>
          </w:rPr>
          <w:t>16</w:t>
        </w:r>
        <w:r>
          <w:rPr>
            <w:noProof/>
            <w:webHidden/>
          </w:rPr>
          <w:fldChar w:fldCharType="end"/>
        </w:r>
      </w:hyperlink>
    </w:p>
    <w:p w14:paraId="521E5B79" w14:textId="55C8BDC1"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17" w:history="1">
        <w:r w:rsidRPr="00210BDC">
          <w:rPr>
            <w:rStyle w:val="Hyperlink"/>
            <w:noProof/>
          </w:rPr>
          <w:t>Old Horse Market (now University High Oval), 77 Story Street</w:t>
        </w:r>
        <w:r>
          <w:rPr>
            <w:noProof/>
            <w:webHidden/>
          </w:rPr>
          <w:tab/>
        </w:r>
        <w:r>
          <w:rPr>
            <w:noProof/>
            <w:webHidden/>
          </w:rPr>
          <w:fldChar w:fldCharType="begin"/>
        </w:r>
        <w:r>
          <w:rPr>
            <w:noProof/>
            <w:webHidden/>
          </w:rPr>
          <w:instrText xml:space="preserve"> PAGEREF _Toc208993817 \h </w:instrText>
        </w:r>
        <w:r>
          <w:rPr>
            <w:noProof/>
            <w:webHidden/>
          </w:rPr>
        </w:r>
        <w:r>
          <w:rPr>
            <w:noProof/>
            <w:webHidden/>
          </w:rPr>
          <w:fldChar w:fldCharType="separate"/>
        </w:r>
        <w:r>
          <w:rPr>
            <w:noProof/>
            <w:webHidden/>
          </w:rPr>
          <w:t>16</w:t>
        </w:r>
        <w:r>
          <w:rPr>
            <w:noProof/>
            <w:webHidden/>
          </w:rPr>
          <w:fldChar w:fldCharType="end"/>
        </w:r>
      </w:hyperlink>
    </w:p>
    <w:p w14:paraId="71A81788" w14:textId="72353975"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18" w:history="1">
        <w:r w:rsidRPr="00210BDC">
          <w:rPr>
            <w:rStyle w:val="Hyperlink"/>
            <w:noProof/>
          </w:rPr>
          <w:t>Stop 7</w:t>
        </w:r>
        <w:r>
          <w:rPr>
            <w:noProof/>
            <w:webHidden/>
          </w:rPr>
          <w:tab/>
        </w:r>
        <w:r>
          <w:rPr>
            <w:noProof/>
            <w:webHidden/>
          </w:rPr>
          <w:fldChar w:fldCharType="begin"/>
        </w:r>
        <w:r>
          <w:rPr>
            <w:noProof/>
            <w:webHidden/>
          </w:rPr>
          <w:instrText xml:space="preserve"> PAGEREF _Toc208993818 \h </w:instrText>
        </w:r>
        <w:r>
          <w:rPr>
            <w:noProof/>
            <w:webHidden/>
          </w:rPr>
        </w:r>
        <w:r>
          <w:rPr>
            <w:noProof/>
            <w:webHidden/>
          </w:rPr>
          <w:fldChar w:fldCharType="separate"/>
        </w:r>
        <w:r>
          <w:rPr>
            <w:noProof/>
            <w:webHidden/>
          </w:rPr>
          <w:t>18</w:t>
        </w:r>
        <w:r>
          <w:rPr>
            <w:noProof/>
            <w:webHidden/>
          </w:rPr>
          <w:fldChar w:fldCharType="end"/>
        </w:r>
      </w:hyperlink>
    </w:p>
    <w:p w14:paraId="589BAFCB" w14:textId="281C0B02"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19" w:history="1">
        <w:r w:rsidRPr="00210BDC">
          <w:rPr>
            <w:rStyle w:val="Hyperlink"/>
            <w:noProof/>
          </w:rPr>
          <w:t>Old Cattle Market (now Bio21), Story Street</w:t>
        </w:r>
        <w:r>
          <w:rPr>
            <w:noProof/>
            <w:webHidden/>
          </w:rPr>
          <w:tab/>
        </w:r>
        <w:r>
          <w:rPr>
            <w:noProof/>
            <w:webHidden/>
          </w:rPr>
          <w:fldChar w:fldCharType="begin"/>
        </w:r>
        <w:r>
          <w:rPr>
            <w:noProof/>
            <w:webHidden/>
          </w:rPr>
          <w:instrText xml:space="preserve"> PAGEREF _Toc208993819 \h </w:instrText>
        </w:r>
        <w:r>
          <w:rPr>
            <w:noProof/>
            <w:webHidden/>
          </w:rPr>
        </w:r>
        <w:r>
          <w:rPr>
            <w:noProof/>
            <w:webHidden/>
          </w:rPr>
          <w:fldChar w:fldCharType="separate"/>
        </w:r>
        <w:r>
          <w:rPr>
            <w:noProof/>
            <w:webHidden/>
          </w:rPr>
          <w:t>18</w:t>
        </w:r>
        <w:r>
          <w:rPr>
            <w:noProof/>
            <w:webHidden/>
          </w:rPr>
          <w:fldChar w:fldCharType="end"/>
        </w:r>
      </w:hyperlink>
    </w:p>
    <w:p w14:paraId="67B3F475" w14:textId="49A57F27"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20" w:history="1">
        <w:r w:rsidRPr="00210BDC">
          <w:rPr>
            <w:rStyle w:val="Hyperlink"/>
            <w:noProof/>
          </w:rPr>
          <w:t>Stop 8</w:t>
        </w:r>
        <w:r>
          <w:rPr>
            <w:noProof/>
            <w:webHidden/>
          </w:rPr>
          <w:tab/>
        </w:r>
        <w:r>
          <w:rPr>
            <w:noProof/>
            <w:webHidden/>
          </w:rPr>
          <w:fldChar w:fldCharType="begin"/>
        </w:r>
        <w:r>
          <w:rPr>
            <w:noProof/>
            <w:webHidden/>
          </w:rPr>
          <w:instrText xml:space="preserve"> PAGEREF _Toc208993820 \h </w:instrText>
        </w:r>
        <w:r>
          <w:rPr>
            <w:noProof/>
            <w:webHidden/>
          </w:rPr>
        </w:r>
        <w:r>
          <w:rPr>
            <w:noProof/>
            <w:webHidden/>
          </w:rPr>
          <w:fldChar w:fldCharType="separate"/>
        </w:r>
        <w:r>
          <w:rPr>
            <w:noProof/>
            <w:webHidden/>
          </w:rPr>
          <w:t>20</w:t>
        </w:r>
        <w:r>
          <w:rPr>
            <w:noProof/>
            <w:webHidden/>
          </w:rPr>
          <w:fldChar w:fldCharType="end"/>
        </w:r>
      </w:hyperlink>
    </w:p>
    <w:p w14:paraId="7DB6140D" w14:textId="2E5BB8AB"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21" w:history="1">
        <w:r w:rsidRPr="00210BDC">
          <w:rPr>
            <w:rStyle w:val="Hyperlink"/>
            <w:noProof/>
          </w:rPr>
          <w:t>Old Stable (now a house), Behind 34 Gatehouse Street</w:t>
        </w:r>
        <w:r>
          <w:rPr>
            <w:noProof/>
            <w:webHidden/>
          </w:rPr>
          <w:tab/>
        </w:r>
        <w:r>
          <w:rPr>
            <w:noProof/>
            <w:webHidden/>
          </w:rPr>
          <w:fldChar w:fldCharType="begin"/>
        </w:r>
        <w:r>
          <w:rPr>
            <w:noProof/>
            <w:webHidden/>
          </w:rPr>
          <w:instrText xml:space="preserve"> PAGEREF _Toc208993821 \h </w:instrText>
        </w:r>
        <w:r>
          <w:rPr>
            <w:noProof/>
            <w:webHidden/>
          </w:rPr>
        </w:r>
        <w:r>
          <w:rPr>
            <w:noProof/>
            <w:webHidden/>
          </w:rPr>
          <w:fldChar w:fldCharType="separate"/>
        </w:r>
        <w:r>
          <w:rPr>
            <w:noProof/>
            <w:webHidden/>
          </w:rPr>
          <w:t>20</w:t>
        </w:r>
        <w:r>
          <w:rPr>
            <w:noProof/>
            <w:webHidden/>
          </w:rPr>
          <w:fldChar w:fldCharType="end"/>
        </w:r>
      </w:hyperlink>
    </w:p>
    <w:p w14:paraId="4D2C37F9" w14:textId="5828F965"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22" w:history="1">
        <w:r w:rsidRPr="00210BDC">
          <w:rPr>
            <w:rStyle w:val="Hyperlink"/>
            <w:noProof/>
          </w:rPr>
          <w:t>Stop 9</w:t>
        </w:r>
        <w:r>
          <w:rPr>
            <w:noProof/>
            <w:webHidden/>
          </w:rPr>
          <w:tab/>
        </w:r>
        <w:r>
          <w:rPr>
            <w:noProof/>
            <w:webHidden/>
          </w:rPr>
          <w:fldChar w:fldCharType="begin"/>
        </w:r>
        <w:r>
          <w:rPr>
            <w:noProof/>
            <w:webHidden/>
          </w:rPr>
          <w:instrText xml:space="preserve"> PAGEREF _Toc208993822 \h </w:instrText>
        </w:r>
        <w:r>
          <w:rPr>
            <w:noProof/>
            <w:webHidden/>
          </w:rPr>
        </w:r>
        <w:r>
          <w:rPr>
            <w:noProof/>
            <w:webHidden/>
          </w:rPr>
          <w:fldChar w:fldCharType="separate"/>
        </w:r>
        <w:r>
          <w:rPr>
            <w:noProof/>
            <w:webHidden/>
          </w:rPr>
          <w:t>22</w:t>
        </w:r>
        <w:r>
          <w:rPr>
            <w:noProof/>
            <w:webHidden/>
          </w:rPr>
          <w:fldChar w:fldCharType="end"/>
        </w:r>
      </w:hyperlink>
    </w:p>
    <w:p w14:paraId="346C3209" w14:textId="713A097D"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23" w:history="1">
        <w:r w:rsidRPr="00210BDC">
          <w:rPr>
            <w:rStyle w:val="Hyperlink"/>
            <w:noProof/>
          </w:rPr>
          <w:t>Ievers Reserve, 42 Flemington Road</w:t>
        </w:r>
        <w:r>
          <w:rPr>
            <w:noProof/>
            <w:webHidden/>
          </w:rPr>
          <w:tab/>
        </w:r>
        <w:r>
          <w:rPr>
            <w:noProof/>
            <w:webHidden/>
          </w:rPr>
          <w:fldChar w:fldCharType="begin"/>
        </w:r>
        <w:r>
          <w:rPr>
            <w:noProof/>
            <w:webHidden/>
          </w:rPr>
          <w:instrText xml:space="preserve"> PAGEREF _Toc208993823 \h </w:instrText>
        </w:r>
        <w:r>
          <w:rPr>
            <w:noProof/>
            <w:webHidden/>
          </w:rPr>
        </w:r>
        <w:r>
          <w:rPr>
            <w:noProof/>
            <w:webHidden/>
          </w:rPr>
          <w:fldChar w:fldCharType="separate"/>
        </w:r>
        <w:r>
          <w:rPr>
            <w:noProof/>
            <w:webHidden/>
          </w:rPr>
          <w:t>22</w:t>
        </w:r>
        <w:r>
          <w:rPr>
            <w:noProof/>
            <w:webHidden/>
          </w:rPr>
          <w:fldChar w:fldCharType="end"/>
        </w:r>
      </w:hyperlink>
    </w:p>
    <w:p w14:paraId="35C8504C" w14:textId="5A32D817"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24" w:history="1">
        <w:r w:rsidRPr="00210BDC">
          <w:rPr>
            <w:rStyle w:val="Hyperlink"/>
            <w:noProof/>
          </w:rPr>
          <w:t>Images</w:t>
        </w:r>
        <w:r>
          <w:rPr>
            <w:noProof/>
            <w:webHidden/>
          </w:rPr>
          <w:tab/>
        </w:r>
        <w:r>
          <w:rPr>
            <w:noProof/>
            <w:webHidden/>
          </w:rPr>
          <w:fldChar w:fldCharType="begin"/>
        </w:r>
        <w:r>
          <w:rPr>
            <w:noProof/>
            <w:webHidden/>
          </w:rPr>
          <w:instrText xml:space="preserve"> PAGEREF _Toc208993824 \h </w:instrText>
        </w:r>
        <w:r>
          <w:rPr>
            <w:noProof/>
            <w:webHidden/>
          </w:rPr>
        </w:r>
        <w:r>
          <w:rPr>
            <w:noProof/>
            <w:webHidden/>
          </w:rPr>
          <w:fldChar w:fldCharType="separate"/>
        </w:r>
        <w:r>
          <w:rPr>
            <w:noProof/>
            <w:webHidden/>
          </w:rPr>
          <w:t>24</w:t>
        </w:r>
        <w:r>
          <w:rPr>
            <w:noProof/>
            <w:webHidden/>
          </w:rPr>
          <w:fldChar w:fldCharType="end"/>
        </w:r>
      </w:hyperlink>
    </w:p>
    <w:p w14:paraId="60BD42F5" w14:textId="2572B0BC"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25" w:history="1">
        <w:r w:rsidRPr="00210BDC">
          <w:rPr>
            <w:rStyle w:val="Hyperlink"/>
            <w:noProof/>
          </w:rPr>
          <w:t>Front Cover</w:t>
        </w:r>
        <w:r>
          <w:rPr>
            <w:noProof/>
            <w:webHidden/>
          </w:rPr>
          <w:tab/>
        </w:r>
        <w:r>
          <w:rPr>
            <w:noProof/>
            <w:webHidden/>
          </w:rPr>
          <w:fldChar w:fldCharType="begin"/>
        </w:r>
        <w:r>
          <w:rPr>
            <w:noProof/>
            <w:webHidden/>
          </w:rPr>
          <w:instrText xml:space="preserve"> PAGEREF _Toc208993825 \h </w:instrText>
        </w:r>
        <w:r>
          <w:rPr>
            <w:noProof/>
            <w:webHidden/>
          </w:rPr>
        </w:r>
        <w:r>
          <w:rPr>
            <w:noProof/>
            <w:webHidden/>
          </w:rPr>
          <w:fldChar w:fldCharType="separate"/>
        </w:r>
        <w:r>
          <w:rPr>
            <w:noProof/>
            <w:webHidden/>
          </w:rPr>
          <w:t>24</w:t>
        </w:r>
        <w:r>
          <w:rPr>
            <w:noProof/>
            <w:webHidden/>
          </w:rPr>
          <w:fldChar w:fldCharType="end"/>
        </w:r>
      </w:hyperlink>
    </w:p>
    <w:p w14:paraId="57BE988E" w14:textId="343E4026"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26" w:history="1">
        <w:r w:rsidRPr="00210BDC">
          <w:rPr>
            <w:rStyle w:val="Hyperlink"/>
            <w:noProof/>
          </w:rPr>
          <w:t>Stop 1</w:t>
        </w:r>
        <w:r>
          <w:rPr>
            <w:noProof/>
            <w:webHidden/>
          </w:rPr>
          <w:tab/>
        </w:r>
        <w:r>
          <w:rPr>
            <w:noProof/>
            <w:webHidden/>
          </w:rPr>
          <w:fldChar w:fldCharType="begin"/>
        </w:r>
        <w:r>
          <w:rPr>
            <w:noProof/>
            <w:webHidden/>
          </w:rPr>
          <w:instrText xml:space="preserve"> PAGEREF _Toc208993826 \h </w:instrText>
        </w:r>
        <w:r>
          <w:rPr>
            <w:noProof/>
            <w:webHidden/>
          </w:rPr>
        </w:r>
        <w:r>
          <w:rPr>
            <w:noProof/>
            <w:webHidden/>
          </w:rPr>
          <w:fldChar w:fldCharType="separate"/>
        </w:r>
        <w:r>
          <w:rPr>
            <w:noProof/>
            <w:webHidden/>
          </w:rPr>
          <w:t>24</w:t>
        </w:r>
        <w:r>
          <w:rPr>
            <w:noProof/>
            <w:webHidden/>
          </w:rPr>
          <w:fldChar w:fldCharType="end"/>
        </w:r>
      </w:hyperlink>
    </w:p>
    <w:p w14:paraId="45EF5A79" w14:textId="6218F35A"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27" w:history="1">
        <w:r w:rsidRPr="00210BDC">
          <w:rPr>
            <w:rStyle w:val="Hyperlink"/>
            <w:noProof/>
          </w:rPr>
          <w:t>Stop 2</w:t>
        </w:r>
        <w:r>
          <w:rPr>
            <w:noProof/>
            <w:webHidden/>
          </w:rPr>
          <w:tab/>
        </w:r>
        <w:r>
          <w:rPr>
            <w:noProof/>
            <w:webHidden/>
          </w:rPr>
          <w:fldChar w:fldCharType="begin"/>
        </w:r>
        <w:r>
          <w:rPr>
            <w:noProof/>
            <w:webHidden/>
          </w:rPr>
          <w:instrText xml:space="preserve"> PAGEREF _Toc208993827 \h </w:instrText>
        </w:r>
        <w:r>
          <w:rPr>
            <w:noProof/>
            <w:webHidden/>
          </w:rPr>
        </w:r>
        <w:r>
          <w:rPr>
            <w:noProof/>
            <w:webHidden/>
          </w:rPr>
          <w:fldChar w:fldCharType="separate"/>
        </w:r>
        <w:r>
          <w:rPr>
            <w:noProof/>
            <w:webHidden/>
          </w:rPr>
          <w:t>24</w:t>
        </w:r>
        <w:r>
          <w:rPr>
            <w:noProof/>
            <w:webHidden/>
          </w:rPr>
          <w:fldChar w:fldCharType="end"/>
        </w:r>
      </w:hyperlink>
    </w:p>
    <w:p w14:paraId="0A6EBA76" w14:textId="4E3B122A"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28" w:history="1">
        <w:r w:rsidRPr="00210BDC">
          <w:rPr>
            <w:rStyle w:val="Hyperlink"/>
            <w:noProof/>
          </w:rPr>
          <w:t>Stop 3</w:t>
        </w:r>
        <w:r>
          <w:rPr>
            <w:noProof/>
            <w:webHidden/>
          </w:rPr>
          <w:tab/>
        </w:r>
        <w:r>
          <w:rPr>
            <w:noProof/>
            <w:webHidden/>
          </w:rPr>
          <w:fldChar w:fldCharType="begin"/>
        </w:r>
        <w:r>
          <w:rPr>
            <w:noProof/>
            <w:webHidden/>
          </w:rPr>
          <w:instrText xml:space="preserve"> PAGEREF _Toc208993828 \h </w:instrText>
        </w:r>
        <w:r>
          <w:rPr>
            <w:noProof/>
            <w:webHidden/>
          </w:rPr>
        </w:r>
        <w:r>
          <w:rPr>
            <w:noProof/>
            <w:webHidden/>
          </w:rPr>
          <w:fldChar w:fldCharType="separate"/>
        </w:r>
        <w:r>
          <w:rPr>
            <w:noProof/>
            <w:webHidden/>
          </w:rPr>
          <w:t>24</w:t>
        </w:r>
        <w:r>
          <w:rPr>
            <w:noProof/>
            <w:webHidden/>
          </w:rPr>
          <w:fldChar w:fldCharType="end"/>
        </w:r>
      </w:hyperlink>
    </w:p>
    <w:p w14:paraId="54F406ED" w14:textId="2AD9B57E"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29" w:history="1">
        <w:r w:rsidRPr="00210BDC">
          <w:rPr>
            <w:rStyle w:val="Hyperlink"/>
            <w:noProof/>
          </w:rPr>
          <w:t>Stop 4</w:t>
        </w:r>
        <w:r>
          <w:rPr>
            <w:noProof/>
            <w:webHidden/>
          </w:rPr>
          <w:tab/>
        </w:r>
        <w:r>
          <w:rPr>
            <w:noProof/>
            <w:webHidden/>
          </w:rPr>
          <w:fldChar w:fldCharType="begin"/>
        </w:r>
        <w:r>
          <w:rPr>
            <w:noProof/>
            <w:webHidden/>
          </w:rPr>
          <w:instrText xml:space="preserve"> PAGEREF _Toc208993829 \h </w:instrText>
        </w:r>
        <w:r>
          <w:rPr>
            <w:noProof/>
            <w:webHidden/>
          </w:rPr>
        </w:r>
        <w:r>
          <w:rPr>
            <w:noProof/>
            <w:webHidden/>
          </w:rPr>
          <w:fldChar w:fldCharType="separate"/>
        </w:r>
        <w:r>
          <w:rPr>
            <w:noProof/>
            <w:webHidden/>
          </w:rPr>
          <w:t>24</w:t>
        </w:r>
        <w:r>
          <w:rPr>
            <w:noProof/>
            <w:webHidden/>
          </w:rPr>
          <w:fldChar w:fldCharType="end"/>
        </w:r>
      </w:hyperlink>
    </w:p>
    <w:p w14:paraId="30BA8592" w14:textId="313F852B"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30" w:history="1">
        <w:r w:rsidRPr="00210BDC">
          <w:rPr>
            <w:rStyle w:val="Hyperlink"/>
            <w:noProof/>
          </w:rPr>
          <w:t>Stop 5</w:t>
        </w:r>
        <w:r>
          <w:rPr>
            <w:noProof/>
            <w:webHidden/>
          </w:rPr>
          <w:tab/>
        </w:r>
        <w:r>
          <w:rPr>
            <w:noProof/>
            <w:webHidden/>
          </w:rPr>
          <w:fldChar w:fldCharType="begin"/>
        </w:r>
        <w:r>
          <w:rPr>
            <w:noProof/>
            <w:webHidden/>
          </w:rPr>
          <w:instrText xml:space="preserve"> PAGEREF _Toc208993830 \h </w:instrText>
        </w:r>
        <w:r>
          <w:rPr>
            <w:noProof/>
            <w:webHidden/>
          </w:rPr>
        </w:r>
        <w:r>
          <w:rPr>
            <w:noProof/>
            <w:webHidden/>
          </w:rPr>
          <w:fldChar w:fldCharType="separate"/>
        </w:r>
        <w:r>
          <w:rPr>
            <w:noProof/>
            <w:webHidden/>
          </w:rPr>
          <w:t>24</w:t>
        </w:r>
        <w:r>
          <w:rPr>
            <w:noProof/>
            <w:webHidden/>
          </w:rPr>
          <w:fldChar w:fldCharType="end"/>
        </w:r>
      </w:hyperlink>
    </w:p>
    <w:p w14:paraId="7EA2F2D9" w14:textId="6E626D91"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31" w:history="1">
        <w:r w:rsidRPr="00210BDC">
          <w:rPr>
            <w:rStyle w:val="Hyperlink"/>
            <w:noProof/>
          </w:rPr>
          <w:t>Stop 6</w:t>
        </w:r>
        <w:r>
          <w:rPr>
            <w:noProof/>
            <w:webHidden/>
          </w:rPr>
          <w:tab/>
        </w:r>
        <w:r>
          <w:rPr>
            <w:noProof/>
            <w:webHidden/>
          </w:rPr>
          <w:fldChar w:fldCharType="begin"/>
        </w:r>
        <w:r>
          <w:rPr>
            <w:noProof/>
            <w:webHidden/>
          </w:rPr>
          <w:instrText xml:space="preserve"> PAGEREF _Toc208993831 \h </w:instrText>
        </w:r>
        <w:r>
          <w:rPr>
            <w:noProof/>
            <w:webHidden/>
          </w:rPr>
        </w:r>
        <w:r>
          <w:rPr>
            <w:noProof/>
            <w:webHidden/>
          </w:rPr>
          <w:fldChar w:fldCharType="separate"/>
        </w:r>
        <w:r>
          <w:rPr>
            <w:noProof/>
            <w:webHidden/>
          </w:rPr>
          <w:t>25</w:t>
        </w:r>
        <w:r>
          <w:rPr>
            <w:noProof/>
            <w:webHidden/>
          </w:rPr>
          <w:fldChar w:fldCharType="end"/>
        </w:r>
      </w:hyperlink>
    </w:p>
    <w:p w14:paraId="4C4B739B" w14:textId="55FBCA3B"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32" w:history="1">
        <w:r w:rsidRPr="00210BDC">
          <w:rPr>
            <w:rStyle w:val="Hyperlink"/>
            <w:noProof/>
          </w:rPr>
          <w:t>Stop 7</w:t>
        </w:r>
        <w:r>
          <w:rPr>
            <w:noProof/>
            <w:webHidden/>
          </w:rPr>
          <w:tab/>
        </w:r>
        <w:r>
          <w:rPr>
            <w:noProof/>
            <w:webHidden/>
          </w:rPr>
          <w:fldChar w:fldCharType="begin"/>
        </w:r>
        <w:r>
          <w:rPr>
            <w:noProof/>
            <w:webHidden/>
          </w:rPr>
          <w:instrText xml:space="preserve"> PAGEREF _Toc208993832 \h </w:instrText>
        </w:r>
        <w:r>
          <w:rPr>
            <w:noProof/>
            <w:webHidden/>
          </w:rPr>
        </w:r>
        <w:r>
          <w:rPr>
            <w:noProof/>
            <w:webHidden/>
          </w:rPr>
          <w:fldChar w:fldCharType="separate"/>
        </w:r>
        <w:r>
          <w:rPr>
            <w:noProof/>
            <w:webHidden/>
          </w:rPr>
          <w:t>25</w:t>
        </w:r>
        <w:r>
          <w:rPr>
            <w:noProof/>
            <w:webHidden/>
          </w:rPr>
          <w:fldChar w:fldCharType="end"/>
        </w:r>
      </w:hyperlink>
    </w:p>
    <w:p w14:paraId="059ED60E" w14:textId="288C274E"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33" w:history="1">
        <w:r w:rsidRPr="00210BDC">
          <w:rPr>
            <w:rStyle w:val="Hyperlink"/>
            <w:noProof/>
          </w:rPr>
          <w:t>Stop 8</w:t>
        </w:r>
        <w:r>
          <w:rPr>
            <w:noProof/>
            <w:webHidden/>
          </w:rPr>
          <w:tab/>
        </w:r>
        <w:r>
          <w:rPr>
            <w:noProof/>
            <w:webHidden/>
          </w:rPr>
          <w:fldChar w:fldCharType="begin"/>
        </w:r>
        <w:r>
          <w:rPr>
            <w:noProof/>
            <w:webHidden/>
          </w:rPr>
          <w:instrText xml:space="preserve"> PAGEREF _Toc208993833 \h </w:instrText>
        </w:r>
        <w:r>
          <w:rPr>
            <w:noProof/>
            <w:webHidden/>
          </w:rPr>
        </w:r>
        <w:r>
          <w:rPr>
            <w:noProof/>
            <w:webHidden/>
          </w:rPr>
          <w:fldChar w:fldCharType="separate"/>
        </w:r>
        <w:r>
          <w:rPr>
            <w:noProof/>
            <w:webHidden/>
          </w:rPr>
          <w:t>25</w:t>
        </w:r>
        <w:r>
          <w:rPr>
            <w:noProof/>
            <w:webHidden/>
          </w:rPr>
          <w:fldChar w:fldCharType="end"/>
        </w:r>
      </w:hyperlink>
    </w:p>
    <w:p w14:paraId="39869B45" w14:textId="0382DD81" w:rsidR="00037E98" w:rsidRDefault="00037E98">
      <w:pPr>
        <w:pStyle w:val="TOC2"/>
        <w:rPr>
          <w:rFonts w:asciiTheme="minorHAnsi" w:eastAsiaTheme="minorEastAsia" w:hAnsiTheme="minorHAnsi" w:cstheme="minorBidi"/>
          <w:noProof/>
          <w:kern w:val="2"/>
          <w:sz w:val="24"/>
          <w:lang w:eastAsia="en-AU"/>
          <w14:ligatures w14:val="standardContextual"/>
        </w:rPr>
      </w:pPr>
      <w:hyperlink w:anchor="_Toc208993834" w:history="1">
        <w:r w:rsidRPr="00210BDC">
          <w:rPr>
            <w:rStyle w:val="Hyperlink"/>
            <w:noProof/>
          </w:rPr>
          <w:t>Stop 9</w:t>
        </w:r>
        <w:r>
          <w:rPr>
            <w:noProof/>
            <w:webHidden/>
          </w:rPr>
          <w:tab/>
        </w:r>
        <w:r>
          <w:rPr>
            <w:noProof/>
            <w:webHidden/>
          </w:rPr>
          <w:fldChar w:fldCharType="begin"/>
        </w:r>
        <w:r>
          <w:rPr>
            <w:noProof/>
            <w:webHidden/>
          </w:rPr>
          <w:instrText xml:space="preserve"> PAGEREF _Toc208993834 \h </w:instrText>
        </w:r>
        <w:r>
          <w:rPr>
            <w:noProof/>
            <w:webHidden/>
          </w:rPr>
        </w:r>
        <w:r>
          <w:rPr>
            <w:noProof/>
            <w:webHidden/>
          </w:rPr>
          <w:fldChar w:fldCharType="separate"/>
        </w:r>
        <w:r>
          <w:rPr>
            <w:noProof/>
            <w:webHidden/>
          </w:rPr>
          <w:t>25</w:t>
        </w:r>
        <w:r>
          <w:rPr>
            <w:noProof/>
            <w:webHidden/>
          </w:rPr>
          <w:fldChar w:fldCharType="end"/>
        </w:r>
      </w:hyperlink>
    </w:p>
    <w:p w14:paraId="7BFF8B24" w14:textId="5E8E849E" w:rsidR="00037E98" w:rsidRDefault="00037E98">
      <w:pPr>
        <w:pStyle w:val="TOC1"/>
        <w:tabs>
          <w:tab w:val="right" w:leader="dot" w:pos="9769"/>
        </w:tabs>
        <w:rPr>
          <w:rFonts w:asciiTheme="minorHAnsi" w:eastAsiaTheme="minorEastAsia" w:hAnsiTheme="minorHAnsi" w:cstheme="minorBidi"/>
          <w:noProof/>
          <w:kern w:val="2"/>
          <w:sz w:val="24"/>
          <w:lang w:eastAsia="en-AU"/>
          <w14:ligatures w14:val="standardContextual"/>
        </w:rPr>
      </w:pPr>
      <w:hyperlink w:anchor="_Toc208993835" w:history="1">
        <w:r w:rsidRPr="00210BDC">
          <w:rPr>
            <w:rStyle w:val="Hyperlink"/>
            <w:noProof/>
          </w:rPr>
          <w:t>Back Cover</w:t>
        </w:r>
        <w:r>
          <w:rPr>
            <w:noProof/>
            <w:webHidden/>
          </w:rPr>
          <w:tab/>
        </w:r>
        <w:r>
          <w:rPr>
            <w:noProof/>
            <w:webHidden/>
          </w:rPr>
          <w:fldChar w:fldCharType="begin"/>
        </w:r>
        <w:r>
          <w:rPr>
            <w:noProof/>
            <w:webHidden/>
          </w:rPr>
          <w:instrText xml:space="preserve"> PAGEREF _Toc208993835 \h </w:instrText>
        </w:r>
        <w:r>
          <w:rPr>
            <w:noProof/>
            <w:webHidden/>
          </w:rPr>
        </w:r>
        <w:r>
          <w:rPr>
            <w:noProof/>
            <w:webHidden/>
          </w:rPr>
          <w:fldChar w:fldCharType="separate"/>
        </w:r>
        <w:r>
          <w:rPr>
            <w:noProof/>
            <w:webHidden/>
          </w:rPr>
          <w:t>25</w:t>
        </w:r>
        <w:r>
          <w:rPr>
            <w:noProof/>
            <w:webHidden/>
          </w:rPr>
          <w:fldChar w:fldCharType="end"/>
        </w:r>
      </w:hyperlink>
    </w:p>
    <w:p w14:paraId="2F28342A" w14:textId="1589E58F" w:rsidR="00953EEB" w:rsidRDefault="00B152AF" w:rsidP="00643EC4">
      <w:pPr>
        <w:pStyle w:val="Heading1"/>
        <w:spacing w:line="240" w:lineRule="auto"/>
        <w:rPr>
          <w:rFonts w:hint="eastAsia"/>
        </w:rPr>
      </w:pPr>
      <w:r>
        <w:rPr>
          <w:noProof/>
        </w:rPr>
        <w:fldChar w:fldCharType="end"/>
      </w:r>
      <w:r>
        <w:rPr>
          <w:rFonts w:hint="eastAsia"/>
        </w:rPr>
        <w:br w:type="page"/>
      </w:r>
      <w:bookmarkEnd w:id="4"/>
      <w:bookmarkEnd w:id="5"/>
    </w:p>
    <w:p w14:paraId="61B9F987" w14:textId="77777777" w:rsidR="002E2883" w:rsidRPr="002E2883" w:rsidRDefault="002E2883" w:rsidP="002E2883">
      <w:pPr>
        <w:pStyle w:val="Heading1"/>
        <w:rPr>
          <w:rFonts w:hint="eastAsia"/>
        </w:rPr>
      </w:pPr>
      <w:bookmarkStart w:id="6" w:name="_Toc208993802"/>
      <w:r w:rsidRPr="002E2883">
        <w:lastRenderedPageBreak/>
        <w:t>Acknowledgement of Traditional Owners</w:t>
      </w:r>
      <w:bookmarkEnd w:id="6"/>
    </w:p>
    <w:p w14:paraId="36A6AC93" w14:textId="77777777" w:rsidR="002E2883" w:rsidRPr="002E2883" w:rsidRDefault="002E2883" w:rsidP="00456F78">
      <w:r w:rsidRPr="002E2883">
        <w:t xml:space="preserve">City of Melbourne respectfully acknowledges the Traditional Owners of the land we govern, the Wurundjeri Woi–wurrung and Bunurong / Boon Wurrung peoples of the Kulin and pays respect to their Elders past and present. We acknowledge and honour the unbroken spiritual, cultural and political connection they have maintained to this unique place for more than 2000 generations. </w:t>
      </w:r>
    </w:p>
    <w:p w14:paraId="01F879F3" w14:textId="77777777" w:rsidR="002E2883" w:rsidRDefault="002E2883" w:rsidP="00456F78">
      <w:pPr>
        <w:rPr>
          <w:bCs/>
        </w:rPr>
      </w:pPr>
      <w:r w:rsidRPr="002E2883">
        <w:t>We accept the invitation in the Uluru Statement from the Heart and are committed to walking together to build a better future.</w:t>
      </w:r>
    </w:p>
    <w:p w14:paraId="1004202E" w14:textId="77777777" w:rsidR="006C06DB" w:rsidRDefault="006C06DB">
      <w:pPr>
        <w:spacing w:after="0" w:line="240" w:lineRule="auto"/>
        <w:rPr>
          <w:rFonts w:ascii="Arial Bold" w:eastAsia="MS Gothic" w:hAnsi="Arial Bold" w:hint="eastAsia"/>
          <w:bCs/>
          <w:sz w:val="28"/>
          <w:szCs w:val="32"/>
          <w:lang w:val="en-US"/>
        </w:rPr>
      </w:pPr>
      <w:r>
        <w:rPr>
          <w:rFonts w:hint="eastAsia"/>
        </w:rPr>
        <w:br w:type="page"/>
      </w:r>
    </w:p>
    <w:p w14:paraId="0AD246C2" w14:textId="31AC8E96" w:rsidR="002E2883" w:rsidRPr="002E2883" w:rsidRDefault="002E2883" w:rsidP="002E2883">
      <w:pPr>
        <w:pStyle w:val="Heading1"/>
        <w:rPr>
          <w:rFonts w:hint="eastAsia"/>
        </w:rPr>
      </w:pPr>
      <w:bookmarkStart w:id="7" w:name="_Toc208993803"/>
      <w:r w:rsidRPr="002E2883">
        <w:rPr>
          <w:rFonts w:hint="eastAsia"/>
        </w:rPr>
        <w:lastRenderedPageBreak/>
        <w:t>Th</w:t>
      </w:r>
      <w:bookmarkEnd w:id="7"/>
      <w:r w:rsidR="002A301C">
        <w:t>e Review</w:t>
      </w:r>
    </w:p>
    <w:p w14:paraId="2BA63D68" w14:textId="77777777" w:rsidR="002A301C" w:rsidRPr="002A301C" w:rsidRDefault="002A301C" w:rsidP="002A301C">
      <w:pPr>
        <w:rPr>
          <w:lang w:val="en-GB"/>
        </w:rPr>
      </w:pPr>
      <w:r w:rsidRPr="002A301C">
        <w:rPr>
          <w:lang w:val="en-GB"/>
        </w:rPr>
        <w:t>The Parkville Heritage Review is the most comprehensive review of heritage places in the local area since 1979. Reviewing an expansive area centred on Royal Park, City of Melbourne’s independent consultant has identified places of local and state significance.</w:t>
      </w:r>
    </w:p>
    <w:p w14:paraId="238E8165" w14:textId="77777777" w:rsidR="002A301C" w:rsidRPr="002A301C" w:rsidRDefault="002A301C" w:rsidP="002A301C">
      <w:pPr>
        <w:rPr>
          <w:lang w:val="en-GB"/>
        </w:rPr>
      </w:pPr>
      <w:r w:rsidRPr="002A301C">
        <w:rPr>
          <w:lang w:val="en-GB"/>
        </w:rPr>
        <w:t xml:space="preserve">This cycling tour takes you to some of the places identified in the Review. Included are houses, a former market, and even a </w:t>
      </w:r>
      <w:proofErr w:type="gramStart"/>
      <w:r w:rsidRPr="002A301C">
        <w:rPr>
          <w:lang w:val="en-GB"/>
        </w:rPr>
        <w:t>stables</w:t>
      </w:r>
      <w:proofErr w:type="gramEnd"/>
      <w:r w:rsidRPr="002A301C">
        <w:rPr>
          <w:lang w:val="en-GB"/>
        </w:rPr>
        <w:t xml:space="preserve"> with a famous former occupant.</w:t>
      </w:r>
    </w:p>
    <w:p w14:paraId="2D06C587" w14:textId="77777777" w:rsidR="002A301C" w:rsidRPr="002A301C" w:rsidRDefault="002A301C" w:rsidP="002A301C">
      <w:pPr>
        <w:rPr>
          <w:lang w:val="en-GB"/>
        </w:rPr>
      </w:pPr>
      <w:r w:rsidRPr="002A301C">
        <w:rPr>
          <w:lang w:val="en-GB"/>
        </w:rPr>
        <w:t xml:space="preserve">The recommendations in the Review are being implemented through Planning Scheme Amendment C444, which has been prepared by City of Melbourne. </w:t>
      </w:r>
    </w:p>
    <w:p w14:paraId="4E3BD3DD" w14:textId="26470C5B" w:rsidR="002E2883" w:rsidRPr="00456F78" w:rsidRDefault="002E2883" w:rsidP="00456F78">
      <w:r w:rsidRPr="00456F78">
        <w:t xml:space="preserve">Find out more and have your say at </w:t>
      </w:r>
      <w:r w:rsidR="00037E98" w:rsidRPr="00037E98">
        <w:t>participate.melbourne.vic.gov.au/parkville-heritage-review</w:t>
      </w:r>
      <w:r w:rsidRPr="00456F78">
        <w:t>.</w:t>
      </w:r>
    </w:p>
    <w:p w14:paraId="1D750683" w14:textId="0F04E6D5" w:rsidR="002E2883" w:rsidRDefault="002E2883" w:rsidP="00456F78">
      <w:r w:rsidRPr="00456F78">
        <w:t>Unless otherwise stated, text based on the Parkville Heritage Review by GML Heritage, and images by GML or City of Melbourne. Other images used with permission.</w:t>
      </w:r>
    </w:p>
    <w:p w14:paraId="0DF289BA" w14:textId="77777777" w:rsidR="002A301C" w:rsidRPr="00F23E23" w:rsidRDefault="002A301C" w:rsidP="00F23E23">
      <w:pPr>
        <w:rPr>
          <w:b/>
          <w:bCs/>
        </w:rPr>
      </w:pPr>
      <w:r w:rsidRPr="00F23E23">
        <w:rPr>
          <w:b/>
          <w:bCs/>
        </w:rPr>
        <w:t>Front cover</w:t>
      </w:r>
    </w:p>
    <w:p w14:paraId="3788B250" w14:textId="2C9A4CBC" w:rsidR="002A301C" w:rsidRPr="00456F78" w:rsidRDefault="002A301C" w:rsidP="002A301C">
      <w:r>
        <w:t>Commencement of a race in Elizabeth St, North Melbourne, c1895, opposite Haymarket Hotel (near Haymarket roundabout). Source: Picture Collection, State Library of Victoria, Accession No. H6295</w:t>
      </w:r>
    </w:p>
    <w:p w14:paraId="1897DBDE" w14:textId="77777777" w:rsidR="00456F78" w:rsidRDefault="00456F78">
      <w:pPr>
        <w:spacing w:after="0" w:line="240" w:lineRule="auto"/>
      </w:pPr>
      <w:r>
        <w:rPr>
          <w:rFonts w:hint="eastAsia"/>
        </w:rPr>
        <w:br w:type="page"/>
      </w:r>
    </w:p>
    <w:p w14:paraId="741C28A7" w14:textId="77777777" w:rsidR="002A301C" w:rsidRPr="00D03707" w:rsidRDefault="002A301C" w:rsidP="002A301C">
      <w:pPr>
        <w:pStyle w:val="Heading1"/>
        <w:rPr>
          <w:rFonts w:hint="eastAsia"/>
        </w:rPr>
      </w:pPr>
      <w:bookmarkStart w:id="8" w:name="_Toc209015717"/>
      <w:r w:rsidRPr="00D03707">
        <w:rPr>
          <w:rFonts w:hint="eastAsia"/>
        </w:rPr>
        <w:lastRenderedPageBreak/>
        <w:t>Notes</w:t>
      </w:r>
      <w:bookmarkEnd w:id="8"/>
    </w:p>
    <w:p w14:paraId="77507E4F" w14:textId="77777777" w:rsidR="002A301C" w:rsidRPr="000F6D10" w:rsidRDefault="002A301C" w:rsidP="000F6D10">
      <w:pPr>
        <w:pStyle w:val="Heading2"/>
        <w:rPr>
          <w:rFonts w:hint="eastAsia"/>
        </w:rPr>
      </w:pPr>
      <w:bookmarkStart w:id="9" w:name="_Toc209015718"/>
      <w:r w:rsidRPr="000F6D10">
        <w:t>Places</w:t>
      </w:r>
      <w:bookmarkEnd w:id="9"/>
    </w:p>
    <w:p w14:paraId="660A8F6A" w14:textId="77777777" w:rsidR="002A301C" w:rsidRPr="00BB0942" w:rsidRDefault="002A301C" w:rsidP="002A301C">
      <w:pPr>
        <w:rPr>
          <w:lang w:val="en-US"/>
        </w:rPr>
      </w:pPr>
      <w:r w:rsidRPr="00BB0942">
        <w:rPr>
          <w:lang w:val="en-US"/>
        </w:rPr>
        <w:t xml:space="preserve">Each stop nominates the type of protection that is </w:t>
      </w:r>
      <w:proofErr w:type="gramStart"/>
      <w:r w:rsidRPr="00BB0942">
        <w:rPr>
          <w:lang w:val="en-US"/>
        </w:rPr>
        <w:t>being proposed</w:t>
      </w:r>
      <w:proofErr w:type="gramEnd"/>
      <w:r w:rsidRPr="00BB0942">
        <w:rPr>
          <w:lang w:val="en-US"/>
        </w:rPr>
        <w:t xml:space="preserve"> through the Parkville Heritage Review, as follows:</w:t>
      </w:r>
    </w:p>
    <w:p w14:paraId="3E2CB2F2" w14:textId="77777777" w:rsidR="002A301C" w:rsidRPr="00D03707" w:rsidRDefault="002A301C" w:rsidP="002A301C">
      <w:pPr>
        <w:pStyle w:val="Heading3"/>
        <w:rPr>
          <w:rFonts w:hint="eastAsia"/>
        </w:rPr>
      </w:pPr>
      <w:bookmarkStart w:id="10" w:name="_Toc209015719"/>
      <w:r w:rsidRPr="00D03707">
        <w:t>Local Protection</w:t>
      </w:r>
      <w:bookmarkEnd w:id="10"/>
    </w:p>
    <w:p w14:paraId="53D9B4CC" w14:textId="77777777" w:rsidR="002A301C" w:rsidRPr="00BB0942" w:rsidRDefault="002A301C" w:rsidP="002A301C">
      <w:pPr>
        <w:rPr>
          <w:lang w:val="en-US"/>
        </w:rPr>
      </w:pPr>
      <w:r w:rsidRPr="00BB0942">
        <w:rPr>
          <w:lang w:val="en-US"/>
        </w:rPr>
        <w:t xml:space="preserve">This place </w:t>
      </w:r>
      <w:proofErr w:type="gramStart"/>
      <w:r w:rsidRPr="00BB0942">
        <w:rPr>
          <w:lang w:val="en-US"/>
        </w:rPr>
        <w:t>is proposed</w:t>
      </w:r>
      <w:proofErr w:type="gramEnd"/>
      <w:r w:rsidRPr="00BB0942">
        <w:rPr>
          <w:lang w:val="en-US"/>
        </w:rPr>
        <w:t xml:space="preserve"> for local protection through the Melbourne Planning Scheme.</w:t>
      </w:r>
    </w:p>
    <w:p w14:paraId="61F9C981" w14:textId="77777777" w:rsidR="002A301C" w:rsidRPr="00D03707" w:rsidRDefault="002A301C" w:rsidP="002A301C">
      <w:pPr>
        <w:pStyle w:val="Heading3"/>
        <w:rPr>
          <w:rFonts w:hint="eastAsia"/>
        </w:rPr>
      </w:pPr>
      <w:bookmarkStart w:id="11" w:name="_Toc209015720"/>
      <w:r w:rsidRPr="00D03707">
        <w:t>Local and Part State Protection</w:t>
      </w:r>
      <w:bookmarkEnd w:id="11"/>
    </w:p>
    <w:p w14:paraId="46B43A12" w14:textId="77777777" w:rsidR="002A301C" w:rsidRPr="00BB0942" w:rsidRDefault="002A301C" w:rsidP="002A301C">
      <w:pPr>
        <w:rPr>
          <w:lang w:val="en-US"/>
        </w:rPr>
      </w:pPr>
      <w:r w:rsidRPr="00BB0942">
        <w:rPr>
          <w:lang w:val="en-US"/>
        </w:rPr>
        <w:t xml:space="preserve">This place </w:t>
      </w:r>
      <w:proofErr w:type="gramStart"/>
      <w:r w:rsidRPr="00BB0942">
        <w:rPr>
          <w:lang w:val="en-US"/>
        </w:rPr>
        <w:t>is proposed</w:t>
      </w:r>
      <w:proofErr w:type="gramEnd"/>
      <w:r w:rsidRPr="00BB0942">
        <w:rPr>
          <w:lang w:val="en-US"/>
        </w:rPr>
        <w:t xml:space="preserve"> for local protection through the Melbourne Planning Scheme, and state protection through the Victorian Heritage Register.</w:t>
      </w:r>
    </w:p>
    <w:p w14:paraId="0B24A713" w14:textId="77777777" w:rsidR="002A301C" w:rsidRPr="00D03707" w:rsidRDefault="002A301C" w:rsidP="002A301C">
      <w:pPr>
        <w:pStyle w:val="Heading3"/>
        <w:rPr>
          <w:rFonts w:hint="eastAsia"/>
        </w:rPr>
      </w:pPr>
      <w:bookmarkStart w:id="12" w:name="_Toc209015721"/>
      <w:r w:rsidRPr="00D03707">
        <w:t>Local Context</w:t>
      </w:r>
      <w:bookmarkEnd w:id="12"/>
    </w:p>
    <w:p w14:paraId="182A31E9" w14:textId="77777777" w:rsidR="002A301C" w:rsidRPr="00BB0942" w:rsidRDefault="002A301C" w:rsidP="002A301C">
      <w:pPr>
        <w:rPr>
          <w:lang w:val="en-US"/>
        </w:rPr>
      </w:pPr>
      <w:r w:rsidRPr="00BB0942">
        <w:rPr>
          <w:lang w:val="en-US"/>
        </w:rPr>
        <w:t xml:space="preserve">This place is not proposed to change through the Parkville Heritage </w:t>
      </w:r>
      <w:proofErr w:type="gramStart"/>
      <w:r w:rsidRPr="00BB0942">
        <w:rPr>
          <w:lang w:val="en-US"/>
        </w:rPr>
        <w:t>Review, but</w:t>
      </w:r>
      <w:proofErr w:type="gramEnd"/>
      <w:r w:rsidRPr="00BB0942">
        <w:rPr>
          <w:lang w:val="en-US"/>
        </w:rPr>
        <w:t xml:space="preserve"> is included due to its importance to Parkville’s local context.</w:t>
      </w:r>
    </w:p>
    <w:p w14:paraId="25C97F5A" w14:textId="77777777" w:rsidR="002A301C" w:rsidRPr="00D03707" w:rsidRDefault="002A301C" w:rsidP="002A301C">
      <w:pPr>
        <w:pStyle w:val="Heading1"/>
        <w:rPr>
          <w:rFonts w:hint="eastAsia"/>
        </w:rPr>
      </w:pPr>
      <w:bookmarkStart w:id="13" w:name="_Toc209015722"/>
      <w:r w:rsidRPr="00D03707">
        <w:rPr>
          <w:rFonts w:hint="eastAsia"/>
        </w:rPr>
        <w:t>Acronyms</w:t>
      </w:r>
      <w:bookmarkEnd w:id="13"/>
    </w:p>
    <w:p w14:paraId="3E277304" w14:textId="77777777" w:rsidR="002A301C" w:rsidRPr="00BB0942" w:rsidRDefault="002A301C" w:rsidP="002A301C">
      <w:pPr>
        <w:rPr>
          <w:lang w:val="en-US"/>
        </w:rPr>
      </w:pPr>
      <w:r w:rsidRPr="00BB0942">
        <w:rPr>
          <w:lang w:val="en-US"/>
        </w:rPr>
        <w:t>AM</w:t>
      </w:r>
      <w:r w:rsidRPr="00BB0942">
        <w:rPr>
          <w:lang w:val="en-US"/>
        </w:rPr>
        <w:tab/>
        <w:t xml:space="preserve"> Member of the Order of Australia</w:t>
      </w:r>
    </w:p>
    <w:p w14:paraId="0A7439B2" w14:textId="77777777" w:rsidR="002A301C" w:rsidRPr="00BB0942" w:rsidRDefault="002A301C" w:rsidP="002A301C">
      <w:pPr>
        <w:rPr>
          <w:lang w:val="en-US"/>
        </w:rPr>
      </w:pPr>
      <w:r w:rsidRPr="00BB0942">
        <w:rPr>
          <w:lang w:val="en-US"/>
        </w:rPr>
        <w:t>HO</w:t>
      </w:r>
      <w:r w:rsidRPr="00BB0942">
        <w:rPr>
          <w:lang w:val="en-US"/>
        </w:rPr>
        <w:tab/>
        <w:t xml:space="preserve"> Heritage Overlay</w:t>
      </w:r>
    </w:p>
    <w:p w14:paraId="27D621F4" w14:textId="77777777" w:rsidR="002A301C" w:rsidRPr="00BB0942" w:rsidRDefault="002A301C" w:rsidP="002A301C">
      <w:pPr>
        <w:rPr>
          <w:lang w:val="en-US"/>
        </w:rPr>
      </w:pPr>
      <w:r w:rsidRPr="00BB0942">
        <w:rPr>
          <w:lang w:val="en-US"/>
        </w:rPr>
        <w:t>VHR</w:t>
      </w:r>
      <w:r w:rsidRPr="00BB0942">
        <w:rPr>
          <w:lang w:val="en-US"/>
        </w:rPr>
        <w:tab/>
        <w:t xml:space="preserve"> Victorian Heritage Register</w:t>
      </w:r>
    </w:p>
    <w:p w14:paraId="5CE161A2" w14:textId="77777777" w:rsidR="002A301C" w:rsidRPr="00643EC4" w:rsidRDefault="002A301C" w:rsidP="002A301C">
      <w:pPr>
        <w:rPr>
          <w:lang w:val="en-US"/>
        </w:rPr>
      </w:pPr>
      <w:r w:rsidRPr="00BB0942">
        <w:rPr>
          <w:lang w:val="en-US"/>
        </w:rPr>
        <w:t>WWII</w:t>
      </w:r>
      <w:r w:rsidRPr="00BB0942">
        <w:rPr>
          <w:lang w:val="en-US"/>
        </w:rPr>
        <w:tab/>
        <w:t xml:space="preserve"> World War Two (1939–45)</w:t>
      </w:r>
    </w:p>
    <w:p w14:paraId="4D6B7571" w14:textId="77777777" w:rsidR="002A301C" w:rsidRDefault="002A301C" w:rsidP="002A301C">
      <w:pPr>
        <w:spacing w:after="0" w:line="240" w:lineRule="auto"/>
        <w:rPr>
          <w:rFonts w:ascii="Arial Bold" w:eastAsia="MS Gothic" w:hAnsi="Arial Bold" w:hint="eastAsia"/>
          <w:bCs/>
          <w:sz w:val="28"/>
          <w:szCs w:val="32"/>
          <w:lang w:val="en-US"/>
        </w:rPr>
      </w:pPr>
      <w:r>
        <w:rPr>
          <w:rFonts w:hint="eastAsia"/>
        </w:rPr>
        <w:br w:type="page"/>
      </w:r>
    </w:p>
    <w:p w14:paraId="68F3799F" w14:textId="148DE9D2" w:rsidR="002E2883" w:rsidRPr="000F6D10" w:rsidRDefault="000F6D10" w:rsidP="000F6D10">
      <w:pPr>
        <w:pStyle w:val="Heading1"/>
        <w:rPr>
          <w:rFonts w:hint="eastAsia"/>
        </w:rPr>
      </w:pPr>
      <w:bookmarkStart w:id="14" w:name="_Toc208993804"/>
      <w:r w:rsidRPr="000F6D10">
        <w:rPr>
          <w:rFonts w:hint="eastAsia"/>
        </w:rPr>
        <w:lastRenderedPageBreak/>
        <w:t>Start</w:t>
      </w:r>
      <w:bookmarkEnd w:id="14"/>
    </w:p>
    <w:p w14:paraId="6068567B" w14:textId="2A5C340D" w:rsidR="00643EC4" w:rsidRDefault="002A301C" w:rsidP="000F6D10">
      <w:pPr>
        <w:pStyle w:val="Heading2"/>
        <w:rPr>
          <w:rFonts w:hint="eastAsia"/>
        </w:rPr>
      </w:pPr>
      <w:r w:rsidRPr="002A301C">
        <w:t>Ievers Reserve</w:t>
      </w:r>
      <w:r>
        <w:t xml:space="preserve">, </w:t>
      </w:r>
      <w:r w:rsidRPr="002A301C">
        <w:t>42 Flemington Road</w:t>
      </w:r>
    </w:p>
    <w:p w14:paraId="668A92A2" w14:textId="55A2618D" w:rsidR="008F77B6" w:rsidRPr="008F77B6" w:rsidRDefault="00104D59" w:rsidP="008F77B6">
      <w:pPr>
        <w:rPr>
          <w:lang w:val="en-US"/>
        </w:rPr>
      </w:pPr>
      <w:r w:rsidRPr="00104D59">
        <w:rPr>
          <w:noProof/>
          <w:lang w:val="en-US"/>
        </w:rPr>
        <w:drawing>
          <wp:inline distT="0" distB="0" distL="0" distR="0" wp14:anchorId="5185385C" wp14:editId="2FC5C00A">
            <wp:extent cx="5363323" cy="7630590"/>
            <wp:effectExtent l="0" t="0" r="8890" b="8890"/>
            <wp:docPr id="785688498" name="Picture 1" descr="A map showing the overall walking route and the location of Stop 1 at Ievers Reserve, Flemington Road.&#10;&#10;This bike tour has 20 stops.&#10;&#10;Please note that the links to Google maps do not work in this accessibl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688498" name="Picture 1" descr="A map showing the overall walking route and the location of Stop 1 at Ievers Reserve, Flemington Road.&#10;&#10;This bike tour has 20 stops.&#10;&#10;Please note that the links to Google maps do not work in this accessible document."/>
                    <pic:cNvPicPr/>
                  </pic:nvPicPr>
                  <pic:blipFill>
                    <a:blip r:embed="rId14"/>
                    <a:stretch>
                      <a:fillRect/>
                    </a:stretch>
                  </pic:blipFill>
                  <pic:spPr>
                    <a:xfrm>
                      <a:off x="0" y="0"/>
                      <a:ext cx="5363323" cy="7630590"/>
                    </a:xfrm>
                    <a:prstGeom prst="rect">
                      <a:avLst/>
                    </a:prstGeom>
                  </pic:spPr>
                </pic:pic>
              </a:graphicData>
            </a:graphic>
          </wp:inline>
        </w:drawing>
      </w:r>
    </w:p>
    <w:p w14:paraId="5AE1211D" w14:textId="77777777" w:rsidR="006C06DB" w:rsidRDefault="006C06DB">
      <w:pPr>
        <w:spacing w:after="0" w:line="240" w:lineRule="auto"/>
        <w:rPr>
          <w:rFonts w:ascii="Arial Bold" w:eastAsia="MS Gothic" w:hAnsi="Arial Bold" w:hint="eastAsia"/>
          <w:bCs/>
          <w:sz w:val="28"/>
          <w:szCs w:val="32"/>
          <w:lang w:val="en-US"/>
        </w:rPr>
      </w:pPr>
      <w:r>
        <w:rPr>
          <w:rFonts w:hint="eastAsia"/>
        </w:rPr>
        <w:br w:type="page"/>
      </w:r>
    </w:p>
    <w:p w14:paraId="105C1203" w14:textId="39B23AC6" w:rsidR="002E2883" w:rsidRPr="000F6D10" w:rsidRDefault="006C06DB" w:rsidP="000F6D10">
      <w:pPr>
        <w:pStyle w:val="Heading1"/>
        <w:rPr>
          <w:rFonts w:hint="eastAsia"/>
        </w:rPr>
      </w:pPr>
      <w:bookmarkStart w:id="15" w:name="_Toc208993806"/>
      <w:r w:rsidRPr="000F6D10">
        <w:rPr>
          <w:rFonts w:hint="eastAsia"/>
        </w:rPr>
        <w:lastRenderedPageBreak/>
        <w:t xml:space="preserve">Stop </w:t>
      </w:r>
      <w:proofErr w:type="gramStart"/>
      <w:r w:rsidRPr="000F6D10">
        <w:rPr>
          <w:rFonts w:hint="eastAsia"/>
        </w:rPr>
        <w:t>1</w:t>
      </w:r>
      <w:bookmarkEnd w:id="15"/>
      <w:proofErr w:type="gramEnd"/>
    </w:p>
    <w:p w14:paraId="282C889C" w14:textId="77777777" w:rsidR="002A301C" w:rsidRPr="002A301C" w:rsidRDefault="002A301C" w:rsidP="000F6D10">
      <w:pPr>
        <w:pStyle w:val="Heading2"/>
        <w:rPr>
          <w:rFonts w:hint="eastAsia"/>
        </w:rPr>
      </w:pPr>
      <w:r w:rsidRPr="002A301C">
        <w:t>Local Protection</w:t>
      </w:r>
    </w:p>
    <w:p w14:paraId="4F819E3D" w14:textId="77777777" w:rsidR="002A301C" w:rsidRPr="002A301C" w:rsidRDefault="002A301C" w:rsidP="000F6D10">
      <w:pPr>
        <w:pStyle w:val="Heading3"/>
        <w:rPr>
          <w:rFonts w:hint="eastAsia"/>
        </w:rPr>
      </w:pPr>
      <w:r w:rsidRPr="002A301C">
        <w:t>Ievers Reserve</w:t>
      </w:r>
    </w:p>
    <w:p w14:paraId="0E34602A" w14:textId="3AA074A2" w:rsidR="00643EC4" w:rsidRDefault="002A301C" w:rsidP="000F6D10">
      <w:pPr>
        <w:pStyle w:val="Heading3"/>
        <w:rPr>
          <w:rFonts w:hint="eastAsia"/>
        </w:rPr>
      </w:pPr>
      <w:r w:rsidRPr="002A301C">
        <w:t>42 Flemington Road</w:t>
      </w:r>
    </w:p>
    <w:p w14:paraId="27B0B89B" w14:textId="785757C0" w:rsidR="00F23E23" w:rsidRDefault="00F23E23" w:rsidP="00F23E23">
      <w:pPr>
        <w:rPr>
          <w:lang w:val="en-US"/>
        </w:rPr>
      </w:pPr>
      <w:r w:rsidRPr="00F23E23">
        <w:rPr>
          <w:noProof/>
          <w:lang w:val="en-US"/>
        </w:rPr>
        <w:drawing>
          <wp:inline distT="0" distB="0" distL="0" distR="0" wp14:anchorId="49CE4E12" wp14:editId="5501B9B4">
            <wp:extent cx="1920406" cy="2377646"/>
            <wp:effectExtent l="0" t="0" r="3810" b="3810"/>
            <wp:docPr id="590019517" name="Picture 1" descr="Photo of Stop 1, Ievers Reserve in Flemington R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019517" name="Picture 1" descr="Photo of Stop 1, Ievers Reserve in Flemington Road."/>
                    <pic:cNvPicPr/>
                  </pic:nvPicPr>
                  <pic:blipFill>
                    <a:blip r:embed="rId15"/>
                    <a:stretch>
                      <a:fillRect/>
                    </a:stretch>
                  </pic:blipFill>
                  <pic:spPr>
                    <a:xfrm>
                      <a:off x="0" y="0"/>
                      <a:ext cx="1920406" cy="2377646"/>
                    </a:xfrm>
                    <a:prstGeom prst="rect">
                      <a:avLst/>
                    </a:prstGeom>
                  </pic:spPr>
                </pic:pic>
              </a:graphicData>
            </a:graphic>
          </wp:inline>
        </w:drawing>
      </w:r>
    </w:p>
    <w:p w14:paraId="622EFE3B" w14:textId="79F88C3E" w:rsidR="00F23E23" w:rsidRPr="00F23E23" w:rsidRDefault="00104D59" w:rsidP="00F23E23">
      <w:pPr>
        <w:rPr>
          <w:lang w:val="en-US"/>
        </w:rPr>
      </w:pPr>
      <w:r w:rsidRPr="00104D59">
        <w:rPr>
          <w:noProof/>
          <w:lang w:val="en-US"/>
        </w:rPr>
        <w:drawing>
          <wp:inline distT="0" distB="0" distL="0" distR="0" wp14:anchorId="4F292779" wp14:editId="324CC9E5">
            <wp:extent cx="4054191" cy="4282811"/>
            <wp:effectExtent l="0" t="0" r="3810" b="3810"/>
            <wp:docPr id="1350327744" name="Picture 1" descr="A map showing the location of Stop 1 at Ievers Reserve, Flemington Road.&#10;&#10;Please note that the links to Google maps do not work in this accessibl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327744" name="Picture 1" descr="A map showing the location of Stop 1 at Ievers Reserve, Flemington Road.&#10;&#10;Please note that the links to Google maps do not work in this accessible document."/>
                    <pic:cNvPicPr/>
                  </pic:nvPicPr>
                  <pic:blipFill>
                    <a:blip r:embed="rId16"/>
                    <a:stretch>
                      <a:fillRect/>
                    </a:stretch>
                  </pic:blipFill>
                  <pic:spPr>
                    <a:xfrm>
                      <a:off x="0" y="0"/>
                      <a:ext cx="4054191" cy="4282811"/>
                    </a:xfrm>
                    <a:prstGeom prst="rect">
                      <a:avLst/>
                    </a:prstGeom>
                  </pic:spPr>
                </pic:pic>
              </a:graphicData>
            </a:graphic>
          </wp:inline>
        </w:drawing>
      </w:r>
    </w:p>
    <w:p w14:paraId="75D34405" w14:textId="77777777" w:rsidR="000F6D10" w:rsidRDefault="000F6D10">
      <w:pPr>
        <w:spacing w:after="0" w:line="240" w:lineRule="auto"/>
        <w:rPr>
          <w:lang w:val="en-US"/>
        </w:rPr>
      </w:pPr>
      <w:r>
        <w:rPr>
          <w:lang w:val="en-US"/>
        </w:rPr>
        <w:br w:type="page"/>
      </w:r>
    </w:p>
    <w:p w14:paraId="47E7929A" w14:textId="3116BBC6" w:rsidR="002A301C" w:rsidRPr="002A301C" w:rsidRDefault="002A301C" w:rsidP="002A301C">
      <w:pPr>
        <w:rPr>
          <w:lang w:val="en-US"/>
        </w:rPr>
      </w:pPr>
      <w:r w:rsidRPr="000F6D10">
        <w:rPr>
          <w:b/>
          <w:bCs/>
          <w:lang w:val="en-US"/>
        </w:rPr>
        <w:lastRenderedPageBreak/>
        <w:t>Architect(s):</w:t>
      </w:r>
      <w:r w:rsidR="000F6D10">
        <w:rPr>
          <w:lang w:val="en-US"/>
        </w:rPr>
        <w:t xml:space="preserve"> </w:t>
      </w:r>
      <w:r w:rsidRPr="002A301C">
        <w:rPr>
          <w:lang w:val="en-US"/>
        </w:rPr>
        <w:t>N/A</w:t>
      </w:r>
    </w:p>
    <w:p w14:paraId="19EFF623" w14:textId="1D62C7DC" w:rsidR="002A301C" w:rsidRPr="002A301C" w:rsidRDefault="002A301C" w:rsidP="002A301C">
      <w:pPr>
        <w:rPr>
          <w:lang w:val="en-US"/>
        </w:rPr>
      </w:pPr>
      <w:r w:rsidRPr="000F6D10">
        <w:rPr>
          <w:b/>
          <w:bCs/>
          <w:lang w:val="en-US"/>
        </w:rPr>
        <w:t>Constructed:</w:t>
      </w:r>
      <w:r w:rsidR="000F6D10">
        <w:rPr>
          <w:lang w:val="en-US"/>
        </w:rPr>
        <w:t xml:space="preserve"> </w:t>
      </w:r>
      <w:r w:rsidRPr="002A301C">
        <w:rPr>
          <w:lang w:val="en-US"/>
        </w:rPr>
        <w:t>c1870s</w:t>
      </w:r>
    </w:p>
    <w:p w14:paraId="25C26E8A" w14:textId="3AD6557E" w:rsidR="002A301C" w:rsidRPr="002A301C" w:rsidRDefault="002A301C" w:rsidP="002A301C">
      <w:pPr>
        <w:rPr>
          <w:lang w:val="en-US"/>
        </w:rPr>
      </w:pPr>
      <w:r w:rsidRPr="000F6D10">
        <w:rPr>
          <w:b/>
          <w:bCs/>
          <w:lang w:val="en-US"/>
        </w:rPr>
        <w:t>Current heritage:</w:t>
      </w:r>
      <w:r w:rsidR="000F6D10">
        <w:rPr>
          <w:lang w:val="en-US"/>
        </w:rPr>
        <w:t xml:space="preserve"> </w:t>
      </w:r>
      <w:r w:rsidRPr="002A301C">
        <w:rPr>
          <w:lang w:val="en-US"/>
        </w:rPr>
        <w:t>In HO4 Parkville Precinct</w:t>
      </w:r>
    </w:p>
    <w:p w14:paraId="2F8E3611" w14:textId="74E4F415" w:rsidR="002A301C" w:rsidRPr="002A301C" w:rsidRDefault="002A301C" w:rsidP="002A301C">
      <w:pPr>
        <w:rPr>
          <w:lang w:val="en-US"/>
        </w:rPr>
      </w:pPr>
      <w:r w:rsidRPr="000F6D10">
        <w:rPr>
          <w:b/>
          <w:bCs/>
          <w:lang w:val="en-US"/>
        </w:rPr>
        <w:t>Proposed heritage:</w:t>
      </w:r>
      <w:r w:rsidR="000F6D10">
        <w:rPr>
          <w:lang w:val="en-US"/>
        </w:rPr>
        <w:t xml:space="preserve"> </w:t>
      </w:r>
      <w:r w:rsidRPr="002A301C">
        <w:rPr>
          <w:lang w:val="en-US"/>
        </w:rPr>
        <w:t>Significant to HO4 South Parkville Precinct</w:t>
      </w:r>
    </w:p>
    <w:p w14:paraId="013A077B" w14:textId="77777777" w:rsidR="002A301C" w:rsidRPr="002A301C" w:rsidRDefault="002A301C" w:rsidP="002A301C">
      <w:pPr>
        <w:rPr>
          <w:lang w:val="en-US"/>
        </w:rPr>
      </w:pPr>
      <w:r w:rsidRPr="002A301C">
        <w:rPr>
          <w:lang w:val="en-US"/>
        </w:rPr>
        <w:t xml:space="preserve">The Wurundjeri Woi–wurrung are the traditional owners of the land that </w:t>
      </w:r>
      <w:proofErr w:type="gramStart"/>
      <w:r w:rsidRPr="002A301C">
        <w:rPr>
          <w:lang w:val="en-US"/>
        </w:rPr>
        <w:t>is now called</w:t>
      </w:r>
      <w:proofErr w:type="gramEnd"/>
      <w:r w:rsidRPr="002A301C">
        <w:rPr>
          <w:lang w:val="en-US"/>
        </w:rPr>
        <w:t xml:space="preserve"> Parkville. For tens of thousands of years, Wurundjeri Woi–wurrung walked this Country. People have been born onto Country and laid to rest on Country. The Wurundjeri Woi–wurrung people continue to be the custodians of the land and its living culture and heritage. </w:t>
      </w:r>
    </w:p>
    <w:p w14:paraId="2A3DAB96" w14:textId="77777777" w:rsidR="002A301C" w:rsidRPr="002A301C" w:rsidRDefault="002A301C" w:rsidP="002A301C">
      <w:pPr>
        <w:rPr>
          <w:lang w:val="en-US"/>
        </w:rPr>
      </w:pPr>
      <w:r w:rsidRPr="002A301C">
        <w:rPr>
          <w:lang w:val="en-US"/>
        </w:rPr>
        <w:t xml:space="preserve">At the time of European colonisation Royal Park was thinly timbered with gum, </w:t>
      </w:r>
      <w:proofErr w:type="gramStart"/>
      <w:r w:rsidRPr="002A301C">
        <w:rPr>
          <w:lang w:val="en-US"/>
        </w:rPr>
        <w:t>wattle</w:t>
      </w:r>
      <w:proofErr w:type="gramEnd"/>
      <w:r w:rsidRPr="002A301C">
        <w:rPr>
          <w:lang w:val="en-US"/>
        </w:rPr>
        <w:t xml:space="preserve"> and she–oak. This was a </w:t>
      </w:r>
      <w:proofErr w:type="gramStart"/>
      <w:r w:rsidRPr="002A301C">
        <w:rPr>
          <w:lang w:val="en-US"/>
        </w:rPr>
        <w:t>well–watered</w:t>
      </w:r>
      <w:proofErr w:type="gramEnd"/>
      <w:r w:rsidRPr="002A301C">
        <w:rPr>
          <w:lang w:val="en-US"/>
        </w:rPr>
        <w:t xml:space="preserve"> and resource rich area, making it an ideal place for living and meeting. Parkville lies only </w:t>
      </w:r>
      <w:proofErr w:type="gramStart"/>
      <w:r w:rsidRPr="002A301C">
        <w:rPr>
          <w:lang w:val="en-US"/>
        </w:rPr>
        <w:t>a few</w:t>
      </w:r>
      <w:proofErr w:type="gramEnd"/>
      <w:r w:rsidRPr="002A301C">
        <w:rPr>
          <w:lang w:val="en-US"/>
        </w:rPr>
        <w:t xml:space="preserve"> kilometres to the north of the Birrarung (Yarra River). Small streams once flowed from the higher ground in Royal Park into the Moonee Ponds Creek, which </w:t>
      </w:r>
      <w:proofErr w:type="gramStart"/>
      <w:r w:rsidRPr="002A301C">
        <w:rPr>
          <w:lang w:val="en-US"/>
        </w:rPr>
        <w:t>was defined</w:t>
      </w:r>
      <w:proofErr w:type="gramEnd"/>
      <w:r w:rsidRPr="002A301C">
        <w:rPr>
          <w:lang w:val="en-US"/>
        </w:rPr>
        <w:t xml:space="preserve"> by a series of lagoons. </w:t>
      </w:r>
    </w:p>
    <w:p w14:paraId="04A6E49B" w14:textId="1AEC7249" w:rsidR="002A301C" w:rsidRDefault="002A301C" w:rsidP="002A301C">
      <w:pPr>
        <w:rPr>
          <w:lang w:val="en-US"/>
        </w:rPr>
      </w:pPr>
      <w:r w:rsidRPr="002A301C">
        <w:rPr>
          <w:lang w:val="en-US"/>
        </w:rPr>
        <w:t xml:space="preserve">The location you are standing on has </w:t>
      </w:r>
      <w:proofErr w:type="gramStart"/>
      <w:r w:rsidRPr="002A301C">
        <w:rPr>
          <w:lang w:val="en-US"/>
        </w:rPr>
        <w:t>been heavily modified</w:t>
      </w:r>
      <w:proofErr w:type="gramEnd"/>
      <w:r w:rsidRPr="002A301C">
        <w:rPr>
          <w:lang w:val="en-US"/>
        </w:rPr>
        <w:t xml:space="preserve"> from the time of European contact. The triangular shaped open space named Ievers Reserve was once the location of a creek, one of </w:t>
      </w:r>
      <w:proofErr w:type="gramStart"/>
      <w:r w:rsidRPr="002A301C">
        <w:rPr>
          <w:lang w:val="en-US"/>
        </w:rPr>
        <w:t>a number of</w:t>
      </w:r>
      <w:proofErr w:type="gramEnd"/>
      <w:r w:rsidRPr="002A301C">
        <w:rPr>
          <w:lang w:val="en-US"/>
        </w:rPr>
        <w:t xml:space="preserve"> creeks that ran through what is now Royal Park. This creek was relocated to an underground drain sometime between the 1860s and 90s, </w:t>
      </w:r>
      <w:proofErr w:type="gramStart"/>
      <w:r w:rsidRPr="002A301C">
        <w:rPr>
          <w:lang w:val="en-US"/>
        </w:rPr>
        <w:t>in order to</w:t>
      </w:r>
      <w:proofErr w:type="gramEnd"/>
      <w:r w:rsidRPr="002A301C">
        <w:rPr>
          <w:lang w:val="en-US"/>
        </w:rPr>
        <w:t xml:space="preserve"> optimise the area of land available for use, and to reduce its susceptibility to flooding.</w:t>
      </w:r>
    </w:p>
    <w:p w14:paraId="11679B32" w14:textId="2E261E0C" w:rsidR="004418D1" w:rsidRDefault="00F23E23" w:rsidP="002A301C">
      <w:pPr>
        <w:rPr>
          <w:lang w:val="en-US"/>
        </w:rPr>
      </w:pPr>
      <w:r w:rsidRPr="00F23E23">
        <w:rPr>
          <w:noProof/>
          <w:lang w:val="en-US"/>
        </w:rPr>
        <w:drawing>
          <wp:inline distT="0" distB="0" distL="0" distR="0" wp14:anchorId="075B7BA5" wp14:editId="75C35607">
            <wp:extent cx="5303520" cy="4188523"/>
            <wp:effectExtent l="0" t="0" r="0" b="2540"/>
            <wp:docPr id="491182837" name="Picture 1" descr="An historic geological map showing the creek that once existed along Ievers Reserve at Sto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182837" name="Picture 1" descr="An historic geological map showing the creek that once existed along Ievers Reserve at Stop 1."/>
                    <pic:cNvPicPr/>
                  </pic:nvPicPr>
                  <pic:blipFill>
                    <a:blip r:embed="rId17"/>
                    <a:stretch>
                      <a:fillRect/>
                    </a:stretch>
                  </pic:blipFill>
                  <pic:spPr>
                    <a:xfrm>
                      <a:off x="0" y="0"/>
                      <a:ext cx="5341906" cy="4218838"/>
                    </a:xfrm>
                    <a:prstGeom prst="rect">
                      <a:avLst/>
                    </a:prstGeom>
                  </pic:spPr>
                </pic:pic>
              </a:graphicData>
            </a:graphic>
          </wp:inline>
        </w:drawing>
      </w:r>
    </w:p>
    <w:p w14:paraId="43A43CBB" w14:textId="0E74D24D" w:rsidR="004418D1" w:rsidRPr="004418D1" w:rsidRDefault="004418D1" w:rsidP="004418D1">
      <w:pPr>
        <w:rPr>
          <w:lang w:val="en-US"/>
        </w:rPr>
      </w:pPr>
      <w:r w:rsidRPr="004418D1">
        <w:rPr>
          <w:lang w:val="en-US"/>
        </w:rPr>
        <w:t>An historic geological map showing the creek that once existed at Stop 1, Ievers Reserve. Melbourne Surveyed, by Department of Public Lands, Victoria, Geological Survey of Victoria, 1860. Source: Maps Collection, State Library of Victoria, Record No. 9918747963607636</w:t>
      </w:r>
    </w:p>
    <w:p w14:paraId="0EBAB1B0" w14:textId="33C46C62" w:rsidR="004418D1" w:rsidRPr="004418D1" w:rsidRDefault="00F23E23" w:rsidP="004418D1">
      <w:pPr>
        <w:rPr>
          <w:lang w:val="en-US"/>
        </w:rPr>
      </w:pPr>
      <w:r w:rsidRPr="00F23E23">
        <w:rPr>
          <w:noProof/>
          <w:lang w:val="en-US"/>
        </w:rPr>
        <w:lastRenderedPageBreak/>
        <w:drawing>
          <wp:inline distT="0" distB="0" distL="0" distR="0" wp14:anchorId="117EC84B" wp14:editId="3C3A062B">
            <wp:extent cx="5212080" cy="2754819"/>
            <wp:effectExtent l="0" t="0" r="7620" b="7620"/>
            <wp:docPr id="1222754959" name="Picture 1" descr="The historic creek that once ran through what is now Ievers Reserve is shown in 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754959" name="Picture 1" descr="The historic creek that once ran through what is now Ievers Reserve is shown in purple."/>
                    <pic:cNvPicPr/>
                  </pic:nvPicPr>
                  <pic:blipFill>
                    <a:blip r:embed="rId18"/>
                    <a:stretch>
                      <a:fillRect/>
                    </a:stretch>
                  </pic:blipFill>
                  <pic:spPr>
                    <a:xfrm>
                      <a:off x="0" y="0"/>
                      <a:ext cx="5264582" cy="2782569"/>
                    </a:xfrm>
                    <a:prstGeom prst="rect">
                      <a:avLst/>
                    </a:prstGeom>
                  </pic:spPr>
                </pic:pic>
              </a:graphicData>
            </a:graphic>
          </wp:inline>
        </w:drawing>
      </w:r>
    </w:p>
    <w:p w14:paraId="3BE81801" w14:textId="32B49370" w:rsidR="004418D1" w:rsidRDefault="004418D1" w:rsidP="004418D1">
      <w:pPr>
        <w:rPr>
          <w:lang w:val="en-US"/>
        </w:rPr>
      </w:pPr>
      <w:r w:rsidRPr="004418D1">
        <w:rPr>
          <w:lang w:val="en-US"/>
        </w:rPr>
        <w:t xml:space="preserve">Melbourne and Metropolitan Board of Works Plan No. 31, </w:t>
      </w:r>
      <w:proofErr w:type="gramStart"/>
      <w:r w:rsidRPr="004418D1">
        <w:rPr>
          <w:lang w:val="en-US"/>
        </w:rPr>
        <w:t>Melbourne</w:t>
      </w:r>
      <w:proofErr w:type="gramEnd"/>
      <w:r w:rsidRPr="004418D1">
        <w:rPr>
          <w:lang w:val="en-US"/>
        </w:rPr>
        <w:t xml:space="preserve"> and North Melbourne, 1895. Source: Maps Collection, State Library of Victoria, Record No. 9915969693607636</w:t>
      </w:r>
    </w:p>
    <w:p w14:paraId="714B4BB0" w14:textId="77777777" w:rsidR="00E552A4" w:rsidRDefault="00E552A4">
      <w:pPr>
        <w:spacing w:after="0" w:line="240" w:lineRule="auto"/>
        <w:rPr>
          <w:rFonts w:ascii="Arial Bold" w:eastAsia="MS Gothic" w:hAnsi="Arial Bold" w:hint="eastAsia"/>
          <w:bCs/>
          <w:sz w:val="28"/>
          <w:szCs w:val="32"/>
          <w:lang w:val="en-US"/>
        </w:rPr>
      </w:pPr>
      <w:r>
        <w:rPr>
          <w:rFonts w:hint="eastAsia"/>
        </w:rPr>
        <w:br w:type="page"/>
      </w:r>
    </w:p>
    <w:p w14:paraId="6CD52745" w14:textId="7711648C" w:rsidR="004418D1" w:rsidRPr="004418D1" w:rsidRDefault="004418D1" w:rsidP="000F6D10">
      <w:pPr>
        <w:pStyle w:val="Heading1"/>
        <w:rPr>
          <w:rFonts w:hint="eastAsia"/>
        </w:rPr>
      </w:pPr>
      <w:r w:rsidRPr="004418D1">
        <w:lastRenderedPageBreak/>
        <w:t xml:space="preserve">Stop </w:t>
      </w:r>
      <w:proofErr w:type="gramStart"/>
      <w:r w:rsidRPr="004418D1">
        <w:t>2</w:t>
      </w:r>
      <w:proofErr w:type="gramEnd"/>
    </w:p>
    <w:p w14:paraId="6BC98E24" w14:textId="77777777" w:rsidR="004418D1" w:rsidRPr="004418D1" w:rsidRDefault="004418D1" w:rsidP="000F6D10">
      <w:pPr>
        <w:pStyle w:val="Heading2"/>
        <w:rPr>
          <w:rFonts w:hint="eastAsia"/>
        </w:rPr>
      </w:pPr>
      <w:r w:rsidRPr="004418D1">
        <w:t>Local Protection</w:t>
      </w:r>
    </w:p>
    <w:p w14:paraId="28EBEFCB" w14:textId="7B2AED96" w:rsidR="004418D1" w:rsidRDefault="004418D1" w:rsidP="000F6D10">
      <w:pPr>
        <w:pStyle w:val="Heading3"/>
        <w:rPr>
          <w:rFonts w:hint="eastAsia"/>
        </w:rPr>
      </w:pPr>
      <w:r w:rsidRPr="004418D1">
        <w:t>Stable</w:t>
      </w:r>
      <w:r w:rsidR="000F6D10">
        <w:t xml:space="preserve">, </w:t>
      </w:r>
      <w:r w:rsidRPr="004418D1">
        <w:t>34–36 Gatehouse Street (Rear)</w:t>
      </w:r>
    </w:p>
    <w:p w14:paraId="681D9ECE" w14:textId="641BE66A" w:rsidR="00F23E23" w:rsidRDefault="00F23E23" w:rsidP="00F23E23">
      <w:pPr>
        <w:rPr>
          <w:lang w:val="en-US"/>
        </w:rPr>
      </w:pPr>
      <w:r w:rsidRPr="00F23E23">
        <w:rPr>
          <w:noProof/>
          <w:lang w:val="en-US"/>
        </w:rPr>
        <w:drawing>
          <wp:inline distT="0" distB="0" distL="0" distR="0" wp14:anchorId="1D6358F6" wp14:editId="45F1058C">
            <wp:extent cx="2486372" cy="3077004"/>
            <wp:effectExtent l="0" t="0" r="9525" b="9525"/>
            <wp:docPr id="2115827716" name="Picture 1" descr="Photo of Stop 2 showing a brick building that was once a stab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827716" name="Picture 1" descr="Photo of Stop 2 showing a brick building that was once a stables."/>
                    <pic:cNvPicPr/>
                  </pic:nvPicPr>
                  <pic:blipFill>
                    <a:blip r:embed="rId19"/>
                    <a:stretch>
                      <a:fillRect/>
                    </a:stretch>
                  </pic:blipFill>
                  <pic:spPr>
                    <a:xfrm>
                      <a:off x="0" y="0"/>
                      <a:ext cx="2486372" cy="3077004"/>
                    </a:xfrm>
                    <a:prstGeom prst="rect">
                      <a:avLst/>
                    </a:prstGeom>
                  </pic:spPr>
                </pic:pic>
              </a:graphicData>
            </a:graphic>
          </wp:inline>
        </w:drawing>
      </w:r>
    </w:p>
    <w:p w14:paraId="71AF4EE0" w14:textId="049401AB" w:rsidR="00F23E23" w:rsidRPr="00F23E23" w:rsidRDefault="00104D59" w:rsidP="00F23E23">
      <w:pPr>
        <w:rPr>
          <w:lang w:val="en-US"/>
        </w:rPr>
      </w:pPr>
      <w:r w:rsidRPr="00104D59">
        <w:rPr>
          <w:noProof/>
          <w:lang w:val="en-US"/>
        </w:rPr>
        <w:drawing>
          <wp:inline distT="0" distB="0" distL="0" distR="0" wp14:anchorId="3D10A06A" wp14:editId="0ECE7AFC">
            <wp:extent cx="4130398" cy="4290432"/>
            <wp:effectExtent l="0" t="0" r="3810" b="0"/>
            <wp:docPr id="1782549149" name="Picture 1" descr="Map showing the location of Stop 2.&#10;&#10;Either ride your bike along the lane or walk your bike through Ievers Reserve until you reach Story Street. Stop 2 is to your left on the corner with the laneway, Redpath Ri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549149" name="Picture 1" descr="Map showing the location of Stop 2.&#10;&#10;Either ride your bike along the lane or walk your bike through Ievers Reserve until you reach Story Street. Stop 2 is to your left on the corner with the laneway, Redpath Rise."/>
                    <pic:cNvPicPr/>
                  </pic:nvPicPr>
                  <pic:blipFill>
                    <a:blip r:embed="rId20"/>
                    <a:stretch>
                      <a:fillRect/>
                    </a:stretch>
                  </pic:blipFill>
                  <pic:spPr>
                    <a:xfrm>
                      <a:off x="0" y="0"/>
                      <a:ext cx="4130398" cy="4290432"/>
                    </a:xfrm>
                    <a:prstGeom prst="rect">
                      <a:avLst/>
                    </a:prstGeom>
                  </pic:spPr>
                </pic:pic>
              </a:graphicData>
            </a:graphic>
          </wp:inline>
        </w:drawing>
      </w:r>
    </w:p>
    <w:p w14:paraId="7512F721" w14:textId="77777777" w:rsidR="000F6D10" w:rsidRDefault="000F6D10">
      <w:pPr>
        <w:spacing w:after="0" w:line="240" w:lineRule="auto"/>
        <w:rPr>
          <w:lang w:val="en-US"/>
        </w:rPr>
      </w:pPr>
      <w:r>
        <w:rPr>
          <w:lang w:val="en-US"/>
        </w:rPr>
        <w:br w:type="page"/>
      </w:r>
    </w:p>
    <w:p w14:paraId="5C84322D" w14:textId="4C79C884" w:rsidR="004418D1" w:rsidRPr="004418D1" w:rsidRDefault="004418D1" w:rsidP="004418D1">
      <w:pPr>
        <w:rPr>
          <w:lang w:val="en-US"/>
        </w:rPr>
      </w:pPr>
      <w:r w:rsidRPr="000F6D10">
        <w:rPr>
          <w:b/>
          <w:bCs/>
          <w:lang w:val="en-US"/>
        </w:rPr>
        <w:lastRenderedPageBreak/>
        <w:t>Architect(s):</w:t>
      </w:r>
      <w:r w:rsidR="000F6D10">
        <w:rPr>
          <w:lang w:val="en-US"/>
        </w:rPr>
        <w:t xml:space="preserve"> </w:t>
      </w:r>
      <w:r w:rsidRPr="004418D1">
        <w:rPr>
          <w:lang w:val="en-US"/>
        </w:rPr>
        <w:t>Unknown</w:t>
      </w:r>
    </w:p>
    <w:p w14:paraId="5685CC87" w14:textId="7934CDCC" w:rsidR="004418D1" w:rsidRPr="004418D1" w:rsidRDefault="004418D1" w:rsidP="004418D1">
      <w:pPr>
        <w:rPr>
          <w:lang w:val="en-US"/>
        </w:rPr>
      </w:pPr>
      <w:r w:rsidRPr="000F6D10">
        <w:rPr>
          <w:b/>
          <w:bCs/>
          <w:lang w:val="en-US"/>
        </w:rPr>
        <w:t>Constructed:</w:t>
      </w:r>
      <w:r w:rsidR="000F6D10">
        <w:rPr>
          <w:lang w:val="en-US"/>
        </w:rPr>
        <w:t xml:space="preserve"> </w:t>
      </w:r>
      <w:r w:rsidRPr="004418D1">
        <w:rPr>
          <w:lang w:val="en-US"/>
        </w:rPr>
        <w:t xml:space="preserve">1878 </w:t>
      </w:r>
    </w:p>
    <w:p w14:paraId="66042B43" w14:textId="0736728B" w:rsidR="004418D1" w:rsidRPr="004418D1" w:rsidRDefault="004418D1" w:rsidP="004418D1">
      <w:pPr>
        <w:rPr>
          <w:lang w:val="en-US"/>
        </w:rPr>
      </w:pPr>
      <w:r w:rsidRPr="000F6D10">
        <w:rPr>
          <w:b/>
          <w:bCs/>
          <w:lang w:val="en-US"/>
        </w:rPr>
        <w:t>Current heritage:</w:t>
      </w:r>
      <w:r w:rsidR="000F6D10">
        <w:rPr>
          <w:lang w:val="en-US"/>
        </w:rPr>
        <w:t xml:space="preserve"> </w:t>
      </w:r>
      <w:r w:rsidRPr="004418D1">
        <w:rPr>
          <w:lang w:val="en-US"/>
        </w:rPr>
        <w:t>Contributory to HO4 Parkville Precinct</w:t>
      </w:r>
    </w:p>
    <w:p w14:paraId="658C0C87" w14:textId="0923ABA6" w:rsidR="004418D1" w:rsidRPr="004418D1" w:rsidRDefault="004418D1" w:rsidP="004418D1">
      <w:pPr>
        <w:rPr>
          <w:lang w:val="en-US"/>
        </w:rPr>
      </w:pPr>
      <w:r w:rsidRPr="000F6D10">
        <w:rPr>
          <w:b/>
          <w:bCs/>
          <w:lang w:val="en-US"/>
        </w:rPr>
        <w:t>Proposed heritage:</w:t>
      </w:r>
      <w:r w:rsidR="000F6D10">
        <w:rPr>
          <w:lang w:val="en-US"/>
        </w:rPr>
        <w:t xml:space="preserve"> </w:t>
      </w:r>
      <w:r w:rsidRPr="004418D1">
        <w:rPr>
          <w:lang w:val="en-US"/>
        </w:rPr>
        <w:t>Significant to HO4 South Parkville Precinct (stable building at rear); no change (34–36 Gatehouse</w:t>
      </w:r>
      <w:r w:rsidR="000F6D10">
        <w:rPr>
          <w:lang w:val="en-US"/>
        </w:rPr>
        <w:t xml:space="preserve"> </w:t>
      </w:r>
      <w:r w:rsidRPr="004418D1">
        <w:rPr>
          <w:lang w:val="en-US"/>
        </w:rPr>
        <w:t>Street)</w:t>
      </w:r>
    </w:p>
    <w:p w14:paraId="784922BA" w14:textId="77777777" w:rsidR="004418D1" w:rsidRPr="004418D1" w:rsidRDefault="004418D1" w:rsidP="004418D1">
      <w:pPr>
        <w:rPr>
          <w:lang w:val="en-US"/>
        </w:rPr>
      </w:pPr>
      <w:r w:rsidRPr="004418D1">
        <w:rPr>
          <w:lang w:val="en-US"/>
        </w:rPr>
        <w:t xml:space="preserve">The former stables at the rear of the property on Redpath Rise, </w:t>
      </w:r>
      <w:proofErr w:type="gramStart"/>
      <w:r w:rsidRPr="004418D1">
        <w:rPr>
          <w:lang w:val="en-US"/>
        </w:rPr>
        <w:t>were once occupied</w:t>
      </w:r>
      <w:proofErr w:type="gramEnd"/>
      <w:r w:rsidRPr="004418D1">
        <w:rPr>
          <w:lang w:val="en-US"/>
        </w:rPr>
        <w:t xml:space="preserve"> by renowned Australian artist Sir Sidney Nolan as his studio. Here he painted View from the Artist’s Studio, Parkville in 1944, and Parkville in c1944–45. </w:t>
      </w:r>
    </w:p>
    <w:p w14:paraId="2FE3FA35" w14:textId="28C644B7" w:rsidR="004418D1" w:rsidRDefault="004418D1" w:rsidP="004418D1">
      <w:pPr>
        <w:rPr>
          <w:lang w:val="en-US"/>
        </w:rPr>
      </w:pPr>
      <w:r w:rsidRPr="004418D1">
        <w:rPr>
          <w:lang w:val="en-US"/>
        </w:rPr>
        <w:t xml:space="preserve">Nolan also painted the first of his Ned Kelly series at his Gatehouse Street studio. It </w:t>
      </w:r>
      <w:proofErr w:type="gramStart"/>
      <w:r w:rsidRPr="004418D1">
        <w:rPr>
          <w:lang w:val="en-US"/>
        </w:rPr>
        <w:t>is speculated</w:t>
      </w:r>
      <w:proofErr w:type="gramEnd"/>
      <w:r w:rsidRPr="004418D1">
        <w:rPr>
          <w:lang w:val="en-US"/>
        </w:rPr>
        <w:t xml:space="preserve"> that the way Nolan represented Ned Kelly’s eyes through his helmet was inspired by Nolan himself peering through the letterbox on the door to look out for and avoid compulsory conscription during WWII.</w:t>
      </w:r>
    </w:p>
    <w:p w14:paraId="30A10BB9" w14:textId="77777777" w:rsidR="00F23E23" w:rsidRDefault="00F23E23" w:rsidP="004418D1">
      <w:r w:rsidRPr="00F23E23">
        <w:rPr>
          <w:noProof/>
        </w:rPr>
        <w:drawing>
          <wp:inline distT="0" distB="0" distL="0" distR="0" wp14:anchorId="35A889E5" wp14:editId="33C12DC9">
            <wp:extent cx="1975559" cy="2407920"/>
            <wp:effectExtent l="0" t="0" r="5715" b="0"/>
            <wp:docPr id="1789903693" name="Picture 1" descr="Helmet worn by Ned Kelly in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903693" name="Picture 1" descr="Helmet worn by Ned Kelly in 1880."/>
                    <pic:cNvPicPr/>
                  </pic:nvPicPr>
                  <pic:blipFill>
                    <a:blip r:embed="rId21"/>
                    <a:stretch>
                      <a:fillRect/>
                    </a:stretch>
                  </pic:blipFill>
                  <pic:spPr>
                    <a:xfrm>
                      <a:off x="0" y="0"/>
                      <a:ext cx="1978832" cy="2411909"/>
                    </a:xfrm>
                    <a:prstGeom prst="rect">
                      <a:avLst/>
                    </a:prstGeom>
                  </pic:spPr>
                </pic:pic>
              </a:graphicData>
            </a:graphic>
          </wp:inline>
        </w:drawing>
      </w:r>
    </w:p>
    <w:p w14:paraId="1C196880" w14:textId="77777777" w:rsidR="00F23E23" w:rsidRDefault="00F23E23" w:rsidP="004418D1">
      <w:r w:rsidRPr="00F23E23">
        <w:rPr>
          <w:noProof/>
        </w:rPr>
        <w:drawing>
          <wp:inline distT="0" distB="0" distL="0" distR="0" wp14:anchorId="7431DA67" wp14:editId="53CFC7F2">
            <wp:extent cx="2026920" cy="3064801"/>
            <wp:effectExtent l="0" t="0" r="0" b="2540"/>
            <wp:docPr id="1742220080" name="Picture 1" descr="Suit of armour worn by Ned Kelly in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220080" name="Picture 1" descr="Suit of armour worn by Ned Kelly in 1880."/>
                    <pic:cNvPicPr/>
                  </pic:nvPicPr>
                  <pic:blipFill>
                    <a:blip r:embed="rId22"/>
                    <a:stretch>
                      <a:fillRect/>
                    </a:stretch>
                  </pic:blipFill>
                  <pic:spPr>
                    <a:xfrm>
                      <a:off x="0" y="0"/>
                      <a:ext cx="2032195" cy="3072777"/>
                    </a:xfrm>
                    <a:prstGeom prst="rect">
                      <a:avLst/>
                    </a:prstGeom>
                  </pic:spPr>
                </pic:pic>
              </a:graphicData>
            </a:graphic>
          </wp:inline>
        </w:drawing>
      </w:r>
    </w:p>
    <w:p w14:paraId="258CB66D" w14:textId="6F90ABBD" w:rsidR="004418D1" w:rsidRDefault="004418D1" w:rsidP="004418D1">
      <w:r w:rsidRPr="00BB0942">
        <w:t>Suit of armour worn by Ned Kelly in 1880. Source: Pictures Collection, State Library of Victoria, Accession No. H20171</w:t>
      </w:r>
    </w:p>
    <w:p w14:paraId="22491ABC" w14:textId="77777777" w:rsidR="0006541F" w:rsidRDefault="0006541F">
      <w:pPr>
        <w:spacing w:after="0" w:line="240" w:lineRule="auto"/>
      </w:pPr>
      <w:r>
        <w:rPr>
          <w:rFonts w:hint="eastAsia"/>
        </w:rPr>
        <w:br w:type="page"/>
      </w:r>
    </w:p>
    <w:p w14:paraId="715FF82E" w14:textId="37E61102" w:rsidR="004418D1" w:rsidRDefault="004418D1" w:rsidP="000F6D10">
      <w:pPr>
        <w:pStyle w:val="Heading1"/>
        <w:rPr>
          <w:rFonts w:hint="eastAsia"/>
        </w:rPr>
      </w:pPr>
      <w:r w:rsidRPr="004418D1">
        <w:lastRenderedPageBreak/>
        <w:t xml:space="preserve">Stop </w:t>
      </w:r>
      <w:proofErr w:type="gramStart"/>
      <w:r w:rsidRPr="004418D1">
        <w:t>3</w:t>
      </w:r>
      <w:proofErr w:type="gramEnd"/>
    </w:p>
    <w:p w14:paraId="2BB370FB" w14:textId="77777777" w:rsidR="004418D1" w:rsidRPr="004418D1" w:rsidRDefault="004418D1" w:rsidP="000F6D10">
      <w:pPr>
        <w:pStyle w:val="Heading2"/>
        <w:rPr>
          <w:rFonts w:hint="eastAsia"/>
        </w:rPr>
      </w:pPr>
      <w:r w:rsidRPr="004418D1">
        <w:t>Local Protection</w:t>
      </w:r>
    </w:p>
    <w:p w14:paraId="0B76FF1A" w14:textId="476633D9" w:rsidR="004418D1" w:rsidRDefault="004418D1" w:rsidP="000F6D10">
      <w:pPr>
        <w:pStyle w:val="Heading3"/>
        <w:rPr>
          <w:rFonts w:hint="eastAsia"/>
        </w:rPr>
      </w:pPr>
      <w:r w:rsidRPr="004418D1">
        <w:t>Northern Market and Lecture Hall</w:t>
      </w:r>
      <w:r w:rsidR="000F6D10">
        <w:t xml:space="preserve">, </w:t>
      </w:r>
      <w:r w:rsidRPr="004418D1">
        <w:t>Story Street</w:t>
      </w:r>
    </w:p>
    <w:p w14:paraId="4FF394FC" w14:textId="1B50758E" w:rsidR="00F23E23" w:rsidRDefault="00F23E23" w:rsidP="00F23E23">
      <w:pPr>
        <w:spacing w:after="0"/>
        <w:rPr>
          <w:lang w:val="en-US"/>
        </w:rPr>
      </w:pPr>
      <w:r w:rsidRPr="00F23E23">
        <w:rPr>
          <w:noProof/>
          <w:lang w:val="en-US"/>
        </w:rPr>
        <w:drawing>
          <wp:inline distT="0" distB="0" distL="0" distR="0" wp14:anchorId="78BA7E9B" wp14:editId="5E8CAA11">
            <wp:extent cx="1996613" cy="2453853"/>
            <wp:effectExtent l="0" t="0" r="3810" b="3810"/>
            <wp:docPr id="336947698" name="Picture 1" descr="A photo of Stop 3 showing the remnant Northern Market brick wall and horse b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947698" name="Picture 1" descr="A photo of Stop 3 showing the remnant Northern Market brick wall and horse bust."/>
                    <pic:cNvPicPr/>
                  </pic:nvPicPr>
                  <pic:blipFill>
                    <a:blip r:embed="rId23"/>
                    <a:stretch>
                      <a:fillRect/>
                    </a:stretch>
                  </pic:blipFill>
                  <pic:spPr>
                    <a:xfrm>
                      <a:off x="0" y="0"/>
                      <a:ext cx="1996613" cy="2453853"/>
                    </a:xfrm>
                    <a:prstGeom prst="rect">
                      <a:avLst/>
                    </a:prstGeom>
                  </pic:spPr>
                </pic:pic>
              </a:graphicData>
            </a:graphic>
          </wp:inline>
        </w:drawing>
      </w:r>
    </w:p>
    <w:p w14:paraId="5410CECE" w14:textId="1A705575" w:rsidR="00F23E23" w:rsidRDefault="00F23E23" w:rsidP="00F23E23">
      <w:pPr>
        <w:spacing w:after="0" w:line="240" w:lineRule="auto"/>
        <w:rPr>
          <w:lang w:val="en-US"/>
        </w:rPr>
      </w:pPr>
      <w:r w:rsidRPr="00F23E23">
        <w:rPr>
          <w:noProof/>
          <w:lang w:val="en-US"/>
        </w:rPr>
        <w:drawing>
          <wp:inline distT="0" distB="0" distL="0" distR="0" wp14:anchorId="628B1E8D" wp14:editId="3823DA5B">
            <wp:extent cx="784860" cy="1049633"/>
            <wp:effectExtent l="0" t="0" r="0" b="0"/>
            <wp:docPr id="425805710" name="Picture 1" descr="A close up of the horse bust on the remnant Northern Market w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805710" name="Picture 1" descr="A close up of the horse bust on the remnant Northern Market wall."/>
                    <pic:cNvPicPr/>
                  </pic:nvPicPr>
                  <pic:blipFill>
                    <a:blip r:embed="rId24"/>
                    <a:stretch>
                      <a:fillRect/>
                    </a:stretch>
                  </pic:blipFill>
                  <pic:spPr>
                    <a:xfrm>
                      <a:off x="0" y="0"/>
                      <a:ext cx="812489" cy="1086583"/>
                    </a:xfrm>
                    <a:prstGeom prst="rect">
                      <a:avLst/>
                    </a:prstGeom>
                  </pic:spPr>
                </pic:pic>
              </a:graphicData>
            </a:graphic>
          </wp:inline>
        </w:drawing>
      </w:r>
    </w:p>
    <w:p w14:paraId="51EC52E7" w14:textId="77777777" w:rsidR="00104D59" w:rsidRDefault="00104D59" w:rsidP="00F23E23">
      <w:pPr>
        <w:rPr>
          <w:lang w:val="en-US"/>
        </w:rPr>
      </w:pPr>
    </w:p>
    <w:p w14:paraId="485233F2" w14:textId="1CD54D7D" w:rsidR="000F6D10" w:rsidRDefault="00104D59" w:rsidP="00F23E23">
      <w:pPr>
        <w:rPr>
          <w:lang w:val="en-US"/>
        </w:rPr>
      </w:pPr>
      <w:r w:rsidRPr="00104D59">
        <w:rPr>
          <w:noProof/>
          <w:lang w:val="en-US"/>
        </w:rPr>
        <w:drawing>
          <wp:inline distT="0" distB="0" distL="0" distR="0" wp14:anchorId="7497C961" wp14:editId="21F3177C">
            <wp:extent cx="3916680" cy="4070420"/>
            <wp:effectExtent l="0" t="0" r="7620" b="6350"/>
            <wp:docPr id="1906903315" name="Picture 1" descr="A map showing the location of Stop 3.&#10;&#10;From Stop 2, ride along Story Street until you are on the corner with Park Drive. Stop 3 is on you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903315" name="Picture 1" descr="A map showing the location of Stop 3.&#10;&#10;From Stop 2, ride along Story Street until you are on the corner with Park Drive. Stop 3 is on your right."/>
                    <pic:cNvPicPr/>
                  </pic:nvPicPr>
                  <pic:blipFill>
                    <a:blip r:embed="rId25"/>
                    <a:stretch>
                      <a:fillRect/>
                    </a:stretch>
                  </pic:blipFill>
                  <pic:spPr>
                    <a:xfrm>
                      <a:off x="0" y="0"/>
                      <a:ext cx="3925821" cy="4079920"/>
                    </a:xfrm>
                    <a:prstGeom prst="rect">
                      <a:avLst/>
                    </a:prstGeom>
                  </pic:spPr>
                </pic:pic>
              </a:graphicData>
            </a:graphic>
          </wp:inline>
        </w:drawing>
      </w:r>
      <w:r w:rsidRPr="00104D59">
        <w:rPr>
          <w:lang w:val="en-US"/>
        </w:rPr>
        <w:t xml:space="preserve"> </w:t>
      </w:r>
      <w:r w:rsidR="000F6D10">
        <w:rPr>
          <w:lang w:val="en-US"/>
        </w:rPr>
        <w:br w:type="page"/>
      </w:r>
    </w:p>
    <w:p w14:paraId="1C21616E" w14:textId="4DA27936" w:rsidR="004418D1" w:rsidRPr="004418D1" w:rsidRDefault="004418D1" w:rsidP="004418D1">
      <w:pPr>
        <w:rPr>
          <w:lang w:val="en-US"/>
        </w:rPr>
      </w:pPr>
      <w:r w:rsidRPr="000F6D10">
        <w:rPr>
          <w:b/>
          <w:bCs/>
          <w:lang w:val="en-US"/>
        </w:rPr>
        <w:lastRenderedPageBreak/>
        <w:t>Architect(s):</w:t>
      </w:r>
      <w:r w:rsidR="000F6D10">
        <w:rPr>
          <w:lang w:val="en-US"/>
        </w:rPr>
        <w:t xml:space="preserve"> </w:t>
      </w:r>
      <w:r w:rsidRPr="004418D1">
        <w:rPr>
          <w:lang w:val="en-US"/>
        </w:rPr>
        <w:t>Various</w:t>
      </w:r>
    </w:p>
    <w:p w14:paraId="47A38CBB" w14:textId="3FB8C1E5" w:rsidR="004418D1" w:rsidRPr="004418D1" w:rsidRDefault="004418D1" w:rsidP="004418D1">
      <w:pPr>
        <w:rPr>
          <w:lang w:val="en-US"/>
        </w:rPr>
      </w:pPr>
      <w:r w:rsidRPr="000F6D10">
        <w:rPr>
          <w:b/>
          <w:bCs/>
          <w:lang w:val="en-US"/>
        </w:rPr>
        <w:t>Constructed:</w:t>
      </w:r>
      <w:r w:rsidR="000F6D10">
        <w:rPr>
          <w:lang w:val="en-US"/>
        </w:rPr>
        <w:t xml:space="preserve"> </w:t>
      </w:r>
      <w:r w:rsidRPr="004418D1">
        <w:rPr>
          <w:lang w:val="en-US"/>
        </w:rPr>
        <w:t>Various</w:t>
      </w:r>
    </w:p>
    <w:p w14:paraId="685ABE9E" w14:textId="6A3E9FA5" w:rsidR="004418D1" w:rsidRPr="004418D1" w:rsidRDefault="004418D1" w:rsidP="004418D1">
      <w:pPr>
        <w:rPr>
          <w:lang w:val="en-US"/>
        </w:rPr>
      </w:pPr>
      <w:r w:rsidRPr="000F6D10">
        <w:rPr>
          <w:b/>
          <w:bCs/>
          <w:lang w:val="en-US"/>
        </w:rPr>
        <w:t>Current heritage:</w:t>
      </w:r>
      <w:r w:rsidR="000F6D10">
        <w:rPr>
          <w:lang w:val="en-US"/>
        </w:rPr>
        <w:t xml:space="preserve"> </w:t>
      </w:r>
      <w:r w:rsidRPr="004418D1">
        <w:rPr>
          <w:lang w:val="en-US"/>
        </w:rPr>
        <w:t>Northern Market wall on the VHR</w:t>
      </w:r>
    </w:p>
    <w:p w14:paraId="4C2B7E3F" w14:textId="55DDA70E" w:rsidR="004418D1" w:rsidRPr="004418D1" w:rsidRDefault="004418D1" w:rsidP="004418D1">
      <w:pPr>
        <w:rPr>
          <w:lang w:val="en-US"/>
        </w:rPr>
      </w:pPr>
      <w:r w:rsidRPr="000F6D10">
        <w:rPr>
          <w:b/>
          <w:bCs/>
          <w:lang w:val="en-US"/>
        </w:rPr>
        <w:t>Proposed heritage:</w:t>
      </w:r>
      <w:r w:rsidR="000F6D10">
        <w:rPr>
          <w:lang w:val="en-US"/>
        </w:rPr>
        <w:t xml:space="preserve"> </w:t>
      </w:r>
      <w:r w:rsidRPr="004418D1">
        <w:rPr>
          <w:lang w:val="en-US"/>
        </w:rPr>
        <w:t>Lecture Hall 1908 (Bio21 site) Significant to HO4 South Parkville Precinct</w:t>
      </w:r>
    </w:p>
    <w:p w14:paraId="2F498BA5" w14:textId="77777777" w:rsidR="004418D1" w:rsidRPr="004418D1" w:rsidRDefault="004418D1" w:rsidP="004418D1">
      <w:pPr>
        <w:rPr>
          <w:lang w:val="en-US"/>
        </w:rPr>
      </w:pPr>
      <w:r w:rsidRPr="004418D1">
        <w:rPr>
          <w:lang w:val="en-US"/>
        </w:rPr>
        <w:t xml:space="preserve">Following a series of subdivisions between 1868 and 79, the street layout of South Parkville was established and included a market area bounded by Sydney Road (now Royal Parade), Story Street, Park Drive, Flemington </w:t>
      </w:r>
      <w:proofErr w:type="gramStart"/>
      <w:r w:rsidRPr="004418D1">
        <w:rPr>
          <w:lang w:val="en-US"/>
        </w:rPr>
        <w:t>Road</w:t>
      </w:r>
      <w:proofErr w:type="gramEnd"/>
      <w:r w:rsidRPr="004418D1">
        <w:rPr>
          <w:lang w:val="en-US"/>
        </w:rPr>
        <w:t xml:space="preserve"> and Grattan Street. From around the 1870s, the Northern Market was operating here as a horse, </w:t>
      </w:r>
      <w:proofErr w:type="gramStart"/>
      <w:r w:rsidRPr="004418D1">
        <w:rPr>
          <w:lang w:val="en-US"/>
        </w:rPr>
        <w:t>cow</w:t>
      </w:r>
      <w:proofErr w:type="gramEnd"/>
      <w:r w:rsidRPr="004418D1">
        <w:rPr>
          <w:lang w:val="en-US"/>
        </w:rPr>
        <w:t xml:space="preserve"> and pig market.  It continued until the early twentieth century when the site </w:t>
      </w:r>
      <w:proofErr w:type="gramStart"/>
      <w:r w:rsidRPr="004418D1">
        <w:rPr>
          <w:lang w:val="en-US"/>
        </w:rPr>
        <w:t>was progressively redeveloped</w:t>
      </w:r>
      <w:proofErr w:type="gramEnd"/>
      <w:r w:rsidRPr="004418D1">
        <w:rPr>
          <w:lang w:val="en-US"/>
        </w:rPr>
        <w:t xml:space="preserve"> for a veterinary college (Bio 21 site, Flemington Road), University High (Stop 4) and hospitals (Flemington Road and Royal Parade). </w:t>
      </w:r>
    </w:p>
    <w:p w14:paraId="337F14A8" w14:textId="77777777" w:rsidR="004418D1" w:rsidRPr="004418D1" w:rsidRDefault="004418D1" w:rsidP="004418D1">
      <w:pPr>
        <w:rPr>
          <w:lang w:val="en-US"/>
        </w:rPr>
      </w:pPr>
      <w:r w:rsidRPr="004418D1">
        <w:rPr>
          <w:lang w:val="en-US"/>
        </w:rPr>
        <w:t xml:space="preserve">The Northern Market served Melbourne’s early meat industry at a time when the local economy was </w:t>
      </w:r>
      <w:proofErr w:type="gramStart"/>
      <w:r w:rsidRPr="004418D1">
        <w:rPr>
          <w:lang w:val="en-US"/>
        </w:rPr>
        <w:t>largely driven</w:t>
      </w:r>
      <w:proofErr w:type="gramEnd"/>
      <w:r w:rsidRPr="004418D1">
        <w:rPr>
          <w:lang w:val="en-US"/>
        </w:rPr>
        <w:t xml:space="preserve"> by the pastoral industry. In the early 1900s, the occupations of </w:t>
      </w:r>
      <w:proofErr w:type="gramStart"/>
      <w:r w:rsidRPr="004418D1">
        <w:rPr>
          <w:lang w:val="en-US"/>
        </w:rPr>
        <w:t>a number of</w:t>
      </w:r>
      <w:proofErr w:type="gramEnd"/>
      <w:r w:rsidRPr="004418D1">
        <w:rPr>
          <w:lang w:val="en-US"/>
        </w:rPr>
        <w:t xml:space="preserve"> residents of South Parkville, including carters and stablemen, suggest there was a close association with the market.</w:t>
      </w:r>
    </w:p>
    <w:p w14:paraId="2FD8E9CC" w14:textId="2D483119" w:rsidR="004418D1" w:rsidRDefault="004418D1" w:rsidP="004418D1">
      <w:pPr>
        <w:rPr>
          <w:lang w:val="en-US"/>
        </w:rPr>
      </w:pPr>
      <w:r w:rsidRPr="004418D1">
        <w:rPr>
          <w:lang w:val="en-US"/>
        </w:rPr>
        <w:t xml:space="preserve">The market </w:t>
      </w:r>
      <w:proofErr w:type="gramStart"/>
      <w:r w:rsidRPr="004418D1">
        <w:rPr>
          <w:lang w:val="en-US"/>
        </w:rPr>
        <w:t>was enclosed</w:t>
      </w:r>
      <w:proofErr w:type="gramEnd"/>
      <w:r w:rsidRPr="004418D1">
        <w:rPr>
          <w:lang w:val="en-US"/>
        </w:rPr>
        <w:t xml:space="preserve"> with a tall brick wall in 1888, which is still partially present. Constructed to a design by City of Melbourne architect William Salway, the structure features a horse’s bust fixed to the wall in Story Street near the corner of Park Drive.</w:t>
      </w:r>
    </w:p>
    <w:p w14:paraId="1DD869D1" w14:textId="78481D6E" w:rsidR="004418D1" w:rsidRDefault="00F23E23" w:rsidP="004418D1">
      <w:pPr>
        <w:rPr>
          <w:lang w:val="en-US"/>
        </w:rPr>
      </w:pPr>
      <w:r w:rsidRPr="00F23E23">
        <w:rPr>
          <w:noProof/>
          <w:lang w:val="en-US"/>
        </w:rPr>
        <w:drawing>
          <wp:inline distT="0" distB="0" distL="0" distR="0" wp14:anchorId="019DF788" wp14:editId="35EED0F6">
            <wp:extent cx="3393812" cy="5006340"/>
            <wp:effectExtent l="0" t="0" r="0" b="3810"/>
            <wp:docPr id="294600467" name="Picture 1" descr="Melbourne and its suburbs compiled by James Kearney, 1855, showing the extent of the Northern Market, named the 'Hay Corn &amp; Horse Market' on this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00467" name="Picture 1" descr="Melbourne and its suburbs compiled by James Kearney, 1855, showing the extent of the Northern Market, named the 'Hay Corn &amp; Horse Market' on this map."/>
                    <pic:cNvPicPr/>
                  </pic:nvPicPr>
                  <pic:blipFill>
                    <a:blip r:embed="rId26"/>
                    <a:stretch>
                      <a:fillRect/>
                    </a:stretch>
                  </pic:blipFill>
                  <pic:spPr>
                    <a:xfrm>
                      <a:off x="0" y="0"/>
                      <a:ext cx="3402936" cy="5019799"/>
                    </a:xfrm>
                    <a:prstGeom prst="rect">
                      <a:avLst/>
                    </a:prstGeom>
                  </pic:spPr>
                </pic:pic>
              </a:graphicData>
            </a:graphic>
          </wp:inline>
        </w:drawing>
      </w:r>
    </w:p>
    <w:p w14:paraId="30EDE5DE" w14:textId="6EC49EEA" w:rsidR="004418D1" w:rsidRDefault="004418D1" w:rsidP="004418D1">
      <w:pPr>
        <w:rPr>
          <w:lang w:val="en-US"/>
        </w:rPr>
      </w:pPr>
      <w:r w:rsidRPr="004418D1">
        <w:rPr>
          <w:lang w:val="en-US"/>
        </w:rPr>
        <w:t>Melbourne and its suburbs compiled by James Kearney, 1855, showing the extent of the Northern Market. Source: Maps Collection, State Library of Victoria, Record No. 997869963607636</w:t>
      </w:r>
    </w:p>
    <w:p w14:paraId="108F08D7" w14:textId="12340855" w:rsidR="004418D1" w:rsidRDefault="004418D1" w:rsidP="000F6D10">
      <w:pPr>
        <w:pStyle w:val="Heading1"/>
        <w:rPr>
          <w:rFonts w:hint="eastAsia"/>
        </w:rPr>
      </w:pPr>
      <w:r w:rsidRPr="004418D1">
        <w:lastRenderedPageBreak/>
        <w:t xml:space="preserve">Stop </w:t>
      </w:r>
      <w:proofErr w:type="gramStart"/>
      <w:r w:rsidRPr="004418D1">
        <w:t>4</w:t>
      </w:r>
      <w:proofErr w:type="gramEnd"/>
    </w:p>
    <w:p w14:paraId="7DFF99A2" w14:textId="77777777" w:rsidR="004418D1" w:rsidRPr="004418D1" w:rsidRDefault="004418D1" w:rsidP="000F6D10">
      <w:pPr>
        <w:pStyle w:val="Heading2"/>
        <w:rPr>
          <w:rFonts w:hint="eastAsia"/>
        </w:rPr>
      </w:pPr>
      <w:r w:rsidRPr="004418D1">
        <w:t>Local Protection</w:t>
      </w:r>
    </w:p>
    <w:p w14:paraId="7788B6A5" w14:textId="005571ED" w:rsidR="004418D1" w:rsidRDefault="004418D1" w:rsidP="000F6D10">
      <w:pPr>
        <w:pStyle w:val="Heading3"/>
        <w:rPr>
          <w:rFonts w:hint="eastAsia"/>
        </w:rPr>
      </w:pPr>
      <w:r w:rsidRPr="004418D1">
        <w:t>University High oval</w:t>
      </w:r>
      <w:r w:rsidR="000F6D10">
        <w:t xml:space="preserve">, </w:t>
      </w:r>
      <w:r w:rsidRPr="004418D1">
        <w:t>77 (part) Story Street</w:t>
      </w:r>
    </w:p>
    <w:p w14:paraId="55C25D67" w14:textId="77777777" w:rsidR="00EF5BD4" w:rsidRDefault="007D4C4A" w:rsidP="007D4C4A">
      <w:pPr>
        <w:rPr>
          <w:lang w:val="en-US"/>
        </w:rPr>
      </w:pPr>
      <w:r w:rsidRPr="007D4C4A">
        <w:rPr>
          <w:noProof/>
          <w:lang w:val="en-US"/>
        </w:rPr>
        <w:drawing>
          <wp:inline distT="0" distB="0" distL="0" distR="0" wp14:anchorId="59177FDA" wp14:editId="48364958">
            <wp:extent cx="2019475" cy="2453853"/>
            <wp:effectExtent l="0" t="0" r="0" b="3810"/>
            <wp:docPr id="488550623" name="Picture 1" descr="An aerial photo showing the location of Stop 4, the oval of University Hi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8550623" name="Picture 1" descr="An aerial photo showing the location of Stop 4, the oval of University High."/>
                    <pic:cNvPicPr/>
                  </pic:nvPicPr>
                  <pic:blipFill>
                    <a:blip r:embed="rId27"/>
                    <a:stretch>
                      <a:fillRect/>
                    </a:stretch>
                  </pic:blipFill>
                  <pic:spPr>
                    <a:xfrm>
                      <a:off x="0" y="0"/>
                      <a:ext cx="2019475" cy="2453853"/>
                    </a:xfrm>
                    <a:prstGeom prst="rect">
                      <a:avLst/>
                    </a:prstGeom>
                  </pic:spPr>
                </pic:pic>
              </a:graphicData>
            </a:graphic>
          </wp:inline>
        </w:drawing>
      </w:r>
    </w:p>
    <w:p w14:paraId="66B39C2D" w14:textId="03F12919" w:rsidR="007D4C4A" w:rsidRDefault="00EF5BD4" w:rsidP="007D4C4A">
      <w:pPr>
        <w:rPr>
          <w:lang w:val="en-US"/>
        </w:rPr>
      </w:pPr>
      <w:bookmarkStart w:id="16" w:name="_Hlk209274601"/>
      <w:r>
        <w:rPr>
          <w:lang w:val="en-US"/>
        </w:rPr>
        <w:t>(Nearmap)</w:t>
      </w:r>
    </w:p>
    <w:bookmarkEnd w:id="16"/>
    <w:p w14:paraId="63E6130A" w14:textId="44E7FA68" w:rsidR="007D4C4A" w:rsidRPr="007D4C4A" w:rsidRDefault="00104D59" w:rsidP="007D4C4A">
      <w:pPr>
        <w:rPr>
          <w:lang w:val="en-US"/>
        </w:rPr>
      </w:pPr>
      <w:r w:rsidRPr="00104D59">
        <w:rPr>
          <w:noProof/>
          <w:lang w:val="en-US"/>
        </w:rPr>
        <w:drawing>
          <wp:inline distT="0" distB="0" distL="0" distR="0" wp14:anchorId="127E4D3D" wp14:editId="4E839E36">
            <wp:extent cx="4206605" cy="4282811"/>
            <wp:effectExtent l="0" t="0" r="3810" b="3810"/>
            <wp:docPr id="1347354113" name="Picture 1" descr="A map showing the location of Stop 4.&#10;&#10;From Stop 3, continue riding along Story Street until you are opposite the school oval on you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54113" name="Picture 1" descr="A map showing the location of Stop 4.&#10;&#10;From Stop 3, continue riding along Story Street until you are opposite the school oval on your right."/>
                    <pic:cNvPicPr/>
                  </pic:nvPicPr>
                  <pic:blipFill>
                    <a:blip r:embed="rId28"/>
                    <a:stretch>
                      <a:fillRect/>
                    </a:stretch>
                  </pic:blipFill>
                  <pic:spPr>
                    <a:xfrm>
                      <a:off x="0" y="0"/>
                      <a:ext cx="4206605" cy="4282811"/>
                    </a:xfrm>
                    <a:prstGeom prst="rect">
                      <a:avLst/>
                    </a:prstGeom>
                  </pic:spPr>
                </pic:pic>
              </a:graphicData>
            </a:graphic>
          </wp:inline>
        </w:drawing>
      </w:r>
    </w:p>
    <w:p w14:paraId="4C3F16F6" w14:textId="77777777" w:rsidR="000F6D10" w:rsidRDefault="000F6D10">
      <w:pPr>
        <w:spacing w:after="0" w:line="240" w:lineRule="auto"/>
        <w:rPr>
          <w:lang w:val="en-US"/>
        </w:rPr>
      </w:pPr>
      <w:r>
        <w:rPr>
          <w:lang w:val="en-US"/>
        </w:rPr>
        <w:br w:type="page"/>
      </w:r>
    </w:p>
    <w:p w14:paraId="44C30356" w14:textId="380BE451" w:rsidR="004418D1" w:rsidRPr="004418D1" w:rsidRDefault="004418D1" w:rsidP="004418D1">
      <w:pPr>
        <w:rPr>
          <w:lang w:val="en-US"/>
        </w:rPr>
      </w:pPr>
      <w:r w:rsidRPr="000F6D10">
        <w:rPr>
          <w:b/>
          <w:bCs/>
          <w:lang w:val="en-US"/>
        </w:rPr>
        <w:lastRenderedPageBreak/>
        <w:t>Architect(s):</w:t>
      </w:r>
      <w:r w:rsidR="000F6D10">
        <w:rPr>
          <w:lang w:val="en-US"/>
        </w:rPr>
        <w:t xml:space="preserve"> </w:t>
      </w:r>
      <w:r w:rsidRPr="004418D1">
        <w:rPr>
          <w:lang w:val="en-US"/>
        </w:rPr>
        <w:t>N/A</w:t>
      </w:r>
    </w:p>
    <w:p w14:paraId="0863C626" w14:textId="096C3D08" w:rsidR="004418D1" w:rsidRPr="004418D1" w:rsidRDefault="004418D1" w:rsidP="004418D1">
      <w:pPr>
        <w:rPr>
          <w:lang w:val="en-US"/>
        </w:rPr>
      </w:pPr>
      <w:r w:rsidRPr="000F6D10">
        <w:rPr>
          <w:b/>
          <w:bCs/>
          <w:lang w:val="en-US"/>
        </w:rPr>
        <w:t>Constructed:</w:t>
      </w:r>
      <w:r w:rsidR="000F6D10">
        <w:rPr>
          <w:lang w:val="en-US"/>
        </w:rPr>
        <w:t xml:space="preserve"> </w:t>
      </w:r>
      <w:r w:rsidRPr="004418D1">
        <w:rPr>
          <w:lang w:val="en-US"/>
        </w:rPr>
        <w:t>1860s</w:t>
      </w:r>
    </w:p>
    <w:p w14:paraId="254BA2B3" w14:textId="36ACE7AA" w:rsidR="004418D1" w:rsidRPr="004418D1" w:rsidRDefault="004418D1" w:rsidP="004418D1">
      <w:pPr>
        <w:rPr>
          <w:lang w:val="en-US"/>
        </w:rPr>
      </w:pPr>
      <w:r w:rsidRPr="000F6D10">
        <w:rPr>
          <w:b/>
          <w:bCs/>
          <w:lang w:val="en-US"/>
        </w:rPr>
        <w:t>Current heritage:</w:t>
      </w:r>
      <w:r w:rsidR="000F6D10">
        <w:rPr>
          <w:lang w:val="en-US"/>
        </w:rPr>
        <w:t xml:space="preserve"> </w:t>
      </w:r>
      <w:r w:rsidRPr="004418D1">
        <w:rPr>
          <w:lang w:val="en-US"/>
        </w:rPr>
        <w:t xml:space="preserve">University High Northern Building (VHR H2183); oval </w:t>
      </w:r>
      <w:proofErr w:type="gramStart"/>
      <w:r w:rsidRPr="004418D1">
        <w:rPr>
          <w:lang w:val="en-US"/>
        </w:rPr>
        <w:t>nil</w:t>
      </w:r>
      <w:proofErr w:type="gramEnd"/>
    </w:p>
    <w:p w14:paraId="586F4C14" w14:textId="30F84405" w:rsidR="004418D1" w:rsidRPr="004418D1" w:rsidRDefault="004418D1" w:rsidP="004418D1">
      <w:pPr>
        <w:rPr>
          <w:lang w:val="en-US"/>
        </w:rPr>
      </w:pPr>
      <w:r w:rsidRPr="000F6D10">
        <w:rPr>
          <w:b/>
          <w:bCs/>
          <w:lang w:val="en-US"/>
        </w:rPr>
        <w:t>Proposed heritage:</w:t>
      </w:r>
      <w:r w:rsidR="000F6D10">
        <w:rPr>
          <w:lang w:val="en-US"/>
        </w:rPr>
        <w:t xml:space="preserve"> </w:t>
      </w:r>
      <w:r w:rsidRPr="004418D1">
        <w:rPr>
          <w:lang w:val="en-US"/>
        </w:rPr>
        <w:t>Significant to HO4 South Parkville Precinct</w:t>
      </w:r>
    </w:p>
    <w:p w14:paraId="1B0581C6" w14:textId="77777777" w:rsidR="004418D1" w:rsidRPr="004418D1" w:rsidRDefault="004418D1" w:rsidP="004418D1">
      <w:pPr>
        <w:rPr>
          <w:lang w:val="en-US"/>
        </w:rPr>
      </w:pPr>
      <w:r w:rsidRPr="004418D1">
        <w:rPr>
          <w:lang w:val="en-US"/>
        </w:rPr>
        <w:t xml:space="preserve">University High School </w:t>
      </w:r>
      <w:proofErr w:type="gramStart"/>
      <w:r w:rsidRPr="004418D1">
        <w:rPr>
          <w:lang w:val="en-US"/>
        </w:rPr>
        <w:t>was developed</w:t>
      </w:r>
      <w:proofErr w:type="gramEnd"/>
      <w:r w:rsidRPr="004418D1">
        <w:rPr>
          <w:lang w:val="en-US"/>
        </w:rPr>
        <w:t xml:space="preserve"> from 1929 on the eastern end of Northern Market, on what was the Victorian–era horse market.</w:t>
      </w:r>
    </w:p>
    <w:p w14:paraId="3D5041CD" w14:textId="77777777" w:rsidR="004418D1" w:rsidRPr="004418D1" w:rsidRDefault="004418D1" w:rsidP="004418D1">
      <w:pPr>
        <w:rPr>
          <w:lang w:val="en-US"/>
        </w:rPr>
      </w:pPr>
      <w:r w:rsidRPr="004418D1">
        <w:rPr>
          <w:lang w:val="en-US"/>
        </w:rPr>
        <w:t xml:space="preserve">The school oval </w:t>
      </w:r>
      <w:proofErr w:type="gramStart"/>
      <w:r w:rsidRPr="004418D1">
        <w:rPr>
          <w:lang w:val="en-US"/>
        </w:rPr>
        <w:t>was formed</w:t>
      </w:r>
      <w:proofErr w:type="gramEnd"/>
      <w:r w:rsidRPr="004418D1">
        <w:rPr>
          <w:lang w:val="en-US"/>
        </w:rPr>
        <w:t xml:space="preserve"> with the creation of University High in 1929 and was formalised by 1931. It has remained in almost continual recreational use since that time, except during World War II when the United States Army occupied the school oval with barracks for soldiers.</w:t>
      </w:r>
    </w:p>
    <w:p w14:paraId="2E57FE0A" w14:textId="4AF92A24" w:rsidR="004418D1" w:rsidRDefault="004418D1" w:rsidP="004418D1">
      <w:pPr>
        <w:rPr>
          <w:lang w:val="en-US"/>
        </w:rPr>
      </w:pPr>
      <w:r w:rsidRPr="004418D1">
        <w:rPr>
          <w:lang w:val="en-US"/>
        </w:rPr>
        <w:t>The remainder of the school site comprises a complex of buildings from various periods of development. The Northern Building at 77 Story Street was the initial school building established in 1929 and remains the most publicly visible building on site. This building is heritage protected through the Victorian Heritage Register.</w:t>
      </w:r>
    </w:p>
    <w:p w14:paraId="3EA515D1" w14:textId="3EF6592C" w:rsidR="007D4C4A" w:rsidRDefault="00E54779" w:rsidP="004418D1">
      <w:pPr>
        <w:rPr>
          <w:lang w:val="en-US"/>
        </w:rPr>
      </w:pPr>
      <w:r w:rsidRPr="00AA012C">
        <w:rPr>
          <w:noProof/>
        </w:rPr>
        <w:drawing>
          <wp:inline distT="0" distB="0" distL="0" distR="0" wp14:anchorId="0BC7D4B0" wp14:editId="0C372667">
            <wp:extent cx="3558540" cy="2039704"/>
            <wp:effectExtent l="0" t="0" r="3810" b="0"/>
            <wp:docPr id="422258388" name="Picture 1" descr="1896 map showing the Horse Market, oriented south to match the aerial photo be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258388" name="Picture 1" descr="1896 map showing the Horse Market, oriented south to match the aerial photo below."/>
                    <pic:cNvPicPr/>
                  </pic:nvPicPr>
                  <pic:blipFill>
                    <a:blip r:embed="rId29"/>
                    <a:stretch>
                      <a:fillRect/>
                    </a:stretch>
                  </pic:blipFill>
                  <pic:spPr>
                    <a:xfrm>
                      <a:off x="0" y="0"/>
                      <a:ext cx="3587066" cy="2056055"/>
                    </a:xfrm>
                    <a:prstGeom prst="rect">
                      <a:avLst/>
                    </a:prstGeom>
                  </pic:spPr>
                </pic:pic>
              </a:graphicData>
            </a:graphic>
          </wp:inline>
        </w:drawing>
      </w:r>
    </w:p>
    <w:p w14:paraId="76BEF8CF" w14:textId="21D7595C" w:rsidR="004418D1" w:rsidRPr="004418D1" w:rsidRDefault="004418D1" w:rsidP="004418D1">
      <w:pPr>
        <w:rPr>
          <w:lang w:val="en-US"/>
        </w:rPr>
      </w:pPr>
      <w:r w:rsidRPr="004418D1">
        <w:rPr>
          <w:lang w:val="en-US"/>
        </w:rPr>
        <w:t xml:space="preserve">1896 map showing the Horse Market, oriented south to match the aerial photo below. Source: Maps Collection, State Library of Victoria, Record No 9911638363607636 </w:t>
      </w:r>
    </w:p>
    <w:p w14:paraId="26660390" w14:textId="574BCA88" w:rsidR="007D4C4A" w:rsidRDefault="00E54779" w:rsidP="004418D1">
      <w:pPr>
        <w:rPr>
          <w:lang w:val="en-US"/>
        </w:rPr>
      </w:pPr>
      <w:r w:rsidRPr="00AA012C">
        <w:rPr>
          <w:noProof/>
        </w:rPr>
        <w:drawing>
          <wp:inline distT="0" distB="0" distL="0" distR="0" wp14:anchorId="11A5AB56" wp14:editId="1BAAB33F">
            <wp:extent cx="3581400" cy="2924013"/>
            <wp:effectExtent l="0" t="0" r="0" b="0"/>
            <wp:docPr id="1793494917" name="Picture 1" descr="Looking over the city in the c1920s, with the horse market in the fore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494917" name="Picture 1" descr="Looking over the city in the c1920s, with the horse market in the foreground."/>
                    <pic:cNvPicPr/>
                  </pic:nvPicPr>
                  <pic:blipFill>
                    <a:blip r:embed="rId30"/>
                    <a:stretch>
                      <a:fillRect/>
                    </a:stretch>
                  </pic:blipFill>
                  <pic:spPr>
                    <a:xfrm>
                      <a:off x="0" y="0"/>
                      <a:ext cx="3597367" cy="2937049"/>
                    </a:xfrm>
                    <a:prstGeom prst="rect">
                      <a:avLst/>
                    </a:prstGeom>
                  </pic:spPr>
                </pic:pic>
              </a:graphicData>
            </a:graphic>
          </wp:inline>
        </w:drawing>
      </w:r>
    </w:p>
    <w:p w14:paraId="226F6482" w14:textId="77777777" w:rsidR="00E54779" w:rsidRPr="002D6BEE" w:rsidRDefault="00E54779" w:rsidP="00E54779">
      <w:pPr>
        <w:rPr>
          <w:lang w:val="en-US"/>
        </w:rPr>
      </w:pPr>
      <w:r w:rsidRPr="002D6BEE">
        <w:rPr>
          <w:lang w:val="en-US"/>
        </w:rPr>
        <w:t>Looking over the city in the c1920s, with the horse market in the foreground. Photo by Charles Pratt. Source: Pictures Collection, State Library of Victoria, Accession No. H91.160/519</w:t>
      </w:r>
    </w:p>
    <w:p w14:paraId="701745AC" w14:textId="77777777" w:rsidR="007D4C4A" w:rsidRDefault="007D4C4A" w:rsidP="004418D1">
      <w:pPr>
        <w:rPr>
          <w:lang w:val="en-US"/>
        </w:rPr>
      </w:pPr>
      <w:r w:rsidRPr="007D4C4A">
        <w:rPr>
          <w:noProof/>
          <w:lang w:val="en-US"/>
        </w:rPr>
        <w:lastRenderedPageBreak/>
        <w:drawing>
          <wp:inline distT="0" distB="0" distL="0" distR="0" wp14:anchorId="08703D0E" wp14:editId="7F53E703">
            <wp:extent cx="4153260" cy="5654530"/>
            <wp:effectExtent l="0" t="0" r="0" b="3810"/>
            <wp:docPr id="1051748066" name="Picture 1" descr="American soldiers standing at the entrance to the United States Army Camp at the old Horse Market (now University High), view from Story Street, c1944. Note the horse bust just under the ‘City’ sign, similar to the bust you saw at Stop 3. It may even be the same bust, which has been mo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748066" name="Picture 1" descr="American soldiers standing at the entrance to the United States Army Camp at the old Horse Market (now University High), view from Story Street, c1944. Note the horse bust just under the ‘City’ sign, similar to the bust you saw at Stop 3. It may even be the same bust, which has been moved."/>
                    <pic:cNvPicPr/>
                  </pic:nvPicPr>
                  <pic:blipFill>
                    <a:blip r:embed="rId31"/>
                    <a:stretch>
                      <a:fillRect/>
                    </a:stretch>
                  </pic:blipFill>
                  <pic:spPr>
                    <a:xfrm>
                      <a:off x="0" y="0"/>
                      <a:ext cx="4153260" cy="5654530"/>
                    </a:xfrm>
                    <a:prstGeom prst="rect">
                      <a:avLst/>
                    </a:prstGeom>
                  </pic:spPr>
                </pic:pic>
              </a:graphicData>
            </a:graphic>
          </wp:inline>
        </w:drawing>
      </w:r>
    </w:p>
    <w:p w14:paraId="5E1B4559" w14:textId="231B79AA" w:rsidR="004418D1" w:rsidRDefault="004418D1" w:rsidP="004418D1">
      <w:pPr>
        <w:rPr>
          <w:lang w:val="en-US"/>
        </w:rPr>
      </w:pPr>
      <w:r w:rsidRPr="004418D1">
        <w:rPr>
          <w:lang w:val="en-US"/>
        </w:rPr>
        <w:t xml:space="preserve">American soldiers standing at the entrance to the United States Army Camp at the old Horse Market (now University High), view from Story Street, c1944. Note the horse bust just under the ‘City’ sign, </w:t>
      </w:r>
      <w:proofErr w:type="gramStart"/>
      <w:r w:rsidRPr="004418D1">
        <w:rPr>
          <w:lang w:val="en-US"/>
        </w:rPr>
        <w:t>similar to</w:t>
      </w:r>
      <w:proofErr w:type="gramEnd"/>
      <w:r w:rsidRPr="004418D1">
        <w:rPr>
          <w:lang w:val="en-US"/>
        </w:rPr>
        <w:t xml:space="preserve"> the bust you saw at Stop 3. It may even be the same bust, which has </w:t>
      </w:r>
      <w:proofErr w:type="gramStart"/>
      <w:r w:rsidRPr="004418D1">
        <w:rPr>
          <w:lang w:val="en-US"/>
        </w:rPr>
        <w:t>been moved</w:t>
      </w:r>
      <w:proofErr w:type="gramEnd"/>
      <w:r w:rsidRPr="004418D1">
        <w:rPr>
          <w:lang w:val="en-US"/>
        </w:rPr>
        <w:t>. Source: Pictures Collection, State Library of Victoria, Accession No. H2000.200/1245</w:t>
      </w:r>
    </w:p>
    <w:p w14:paraId="190C9910" w14:textId="77777777" w:rsidR="004418D1" w:rsidRDefault="004418D1">
      <w:pPr>
        <w:spacing w:after="0" w:line="240" w:lineRule="auto"/>
      </w:pPr>
      <w:bookmarkStart w:id="17" w:name="_Toc208993824"/>
      <w:r>
        <w:rPr>
          <w:rFonts w:hint="eastAsia"/>
        </w:rPr>
        <w:br w:type="page"/>
      </w:r>
    </w:p>
    <w:p w14:paraId="4CDB1647" w14:textId="13788824" w:rsidR="004418D1" w:rsidRDefault="004418D1" w:rsidP="000F6D10">
      <w:pPr>
        <w:pStyle w:val="Heading1"/>
        <w:rPr>
          <w:rFonts w:hint="eastAsia"/>
        </w:rPr>
      </w:pPr>
      <w:r w:rsidRPr="004418D1">
        <w:lastRenderedPageBreak/>
        <w:t xml:space="preserve">Stop </w:t>
      </w:r>
      <w:proofErr w:type="gramStart"/>
      <w:r w:rsidRPr="004418D1">
        <w:t>5</w:t>
      </w:r>
      <w:proofErr w:type="gramEnd"/>
    </w:p>
    <w:p w14:paraId="63DDA12F" w14:textId="77777777" w:rsidR="004418D1" w:rsidRPr="004418D1" w:rsidRDefault="004418D1" w:rsidP="000F6D10">
      <w:pPr>
        <w:pStyle w:val="Heading2"/>
        <w:rPr>
          <w:rFonts w:hint="eastAsia"/>
        </w:rPr>
      </w:pPr>
      <w:r w:rsidRPr="004418D1">
        <w:t>Local Protection</w:t>
      </w:r>
    </w:p>
    <w:p w14:paraId="61E76FDF" w14:textId="37E29F6E" w:rsidR="004418D1" w:rsidRDefault="004418D1" w:rsidP="000F6D10">
      <w:pPr>
        <w:pStyle w:val="Heading3"/>
        <w:rPr>
          <w:rFonts w:hint="eastAsia"/>
        </w:rPr>
      </w:pPr>
      <w:r w:rsidRPr="004418D1">
        <w:t>Dwelling</w:t>
      </w:r>
      <w:r w:rsidR="007D4C4A">
        <w:t xml:space="preserve">, </w:t>
      </w:r>
      <w:r w:rsidRPr="004418D1">
        <w:t>44 Morrah Street</w:t>
      </w:r>
    </w:p>
    <w:p w14:paraId="21449C54" w14:textId="43751A2B" w:rsidR="007D4C4A" w:rsidRDefault="007D4C4A" w:rsidP="007D4C4A">
      <w:pPr>
        <w:rPr>
          <w:lang w:val="en-US"/>
        </w:rPr>
      </w:pPr>
      <w:r w:rsidRPr="007D4C4A">
        <w:rPr>
          <w:noProof/>
          <w:lang w:val="en-US"/>
        </w:rPr>
        <w:drawing>
          <wp:inline distT="0" distB="0" distL="0" distR="0" wp14:anchorId="7E79B331" wp14:editId="2AA7DF87">
            <wp:extent cx="1958510" cy="2461473"/>
            <wp:effectExtent l="0" t="0" r="3810" b="0"/>
            <wp:docPr id="1380772303" name="Picture 1" descr="A photo of the house at Sto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772303" name="Picture 1" descr="A photo of the house at Stop 5."/>
                    <pic:cNvPicPr/>
                  </pic:nvPicPr>
                  <pic:blipFill>
                    <a:blip r:embed="rId32"/>
                    <a:stretch>
                      <a:fillRect/>
                    </a:stretch>
                  </pic:blipFill>
                  <pic:spPr>
                    <a:xfrm>
                      <a:off x="0" y="0"/>
                      <a:ext cx="1958510" cy="2461473"/>
                    </a:xfrm>
                    <a:prstGeom prst="rect">
                      <a:avLst/>
                    </a:prstGeom>
                  </pic:spPr>
                </pic:pic>
              </a:graphicData>
            </a:graphic>
          </wp:inline>
        </w:drawing>
      </w:r>
    </w:p>
    <w:p w14:paraId="570012FF" w14:textId="183EABBE" w:rsidR="007D4C4A" w:rsidRPr="007D4C4A" w:rsidRDefault="00104D59" w:rsidP="007D4C4A">
      <w:pPr>
        <w:rPr>
          <w:lang w:val="en-US"/>
        </w:rPr>
      </w:pPr>
      <w:r w:rsidRPr="00104D59">
        <w:rPr>
          <w:noProof/>
          <w:lang w:val="en-US"/>
        </w:rPr>
        <w:drawing>
          <wp:inline distT="0" distB="0" distL="0" distR="0" wp14:anchorId="374F5F48" wp14:editId="5585ADCA">
            <wp:extent cx="4130398" cy="4252328"/>
            <wp:effectExtent l="0" t="0" r="3810" b="0"/>
            <wp:docPr id="1103517178" name="Picture 1" descr="A map showing the location of Stop 5.&#10;&#10;From Stop 4, cross carefully at Story Street then ride up Fitzgibbon Street, turning left when you reach Morrah Street. Stop 5 will be to your right before Wimble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517178" name="Picture 1" descr="A map showing the location of Stop 5.&#10;&#10;From Stop 4, cross carefully at Story Street then ride up Fitzgibbon Street, turning left when you reach Morrah Street. Stop 5 will be to your right before Wimble Street."/>
                    <pic:cNvPicPr/>
                  </pic:nvPicPr>
                  <pic:blipFill>
                    <a:blip r:embed="rId33"/>
                    <a:stretch>
                      <a:fillRect/>
                    </a:stretch>
                  </pic:blipFill>
                  <pic:spPr>
                    <a:xfrm>
                      <a:off x="0" y="0"/>
                      <a:ext cx="4130398" cy="4252328"/>
                    </a:xfrm>
                    <a:prstGeom prst="rect">
                      <a:avLst/>
                    </a:prstGeom>
                  </pic:spPr>
                </pic:pic>
              </a:graphicData>
            </a:graphic>
          </wp:inline>
        </w:drawing>
      </w:r>
    </w:p>
    <w:p w14:paraId="1FB25476" w14:textId="77777777" w:rsidR="000F6D10" w:rsidRDefault="000F6D10">
      <w:pPr>
        <w:spacing w:after="0" w:line="240" w:lineRule="auto"/>
      </w:pPr>
      <w:r>
        <w:br w:type="page"/>
      </w:r>
    </w:p>
    <w:p w14:paraId="553033A5" w14:textId="2E8991B6" w:rsidR="004418D1" w:rsidRDefault="004418D1" w:rsidP="004418D1">
      <w:r w:rsidRPr="000F6D10">
        <w:rPr>
          <w:b/>
          <w:bCs/>
        </w:rPr>
        <w:lastRenderedPageBreak/>
        <w:t>Architect(s):</w:t>
      </w:r>
      <w:r w:rsidR="000F6D10">
        <w:t xml:space="preserve"> </w:t>
      </w:r>
      <w:r>
        <w:t>Unknown</w:t>
      </w:r>
    </w:p>
    <w:p w14:paraId="353A2B91" w14:textId="34BF7813" w:rsidR="004418D1" w:rsidRDefault="004418D1" w:rsidP="004418D1">
      <w:r w:rsidRPr="000F6D10">
        <w:rPr>
          <w:b/>
          <w:bCs/>
        </w:rPr>
        <w:t>Constructed:</w:t>
      </w:r>
      <w:r w:rsidR="000F6D10">
        <w:t xml:space="preserve"> </w:t>
      </w:r>
      <w:r>
        <w:t>1873</w:t>
      </w:r>
    </w:p>
    <w:p w14:paraId="13A61F5D" w14:textId="12CBA5F9" w:rsidR="004418D1" w:rsidRDefault="004418D1" w:rsidP="004418D1">
      <w:r w:rsidRPr="000F6D10">
        <w:rPr>
          <w:b/>
          <w:bCs/>
        </w:rPr>
        <w:t>Current heritage:</w:t>
      </w:r>
      <w:r w:rsidR="000F6D10">
        <w:t xml:space="preserve"> </w:t>
      </w:r>
      <w:r>
        <w:t>Significant to HO4 Parkville Precinct</w:t>
      </w:r>
    </w:p>
    <w:p w14:paraId="1ADA2EEE" w14:textId="69DD8500" w:rsidR="004418D1" w:rsidRDefault="004418D1" w:rsidP="004418D1">
      <w:r w:rsidRPr="000F6D10">
        <w:rPr>
          <w:b/>
          <w:bCs/>
        </w:rPr>
        <w:t>Proposed heritage:</w:t>
      </w:r>
      <w:r w:rsidR="000F6D10">
        <w:t xml:space="preserve"> </w:t>
      </w:r>
      <w:r>
        <w:t>Significant to HO4 South Parkville Precinct</w:t>
      </w:r>
    </w:p>
    <w:p w14:paraId="138ADF5E" w14:textId="10524861" w:rsidR="004418D1" w:rsidRDefault="004418D1" w:rsidP="004418D1">
      <w:r>
        <w:t>44 Morrah Street is a single storey, single fronted brick terrace dwelling that is one of the first houses built in the precinct, after land was excised from Royal Park in 1872. What is unusual about this workers’ terrace is its particularly steep gable roof form and dormer window with scalloped barge board. Its design simplicity is reminiscent of cottages built in Tasmania that bear links to earlier Georgian architecture. Highly intact, this house is a fine example of early cottage design before Melbourne’s boom years of the 1880s.</w:t>
      </w:r>
    </w:p>
    <w:p w14:paraId="2F0874CA" w14:textId="5AB17271" w:rsidR="004418D1" w:rsidRDefault="004418D1">
      <w:pPr>
        <w:spacing w:after="0" w:line="240" w:lineRule="auto"/>
        <w:rPr>
          <w:rFonts w:ascii="Arial Bold" w:eastAsia="MS Gothic" w:hAnsi="Arial Bold" w:hint="eastAsia"/>
          <w:bCs/>
          <w:sz w:val="28"/>
          <w:szCs w:val="32"/>
          <w:lang w:val="en-US"/>
        </w:rPr>
      </w:pPr>
      <w:r>
        <w:rPr>
          <w:rFonts w:hint="eastAsia"/>
        </w:rPr>
        <w:br w:type="page"/>
      </w:r>
    </w:p>
    <w:p w14:paraId="64804B94" w14:textId="7150AF8C" w:rsidR="004418D1" w:rsidRPr="000F6D10" w:rsidRDefault="004418D1" w:rsidP="000F6D10">
      <w:pPr>
        <w:pStyle w:val="Heading1"/>
        <w:rPr>
          <w:rFonts w:hint="eastAsia"/>
        </w:rPr>
      </w:pPr>
      <w:r w:rsidRPr="000F6D10">
        <w:lastRenderedPageBreak/>
        <w:t xml:space="preserve">Stop </w:t>
      </w:r>
      <w:proofErr w:type="gramStart"/>
      <w:r w:rsidRPr="000F6D10">
        <w:t>6</w:t>
      </w:r>
      <w:proofErr w:type="gramEnd"/>
    </w:p>
    <w:p w14:paraId="5DCC5403" w14:textId="77777777" w:rsidR="004418D1" w:rsidRPr="004418D1" w:rsidRDefault="004418D1" w:rsidP="000F6D10">
      <w:pPr>
        <w:pStyle w:val="Heading2"/>
        <w:rPr>
          <w:rFonts w:hint="eastAsia"/>
        </w:rPr>
      </w:pPr>
      <w:r w:rsidRPr="004418D1">
        <w:t>Local Protection</w:t>
      </w:r>
    </w:p>
    <w:p w14:paraId="1BEB10ED" w14:textId="3BC595E7" w:rsidR="004418D1" w:rsidRDefault="004418D1" w:rsidP="000F6D10">
      <w:pPr>
        <w:pStyle w:val="Heading3"/>
        <w:rPr>
          <w:rFonts w:hint="eastAsia"/>
        </w:rPr>
      </w:pPr>
      <w:r w:rsidRPr="004418D1">
        <w:t>Former shops</w:t>
      </w:r>
      <w:r w:rsidR="000F6D10">
        <w:t xml:space="preserve">, </w:t>
      </w:r>
      <w:r w:rsidRPr="004418D1">
        <w:t xml:space="preserve">48 Morrah </w:t>
      </w:r>
      <w:proofErr w:type="gramStart"/>
      <w:r w:rsidRPr="004418D1">
        <w:t>Street</w:t>
      </w:r>
      <w:proofErr w:type="gramEnd"/>
      <w:r w:rsidRPr="004418D1">
        <w:t xml:space="preserve"> and 52 Morrah Street</w:t>
      </w:r>
    </w:p>
    <w:p w14:paraId="4B4F197B" w14:textId="34D61372" w:rsidR="007D4C4A" w:rsidRDefault="007D4C4A" w:rsidP="007D4C4A">
      <w:pPr>
        <w:rPr>
          <w:lang w:val="en-US"/>
        </w:rPr>
      </w:pPr>
      <w:r w:rsidRPr="007D4C4A">
        <w:rPr>
          <w:noProof/>
          <w:lang w:val="en-US"/>
        </w:rPr>
        <w:drawing>
          <wp:inline distT="0" distB="0" distL="0" distR="0" wp14:anchorId="13B4DC07" wp14:editId="69576F28">
            <wp:extent cx="2027096" cy="2491956"/>
            <wp:effectExtent l="0" t="0" r="0" b="3810"/>
            <wp:docPr id="1345930473" name="Picture 1" descr="Photo of one of the historic shops at Sto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30473" name="Picture 1" descr="Photo of one of the historic shops at Stop 6."/>
                    <pic:cNvPicPr/>
                  </pic:nvPicPr>
                  <pic:blipFill>
                    <a:blip r:embed="rId34"/>
                    <a:stretch>
                      <a:fillRect/>
                    </a:stretch>
                  </pic:blipFill>
                  <pic:spPr>
                    <a:xfrm>
                      <a:off x="0" y="0"/>
                      <a:ext cx="2027096" cy="2491956"/>
                    </a:xfrm>
                    <a:prstGeom prst="rect">
                      <a:avLst/>
                    </a:prstGeom>
                  </pic:spPr>
                </pic:pic>
              </a:graphicData>
            </a:graphic>
          </wp:inline>
        </w:drawing>
      </w:r>
    </w:p>
    <w:p w14:paraId="219F527C" w14:textId="54D3D4C5" w:rsidR="007D4C4A" w:rsidRPr="007D4C4A" w:rsidRDefault="004F18E9" w:rsidP="007D4C4A">
      <w:pPr>
        <w:rPr>
          <w:lang w:val="en-US"/>
        </w:rPr>
      </w:pPr>
      <w:r w:rsidRPr="004F18E9">
        <w:rPr>
          <w:noProof/>
          <w:lang w:val="en-US"/>
        </w:rPr>
        <w:drawing>
          <wp:inline distT="0" distB="0" distL="0" distR="0" wp14:anchorId="5D967CBB" wp14:editId="65D9B5CF">
            <wp:extent cx="4099915" cy="4305673"/>
            <wp:effectExtent l="0" t="0" r="0" b="0"/>
            <wp:docPr id="2045530925" name="Picture 1" descr="Map showing the two locations of Stop 6 on the corner of Morrah and Wimble stree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530925" name="Picture 1" descr="Map showing the two locations of Stop 6 on the corner of Morrah and Wimble streets."/>
                    <pic:cNvPicPr/>
                  </pic:nvPicPr>
                  <pic:blipFill>
                    <a:blip r:embed="rId35"/>
                    <a:stretch>
                      <a:fillRect/>
                    </a:stretch>
                  </pic:blipFill>
                  <pic:spPr>
                    <a:xfrm>
                      <a:off x="0" y="0"/>
                      <a:ext cx="4099915" cy="4305673"/>
                    </a:xfrm>
                    <a:prstGeom prst="rect">
                      <a:avLst/>
                    </a:prstGeom>
                  </pic:spPr>
                </pic:pic>
              </a:graphicData>
            </a:graphic>
          </wp:inline>
        </w:drawing>
      </w:r>
    </w:p>
    <w:p w14:paraId="7DE1EB68" w14:textId="77777777" w:rsidR="000F6D10" w:rsidRDefault="000F6D10">
      <w:pPr>
        <w:spacing w:after="0" w:line="240" w:lineRule="auto"/>
        <w:rPr>
          <w:lang w:val="en-US"/>
        </w:rPr>
      </w:pPr>
      <w:r>
        <w:rPr>
          <w:lang w:val="en-US"/>
        </w:rPr>
        <w:br w:type="page"/>
      </w:r>
    </w:p>
    <w:p w14:paraId="6D937FF8" w14:textId="26A4CF8A" w:rsidR="004418D1" w:rsidRPr="004418D1" w:rsidRDefault="004418D1" w:rsidP="004418D1">
      <w:pPr>
        <w:rPr>
          <w:lang w:val="en-US"/>
        </w:rPr>
      </w:pPr>
      <w:r w:rsidRPr="000F6D10">
        <w:rPr>
          <w:b/>
          <w:bCs/>
          <w:lang w:val="en-US"/>
        </w:rPr>
        <w:lastRenderedPageBreak/>
        <w:t>Architect(s):</w:t>
      </w:r>
      <w:r w:rsidR="000F6D10">
        <w:rPr>
          <w:lang w:val="en-US"/>
        </w:rPr>
        <w:t xml:space="preserve"> </w:t>
      </w:r>
      <w:r w:rsidRPr="004418D1">
        <w:rPr>
          <w:lang w:val="en-US"/>
        </w:rPr>
        <w:t>No. 48 – Unknown; No. 52 – Walter Gunn</w:t>
      </w:r>
    </w:p>
    <w:p w14:paraId="4EA14BDF" w14:textId="639B6B89" w:rsidR="004418D1" w:rsidRPr="004418D1" w:rsidRDefault="004418D1" w:rsidP="004418D1">
      <w:pPr>
        <w:rPr>
          <w:lang w:val="en-US"/>
        </w:rPr>
      </w:pPr>
      <w:r w:rsidRPr="000F6D10">
        <w:rPr>
          <w:b/>
          <w:bCs/>
          <w:lang w:val="en-US"/>
        </w:rPr>
        <w:t>Constructed:</w:t>
      </w:r>
      <w:r w:rsidR="000F6D10">
        <w:rPr>
          <w:lang w:val="en-US"/>
        </w:rPr>
        <w:t xml:space="preserve"> </w:t>
      </w:r>
      <w:r w:rsidRPr="004418D1">
        <w:rPr>
          <w:lang w:val="en-US"/>
        </w:rPr>
        <w:t xml:space="preserve">No. 48 – 1890; No. 52 – 1884 </w:t>
      </w:r>
    </w:p>
    <w:p w14:paraId="6AB12A3B" w14:textId="22AABE9B" w:rsidR="004418D1" w:rsidRPr="004418D1" w:rsidRDefault="004418D1" w:rsidP="004418D1">
      <w:pPr>
        <w:rPr>
          <w:lang w:val="en-US"/>
        </w:rPr>
      </w:pPr>
      <w:r w:rsidRPr="000F6D10">
        <w:rPr>
          <w:b/>
          <w:bCs/>
          <w:lang w:val="en-US"/>
        </w:rPr>
        <w:t>Current heritage:</w:t>
      </w:r>
      <w:r w:rsidR="000F6D10">
        <w:rPr>
          <w:lang w:val="en-US"/>
        </w:rPr>
        <w:t xml:space="preserve"> </w:t>
      </w:r>
      <w:r w:rsidRPr="004418D1">
        <w:rPr>
          <w:lang w:val="en-US"/>
        </w:rPr>
        <w:t>No. 48 – Significant to HO4 Parkville</w:t>
      </w:r>
      <w:r w:rsidR="000F6D10">
        <w:rPr>
          <w:lang w:val="en-US"/>
        </w:rPr>
        <w:t xml:space="preserve"> </w:t>
      </w:r>
      <w:r w:rsidRPr="004418D1">
        <w:rPr>
          <w:lang w:val="en-US"/>
        </w:rPr>
        <w:t>Precinct; No. 52 – Contributory to HO4 Parkville Precinct</w:t>
      </w:r>
    </w:p>
    <w:p w14:paraId="13855D25" w14:textId="715AE635" w:rsidR="004418D1" w:rsidRPr="004418D1" w:rsidRDefault="004418D1" w:rsidP="004418D1">
      <w:pPr>
        <w:rPr>
          <w:lang w:val="en-US"/>
        </w:rPr>
      </w:pPr>
      <w:r w:rsidRPr="000F6D10">
        <w:rPr>
          <w:b/>
          <w:bCs/>
          <w:lang w:val="en-US"/>
        </w:rPr>
        <w:t>Proposed heritage:</w:t>
      </w:r>
      <w:r w:rsidR="000F6D10">
        <w:rPr>
          <w:lang w:val="en-US"/>
        </w:rPr>
        <w:t xml:space="preserve"> </w:t>
      </w:r>
      <w:r w:rsidRPr="004418D1">
        <w:rPr>
          <w:lang w:val="en-US"/>
        </w:rPr>
        <w:t>Both Significant to HO4 South Parkville Precinct</w:t>
      </w:r>
    </w:p>
    <w:p w14:paraId="7E5311BB" w14:textId="77777777" w:rsidR="004418D1" w:rsidRPr="004418D1" w:rsidRDefault="004418D1" w:rsidP="004418D1">
      <w:pPr>
        <w:rPr>
          <w:lang w:val="en-US"/>
        </w:rPr>
      </w:pPr>
      <w:r w:rsidRPr="004418D1">
        <w:rPr>
          <w:lang w:val="en-US"/>
        </w:rPr>
        <w:t xml:space="preserve">48 Morrah Street is a highly intact corner building demonstrating a restrained use of the Victorian Italianate style. The building features </w:t>
      </w:r>
      <w:proofErr w:type="gramStart"/>
      <w:r w:rsidRPr="004418D1">
        <w:rPr>
          <w:lang w:val="en-US"/>
        </w:rPr>
        <w:t>what appears to be an</w:t>
      </w:r>
      <w:proofErr w:type="gramEnd"/>
      <w:r w:rsidRPr="004418D1">
        <w:rPr>
          <w:lang w:val="en-US"/>
        </w:rPr>
        <w:t xml:space="preserve"> original or early shopfront with rounded corners. A second entrance off Wimble Street retains its original door.</w:t>
      </w:r>
    </w:p>
    <w:p w14:paraId="6FA4D40B" w14:textId="53DC231A" w:rsidR="004418D1" w:rsidRDefault="004418D1" w:rsidP="004418D1">
      <w:pPr>
        <w:rPr>
          <w:lang w:val="en-US"/>
        </w:rPr>
      </w:pPr>
      <w:r w:rsidRPr="004418D1">
        <w:rPr>
          <w:lang w:val="en-US"/>
        </w:rPr>
        <w:t xml:space="preserve">52 Morrah Street, Parkville Store, is a Victorian Italianate shop residence, also restrained in design. It </w:t>
      </w:r>
      <w:proofErr w:type="gramStart"/>
      <w:r w:rsidRPr="004418D1">
        <w:rPr>
          <w:lang w:val="en-US"/>
        </w:rPr>
        <w:t>was built</w:t>
      </w:r>
      <w:proofErr w:type="gramEnd"/>
      <w:r w:rsidRPr="004418D1">
        <w:rPr>
          <w:lang w:val="en-US"/>
        </w:rPr>
        <w:t xml:space="preserve"> a little earlier to a design by architect Walter Gunn. Originally occupied by a grocer, the shop features a large ‘ghost sign’ advertising John Bull Oats on its upper wall facing Wimble Street. The date of this sign is unknown. Local shops </w:t>
      </w:r>
      <w:proofErr w:type="gramStart"/>
      <w:r w:rsidRPr="004418D1">
        <w:rPr>
          <w:lang w:val="en-US"/>
        </w:rPr>
        <w:t>are often found</w:t>
      </w:r>
      <w:proofErr w:type="gramEnd"/>
      <w:r w:rsidRPr="004418D1">
        <w:rPr>
          <w:lang w:val="en-US"/>
        </w:rPr>
        <w:t xml:space="preserve"> on corners where they were easy to find and made the most of passing trade from two streets rather than one. Aside from a corner location, former shops can often </w:t>
      </w:r>
      <w:proofErr w:type="gramStart"/>
      <w:r w:rsidRPr="004418D1">
        <w:rPr>
          <w:lang w:val="en-US"/>
        </w:rPr>
        <w:t>be identified</w:t>
      </w:r>
      <w:proofErr w:type="gramEnd"/>
      <w:r w:rsidRPr="004418D1">
        <w:rPr>
          <w:lang w:val="en-US"/>
        </w:rPr>
        <w:t xml:space="preserve"> by remnant advertising, and verandahs (or verandah post holes in the bluestone kerb) that were built to protect window stock from the sun, present advertising and provide weather protection for shoppers.</w:t>
      </w:r>
    </w:p>
    <w:p w14:paraId="571A81A3" w14:textId="77777777" w:rsidR="007D4C4A" w:rsidRDefault="007D4C4A" w:rsidP="004418D1">
      <w:pPr>
        <w:rPr>
          <w:lang w:val="en-US"/>
        </w:rPr>
      </w:pPr>
      <w:r w:rsidRPr="007D4C4A">
        <w:rPr>
          <w:noProof/>
          <w:lang w:val="en-US"/>
        </w:rPr>
        <w:drawing>
          <wp:inline distT="0" distB="0" distL="0" distR="0" wp14:anchorId="57A3F352" wp14:editId="4363E35D">
            <wp:extent cx="4168501" cy="2781541"/>
            <wp:effectExtent l="0" t="0" r="3810" b="0"/>
            <wp:docPr id="1185692602" name="Picture 1" descr="Exterior view of the cafe when it was a milkbar c1983–84, as seen from Morrah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692602" name="Picture 1" descr="Exterior view of the cafe when it was a milkbar c1983–84, as seen from Morrah Street."/>
                    <pic:cNvPicPr/>
                  </pic:nvPicPr>
                  <pic:blipFill>
                    <a:blip r:embed="rId36"/>
                    <a:stretch>
                      <a:fillRect/>
                    </a:stretch>
                  </pic:blipFill>
                  <pic:spPr>
                    <a:xfrm>
                      <a:off x="0" y="0"/>
                      <a:ext cx="4168501" cy="2781541"/>
                    </a:xfrm>
                    <a:prstGeom prst="rect">
                      <a:avLst/>
                    </a:prstGeom>
                  </pic:spPr>
                </pic:pic>
              </a:graphicData>
            </a:graphic>
          </wp:inline>
        </w:drawing>
      </w:r>
    </w:p>
    <w:p w14:paraId="66BCE59F" w14:textId="588A9247" w:rsidR="004418D1" w:rsidRDefault="004418D1" w:rsidP="004418D1">
      <w:pPr>
        <w:rPr>
          <w:lang w:val="en-US"/>
        </w:rPr>
      </w:pPr>
      <w:r w:rsidRPr="004418D1">
        <w:rPr>
          <w:lang w:val="en-US"/>
        </w:rPr>
        <w:t>Exterior view of a milkbar in Parkville, c1983–84, as seen from Morrah Street; photo by Christopher van der Craats. Source: Pictures Collection, State Library of Victoria, Accession No. H2019.250/60</w:t>
      </w:r>
    </w:p>
    <w:p w14:paraId="2A42E35F" w14:textId="77777777" w:rsidR="004418D1" w:rsidRDefault="004418D1" w:rsidP="004418D1">
      <w:pPr>
        <w:rPr>
          <w:lang w:val="en-US"/>
        </w:rPr>
      </w:pPr>
    </w:p>
    <w:p w14:paraId="66958443" w14:textId="10FFE7EB" w:rsidR="004418D1" w:rsidRDefault="004418D1">
      <w:pPr>
        <w:spacing w:after="0" w:line="240" w:lineRule="auto"/>
        <w:rPr>
          <w:lang w:val="en-US"/>
        </w:rPr>
      </w:pPr>
      <w:r>
        <w:rPr>
          <w:lang w:val="en-US"/>
        </w:rPr>
        <w:br w:type="page"/>
      </w:r>
    </w:p>
    <w:p w14:paraId="4470D339" w14:textId="1881F333" w:rsidR="004418D1" w:rsidRDefault="004418D1" w:rsidP="000F6D10">
      <w:pPr>
        <w:pStyle w:val="Heading1"/>
        <w:rPr>
          <w:rFonts w:hint="eastAsia"/>
        </w:rPr>
      </w:pPr>
      <w:r w:rsidRPr="004418D1">
        <w:lastRenderedPageBreak/>
        <w:t xml:space="preserve">Stop </w:t>
      </w:r>
      <w:proofErr w:type="gramStart"/>
      <w:r w:rsidRPr="004418D1">
        <w:t>7</w:t>
      </w:r>
      <w:proofErr w:type="gramEnd"/>
    </w:p>
    <w:p w14:paraId="598BFDB2" w14:textId="77777777" w:rsidR="004418D1" w:rsidRPr="004418D1" w:rsidRDefault="004418D1" w:rsidP="000F6D10">
      <w:pPr>
        <w:pStyle w:val="Heading2"/>
        <w:rPr>
          <w:rFonts w:hint="eastAsia"/>
        </w:rPr>
      </w:pPr>
      <w:r w:rsidRPr="004418D1">
        <w:t>Local Protection</w:t>
      </w:r>
    </w:p>
    <w:p w14:paraId="7348AB83" w14:textId="20324D09" w:rsidR="004418D1" w:rsidRDefault="004418D1" w:rsidP="000F6D10">
      <w:pPr>
        <w:pStyle w:val="Heading3"/>
        <w:rPr>
          <w:rFonts w:hint="eastAsia"/>
        </w:rPr>
      </w:pPr>
      <w:r w:rsidRPr="004418D1">
        <w:t>Saunders House</w:t>
      </w:r>
      <w:r w:rsidR="000F6D10">
        <w:t xml:space="preserve">, </w:t>
      </w:r>
      <w:r w:rsidRPr="004418D1">
        <w:t>90–92 Gatehouse St</w:t>
      </w:r>
    </w:p>
    <w:p w14:paraId="35A88DD1" w14:textId="5B6AC1A9" w:rsidR="007D4C4A" w:rsidRDefault="007D4C4A" w:rsidP="007D4C4A">
      <w:pPr>
        <w:rPr>
          <w:lang w:val="en-US"/>
        </w:rPr>
      </w:pPr>
      <w:r w:rsidRPr="007D4C4A">
        <w:rPr>
          <w:noProof/>
          <w:lang w:val="en-US"/>
        </w:rPr>
        <w:drawing>
          <wp:inline distT="0" distB="0" distL="0" distR="0" wp14:anchorId="29945447" wp14:editId="4FDCAC2A">
            <wp:extent cx="1996613" cy="2484335"/>
            <wp:effectExtent l="0" t="0" r="3810" b="0"/>
            <wp:docPr id="1564858481" name="Picture 1" descr="Photo of the modern two storey house at Sto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858481" name="Picture 1" descr="Photo of the modern two storey house at Stop 7."/>
                    <pic:cNvPicPr/>
                  </pic:nvPicPr>
                  <pic:blipFill>
                    <a:blip r:embed="rId37"/>
                    <a:stretch>
                      <a:fillRect/>
                    </a:stretch>
                  </pic:blipFill>
                  <pic:spPr>
                    <a:xfrm>
                      <a:off x="0" y="0"/>
                      <a:ext cx="1996613" cy="2484335"/>
                    </a:xfrm>
                    <a:prstGeom prst="rect">
                      <a:avLst/>
                    </a:prstGeom>
                  </pic:spPr>
                </pic:pic>
              </a:graphicData>
            </a:graphic>
          </wp:inline>
        </w:drawing>
      </w:r>
    </w:p>
    <w:p w14:paraId="319D4B6F" w14:textId="14484DF2" w:rsidR="004163BD" w:rsidRPr="007D4C4A" w:rsidRDefault="004163BD" w:rsidP="007D4C4A">
      <w:pPr>
        <w:rPr>
          <w:lang w:val="en-US"/>
        </w:rPr>
      </w:pPr>
      <w:r w:rsidRPr="004163BD">
        <w:rPr>
          <w:noProof/>
          <w:lang w:val="en-US"/>
        </w:rPr>
        <w:drawing>
          <wp:inline distT="0" distB="0" distL="0" distR="0" wp14:anchorId="34E30871" wp14:editId="0C32B66D">
            <wp:extent cx="4130398" cy="4244708"/>
            <wp:effectExtent l="0" t="0" r="3810" b="3810"/>
            <wp:docPr id="899507" name="Picture 1" descr="Map showing the location of Stop 7 on the corner of Morrah and Gatehouse streets.&#10;&#10;From Stop 6, continue riding along Morrah Street  to the end. Stop 7 is on the corner with Gatehouse Street, to you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507" name="Picture 1" descr="Map showing the location of Stop 7 on the corner of Morrah and Gatehouse streets.&#10;&#10;From Stop 6, continue riding along Morrah Street  to the end. Stop 7 is on the corner with Gatehouse Street, to your left."/>
                    <pic:cNvPicPr/>
                  </pic:nvPicPr>
                  <pic:blipFill>
                    <a:blip r:embed="rId38"/>
                    <a:stretch>
                      <a:fillRect/>
                    </a:stretch>
                  </pic:blipFill>
                  <pic:spPr>
                    <a:xfrm>
                      <a:off x="0" y="0"/>
                      <a:ext cx="4130398" cy="4244708"/>
                    </a:xfrm>
                    <a:prstGeom prst="rect">
                      <a:avLst/>
                    </a:prstGeom>
                  </pic:spPr>
                </pic:pic>
              </a:graphicData>
            </a:graphic>
          </wp:inline>
        </w:drawing>
      </w:r>
    </w:p>
    <w:p w14:paraId="65C19B42" w14:textId="77777777" w:rsidR="000F6D10" w:rsidRDefault="000F6D10">
      <w:pPr>
        <w:spacing w:after="0" w:line="240" w:lineRule="auto"/>
        <w:rPr>
          <w:lang w:val="en-US"/>
        </w:rPr>
      </w:pPr>
      <w:r>
        <w:rPr>
          <w:lang w:val="en-US"/>
        </w:rPr>
        <w:br w:type="page"/>
      </w:r>
    </w:p>
    <w:p w14:paraId="2AF34AE9" w14:textId="504F8D29" w:rsidR="004418D1" w:rsidRPr="004418D1" w:rsidRDefault="004418D1" w:rsidP="004418D1">
      <w:pPr>
        <w:rPr>
          <w:lang w:val="en-US"/>
        </w:rPr>
      </w:pPr>
      <w:r w:rsidRPr="000F6D10">
        <w:rPr>
          <w:b/>
          <w:bCs/>
          <w:lang w:val="en-US"/>
        </w:rPr>
        <w:lastRenderedPageBreak/>
        <w:t>Architect(s):</w:t>
      </w:r>
      <w:r w:rsidR="000F6D10">
        <w:rPr>
          <w:lang w:val="en-US"/>
        </w:rPr>
        <w:t xml:space="preserve"> </w:t>
      </w:r>
      <w:r w:rsidRPr="004418D1">
        <w:rPr>
          <w:lang w:val="en-US"/>
        </w:rPr>
        <w:t>David and Doreen Saunders</w:t>
      </w:r>
    </w:p>
    <w:p w14:paraId="528D9998" w14:textId="3FDBF2C3" w:rsidR="004418D1" w:rsidRPr="004418D1" w:rsidRDefault="004418D1" w:rsidP="004418D1">
      <w:pPr>
        <w:rPr>
          <w:lang w:val="en-US"/>
        </w:rPr>
      </w:pPr>
      <w:r w:rsidRPr="000F6D10">
        <w:rPr>
          <w:b/>
          <w:bCs/>
          <w:lang w:val="en-US"/>
        </w:rPr>
        <w:t>Constructed:</w:t>
      </w:r>
      <w:r w:rsidR="000F6D10">
        <w:rPr>
          <w:lang w:val="en-US"/>
        </w:rPr>
        <w:t xml:space="preserve"> </w:t>
      </w:r>
      <w:r w:rsidRPr="004418D1">
        <w:rPr>
          <w:lang w:val="en-US"/>
        </w:rPr>
        <w:t>1961–62</w:t>
      </w:r>
    </w:p>
    <w:p w14:paraId="1D4A4AF7" w14:textId="4A7F3C01" w:rsidR="004418D1" w:rsidRPr="004418D1" w:rsidRDefault="004418D1" w:rsidP="004418D1">
      <w:pPr>
        <w:rPr>
          <w:lang w:val="en-US"/>
        </w:rPr>
      </w:pPr>
      <w:r w:rsidRPr="000F6D10">
        <w:rPr>
          <w:b/>
          <w:bCs/>
          <w:lang w:val="en-US"/>
        </w:rPr>
        <w:t>Current heritage:</w:t>
      </w:r>
      <w:r w:rsidR="000F6D10">
        <w:rPr>
          <w:lang w:val="en-US"/>
        </w:rPr>
        <w:t xml:space="preserve"> </w:t>
      </w:r>
      <w:r w:rsidRPr="004418D1">
        <w:rPr>
          <w:lang w:val="en-US"/>
        </w:rPr>
        <w:t>In HO4 Parkville Precinct</w:t>
      </w:r>
    </w:p>
    <w:p w14:paraId="462AAB0A" w14:textId="0F4D2990" w:rsidR="004418D1" w:rsidRPr="004418D1" w:rsidRDefault="004418D1" w:rsidP="004418D1">
      <w:pPr>
        <w:rPr>
          <w:lang w:val="en-US"/>
        </w:rPr>
      </w:pPr>
      <w:r w:rsidRPr="000F6D10">
        <w:rPr>
          <w:b/>
          <w:bCs/>
          <w:lang w:val="en-US"/>
        </w:rPr>
        <w:t>Proposed heritage:</w:t>
      </w:r>
      <w:r w:rsidR="000F6D10">
        <w:rPr>
          <w:lang w:val="en-US"/>
        </w:rPr>
        <w:t xml:space="preserve"> </w:t>
      </w:r>
      <w:r w:rsidRPr="004418D1">
        <w:rPr>
          <w:lang w:val="en-US"/>
        </w:rPr>
        <w:t>Individually Significant Place</w:t>
      </w:r>
    </w:p>
    <w:p w14:paraId="505531F8" w14:textId="77777777" w:rsidR="004418D1" w:rsidRPr="004418D1" w:rsidRDefault="004418D1" w:rsidP="004418D1">
      <w:pPr>
        <w:rPr>
          <w:lang w:val="en-US"/>
        </w:rPr>
      </w:pPr>
      <w:r w:rsidRPr="004418D1">
        <w:rPr>
          <w:lang w:val="en-US"/>
        </w:rPr>
        <w:t xml:space="preserve">The only residential design by David and Doreen Saunders, 90–92 Gatehouse Street </w:t>
      </w:r>
      <w:proofErr w:type="gramStart"/>
      <w:r w:rsidRPr="004418D1">
        <w:rPr>
          <w:lang w:val="en-US"/>
        </w:rPr>
        <w:t>was designed</w:t>
      </w:r>
      <w:proofErr w:type="gramEnd"/>
      <w:r w:rsidRPr="004418D1">
        <w:rPr>
          <w:lang w:val="en-US"/>
        </w:rPr>
        <w:t xml:space="preserve"> as their family home. The house demonstrates careful consideration and manipulation of the terrace typology in built form and setbacks. The skillion roof and stepped–back levels create a sloping frontage that reflects the established Victorian–era terrace house typology in Parkville, </w:t>
      </w:r>
      <w:proofErr w:type="gramStart"/>
      <w:r w:rsidRPr="004418D1">
        <w:rPr>
          <w:lang w:val="en-US"/>
        </w:rPr>
        <w:t>in order to</w:t>
      </w:r>
      <w:proofErr w:type="gramEnd"/>
      <w:r w:rsidRPr="004418D1">
        <w:rPr>
          <w:lang w:val="en-US"/>
        </w:rPr>
        <w:t xml:space="preserve"> conform with the strict planning regulations of the compact urban block at the time. The roof </w:t>
      </w:r>
      <w:proofErr w:type="gramStart"/>
      <w:r w:rsidRPr="004418D1">
        <w:rPr>
          <w:lang w:val="en-US"/>
        </w:rPr>
        <w:t>is split</w:t>
      </w:r>
      <w:proofErr w:type="gramEnd"/>
      <w:r w:rsidRPr="004418D1">
        <w:rPr>
          <w:lang w:val="en-US"/>
        </w:rPr>
        <w:t xml:space="preserve"> in the middle to allow for additional windows, so that natural light flows into the tightly planned interiors.</w:t>
      </w:r>
    </w:p>
    <w:p w14:paraId="14E90E57" w14:textId="6F6ACFA8" w:rsidR="004418D1" w:rsidRDefault="004418D1" w:rsidP="004418D1">
      <w:pPr>
        <w:rPr>
          <w:lang w:val="en-US"/>
        </w:rPr>
      </w:pPr>
      <w:r w:rsidRPr="004418D1">
        <w:rPr>
          <w:lang w:val="en-US"/>
        </w:rPr>
        <w:t>David Saunders was a well–regarded architectural historian and professor, particularly in the study of nineteenth–century Australian architecture, and was an early advocate of heritage conservation. Saunders House is notably modern but blends into historic Parkville. Its design combines David’s interest in contemporary architecture with the couple’s appreciation of historic buildings.</w:t>
      </w:r>
    </w:p>
    <w:p w14:paraId="17E0BB9A" w14:textId="77777777" w:rsidR="007D4C4A" w:rsidRDefault="007D4C4A" w:rsidP="004418D1">
      <w:pPr>
        <w:rPr>
          <w:lang w:val="en-US"/>
        </w:rPr>
      </w:pPr>
      <w:r w:rsidRPr="007D4C4A">
        <w:rPr>
          <w:noProof/>
          <w:lang w:val="en-US"/>
        </w:rPr>
        <w:drawing>
          <wp:inline distT="0" distB="0" distL="0" distR="0" wp14:anchorId="2EE96C79" wp14:editId="12C69C9A">
            <wp:extent cx="3855720" cy="2553972"/>
            <wp:effectExtent l="0" t="0" r="0" b="0"/>
            <wp:docPr id="1685629206" name="Picture 1" descr="Historic photo of the Saunders House at the corner of Gatehouse and Morrah streets, built in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29206" name="Picture 1" descr="Historic photo of the Saunders House at the corner of Gatehouse and Morrah streets, built in 1962."/>
                    <pic:cNvPicPr/>
                  </pic:nvPicPr>
                  <pic:blipFill>
                    <a:blip r:embed="rId39"/>
                    <a:stretch>
                      <a:fillRect/>
                    </a:stretch>
                  </pic:blipFill>
                  <pic:spPr>
                    <a:xfrm>
                      <a:off x="0" y="0"/>
                      <a:ext cx="3865916" cy="2560726"/>
                    </a:xfrm>
                    <a:prstGeom prst="rect">
                      <a:avLst/>
                    </a:prstGeom>
                  </pic:spPr>
                </pic:pic>
              </a:graphicData>
            </a:graphic>
          </wp:inline>
        </w:drawing>
      </w:r>
    </w:p>
    <w:p w14:paraId="2732CAB7" w14:textId="5E907FAA" w:rsidR="007D4C4A" w:rsidRDefault="007D4C4A" w:rsidP="004418D1">
      <w:pPr>
        <w:rPr>
          <w:lang w:val="en-US"/>
        </w:rPr>
      </w:pPr>
      <w:r w:rsidRPr="007D4C4A">
        <w:rPr>
          <w:noProof/>
          <w:lang w:val="en-US"/>
        </w:rPr>
        <w:drawing>
          <wp:inline distT="0" distB="0" distL="0" distR="0" wp14:anchorId="687E7ACA" wp14:editId="02546EC2">
            <wp:extent cx="3848100" cy="2591290"/>
            <wp:effectExtent l="0" t="0" r="0" b="0"/>
            <wp:docPr id="1107067009" name="Picture 1" descr="Historic photo of the Saunders House at the corner of Gatehouse and Morrah streets, built in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67009" name="Picture 1" descr="Historic photo of the Saunders House at the corner of Gatehouse and Morrah streets, built in 1962."/>
                    <pic:cNvPicPr/>
                  </pic:nvPicPr>
                  <pic:blipFill>
                    <a:blip r:embed="rId40"/>
                    <a:stretch>
                      <a:fillRect/>
                    </a:stretch>
                  </pic:blipFill>
                  <pic:spPr>
                    <a:xfrm>
                      <a:off x="0" y="0"/>
                      <a:ext cx="3860692" cy="2599770"/>
                    </a:xfrm>
                    <a:prstGeom prst="rect">
                      <a:avLst/>
                    </a:prstGeom>
                  </pic:spPr>
                </pic:pic>
              </a:graphicData>
            </a:graphic>
          </wp:inline>
        </w:drawing>
      </w:r>
    </w:p>
    <w:p w14:paraId="67970375" w14:textId="055A6353" w:rsidR="004418D1" w:rsidRDefault="004418D1" w:rsidP="004418D1">
      <w:pPr>
        <w:rPr>
          <w:lang w:val="en-US"/>
        </w:rPr>
      </w:pPr>
      <w:r w:rsidRPr="004418D1">
        <w:rPr>
          <w:lang w:val="en-US"/>
        </w:rPr>
        <w:t xml:space="preserve">Saunders House, at the corner of Gatehouse and Morrah </w:t>
      </w:r>
      <w:r w:rsidR="006D4FE5">
        <w:rPr>
          <w:lang w:val="en-US"/>
        </w:rPr>
        <w:t>s</w:t>
      </w:r>
      <w:r w:rsidRPr="004418D1">
        <w:rPr>
          <w:lang w:val="en-US"/>
        </w:rPr>
        <w:t>treets, built in 1962</w:t>
      </w:r>
      <w:r w:rsidR="00EF5BD4">
        <w:rPr>
          <w:lang w:val="en-US"/>
        </w:rPr>
        <w:t>. Ph</w:t>
      </w:r>
      <w:r w:rsidRPr="004418D1">
        <w:rPr>
          <w:lang w:val="en-US"/>
        </w:rPr>
        <w:t>otographs by Peter Wille. Source: Pictures Collection, State Library of Victoria, Record No. 9939664460207636</w:t>
      </w:r>
    </w:p>
    <w:p w14:paraId="6E112B59" w14:textId="15E3BABD" w:rsidR="004418D1" w:rsidRDefault="004418D1" w:rsidP="000F6D10">
      <w:pPr>
        <w:pStyle w:val="Heading1"/>
        <w:rPr>
          <w:rFonts w:hint="eastAsia"/>
        </w:rPr>
      </w:pPr>
      <w:r w:rsidRPr="004418D1">
        <w:lastRenderedPageBreak/>
        <w:t xml:space="preserve">Stop </w:t>
      </w:r>
      <w:proofErr w:type="gramStart"/>
      <w:r w:rsidRPr="004418D1">
        <w:t>8</w:t>
      </w:r>
      <w:proofErr w:type="gramEnd"/>
    </w:p>
    <w:p w14:paraId="56D16796" w14:textId="62B84591" w:rsidR="004418D1" w:rsidRPr="004418D1" w:rsidRDefault="000F6D10" w:rsidP="000F6D10">
      <w:pPr>
        <w:pStyle w:val="Heading2"/>
        <w:rPr>
          <w:rFonts w:hint="eastAsia"/>
        </w:rPr>
      </w:pPr>
      <w:r w:rsidRPr="004418D1">
        <w:rPr>
          <w:rFonts w:hint="eastAsia"/>
        </w:rPr>
        <w:t>Local Context</w:t>
      </w:r>
    </w:p>
    <w:p w14:paraId="2A40973F" w14:textId="026EE817" w:rsidR="004418D1" w:rsidRDefault="004418D1" w:rsidP="000F6D10">
      <w:pPr>
        <w:pStyle w:val="Heading3"/>
        <w:rPr>
          <w:rFonts w:hint="eastAsia"/>
        </w:rPr>
      </w:pPr>
      <w:r w:rsidRPr="004418D1">
        <w:t>Walmsley House</w:t>
      </w:r>
      <w:r w:rsidR="000F6D10">
        <w:t xml:space="preserve">, </w:t>
      </w:r>
      <w:r w:rsidRPr="004418D1">
        <w:t>161 Gatehouse Street</w:t>
      </w:r>
    </w:p>
    <w:p w14:paraId="79330BC5" w14:textId="143D9691" w:rsidR="007D4C4A" w:rsidRDefault="007D4C4A" w:rsidP="007D4C4A">
      <w:pPr>
        <w:rPr>
          <w:lang w:val="en-US"/>
        </w:rPr>
      </w:pPr>
      <w:r w:rsidRPr="007D4C4A">
        <w:rPr>
          <w:noProof/>
          <w:lang w:val="en-US"/>
        </w:rPr>
        <w:drawing>
          <wp:inline distT="0" distB="0" distL="0" distR="0" wp14:anchorId="19C5EC61" wp14:editId="53753B5B">
            <wp:extent cx="1958510" cy="2453853"/>
            <wp:effectExtent l="0" t="0" r="3810" b="3810"/>
            <wp:docPr id="232268327" name="Picture 1" descr="Photo of the corrugated iron building at Stop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268327" name="Picture 1" descr="Photo of the corrugated iron building at Stop 8."/>
                    <pic:cNvPicPr/>
                  </pic:nvPicPr>
                  <pic:blipFill>
                    <a:blip r:embed="rId41"/>
                    <a:stretch>
                      <a:fillRect/>
                    </a:stretch>
                  </pic:blipFill>
                  <pic:spPr>
                    <a:xfrm>
                      <a:off x="0" y="0"/>
                      <a:ext cx="1958510" cy="2453853"/>
                    </a:xfrm>
                    <a:prstGeom prst="rect">
                      <a:avLst/>
                    </a:prstGeom>
                  </pic:spPr>
                </pic:pic>
              </a:graphicData>
            </a:graphic>
          </wp:inline>
        </w:drawing>
      </w:r>
    </w:p>
    <w:p w14:paraId="799340F8" w14:textId="5F9AC298" w:rsidR="007D4C4A" w:rsidRPr="007D4C4A" w:rsidRDefault="004F18E9" w:rsidP="007D4C4A">
      <w:pPr>
        <w:rPr>
          <w:lang w:val="en-US"/>
        </w:rPr>
      </w:pPr>
      <w:r w:rsidRPr="004F18E9">
        <w:rPr>
          <w:noProof/>
          <w:lang w:val="en-US"/>
        </w:rPr>
        <w:drawing>
          <wp:inline distT="0" distB="0" distL="0" distR="0" wp14:anchorId="4F282A1E" wp14:editId="4AB4B7FD">
            <wp:extent cx="4206605" cy="4305673"/>
            <wp:effectExtent l="0" t="0" r="3810" b="0"/>
            <wp:docPr id="200871338" name="Picture 1" descr="Map showing the location of Stop 8 in Royal Park.&#10;&#10;Continue riding up Gatehouse Street. Stop 8 is just before The Avenue to you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71338" name="Picture 1" descr="Map showing the location of Stop 8 in Royal Park.&#10;&#10;Continue riding up Gatehouse Street. Stop 8 is just before The Avenue to your left."/>
                    <pic:cNvPicPr/>
                  </pic:nvPicPr>
                  <pic:blipFill>
                    <a:blip r:embed="rId42"/>
                    <a:stretch>
                      <a:fillRect/>
                    </a:stretch>
                  </pic:blipFill>
                  <pic:spPr>
                    <a:xfrm>
                      <a:off x="0" y="0"/>
                      <a:ext cx="4206605" cy="4305673"/>
                    </a:xfrm>
                    <a:prstGeom prst="rect">
                      <a:avLst/>
                    </a:prstGeom>
                  </pic:spPr>
                </pic:pic>
              </a:graphicData>
            </a:graphic>
          </wp:inline>
        </w:drawing>
      </w:r>
    </w:p>
    <w:p w14:paraId="351E55FF" w14:textId="77777777" w:rsidR="000F6D10" w:rsidRDefault="000F6D10">
      <w:pPr>
        <w:spacing w:after="0" w:line="240" w:lineRule="auto"/>
        <w:rPr>
          <w:lang w:val="en-US"/>
        </w:rPr>
      </w:pPr>
      <w:r>
        <w:rPr>
          <w:lang w:val="en-US"/>
        </w:rPr>
        <w:br w:type="page"/>
      </w:r>
    </w:p>
    <w:p w14:paraId="34D78CAB" w14:textId="3667D3C3" w:rsidR="004418D1" w:rsidRPr="004418D1" w:rsidRDefault="004418D1" w:rsidP="004418D1">
      <w:pPr>
        <w:rPr>
          <w:lang w:val="en-US"/>
        </w:rPr>
      </w:pPr>
      <w:r w:rsidRPr="000F6D10">
        <w:rPr>
          <w:b/>
          <w:bCs/>
          <w:lang w:val="en-US"/>
        </w:rPr>
        <w:lastRenderedPageBreak/>
        <w:t>Architect(s):</w:t>
      </w:r>
      <w:r w:rsidR="000F6D10">
        <w:rPr>
          <w:b/>
          <w:bCs/>
          <w:lang w:val="en-US"/>
        </w:rPr>
        <w:t xml:space="preserve"> </w:t>
      </w:r>
      <w:r w:rsidRPr="004418D1">
        <w:rPr>
          <w:lang w:val="en-US"/>
        </w:rPr>
        <w:t>Walmsley of London (manufacturer)</w:t>
      </w:r>
    </w:p>
    <w:p w14:paraId="4C3C5D27" w14:textId="03B79644" w:rsidR="004418D1" w:rsidRPr="004418D1" w:rsidRDefault="004418D1" w:rsidP="004418D1">
      <w:pPr>
        <w:rPr>
          <w:lang w:val="en-US"/>
        </w:rPr>
      </w:pPr>
      <w:r w:rsidRPr="000F6D10">
        <w:rPr>
          <w:b/>
          <w:bCs/>
          <w:lang w:val="en-US"/>
        </w:rPr>
        <w:t>Constructed:</w:t>
      </w:r>
      <w:r w:rsidR="000F6D10">
        <w:rPr>
          <w:lang w:val="en-US"/>
        </w:rPr>
        <w:t xml:space="preserve"> </w:t>
      </w:r>
      <w:r w:rsidRPr="004418D1">
        <w:rPr>
          <w:lang w:val="en-US"/>
        </w:rPr>
        <w:t xml:space="preserve">1850s </w:t>
      </w:r>
    </w:p>
    <w:p w14:paraId="42CE83A0" w14:textId="370291AD" w:rsidR="004418D1" w:rsidRPr="004418D1" w:rsidRDefault="004418D1" w:rsidP="004418D1">
      <w:pPr>
        <w:rPr>
          <w:lang w:val="en-US"/>
        </w:rPr>
      </w:pPr>
      <w:r w:rsidRPr="000F6D10">
        <w:rPr>
          <w:b/>
          <w:bCs/>
          <w:lang w:val="en-US"/>
        </w:rPr>
        <w:t>Current heritage:</w:t>
      </w:r>
      <w:r w:rsidR="000F6D10">
        <w:rPr>
          <w:lang w:val="en-US"/>
        </w:rPr>
        <w:t xml:space="preserve"> </w:t>
      </w:r>
      <w:r w:rsidRPr="004418D1">
        <w:rPr>
          <w:lang w:val="en-US"/>
        </w:rPr>
        <w:t>VHR H1946, HO895</w:t>
      </w:r>
    </w:p>
    <w:p w14:paraId="079C5E88" w14:textId="7F0DF478" w:rsidR="004418D1" w:rsidRPr="004418D1" w:rsidRDefault="004418D1" w:rsidP="004418D1">
      <w:pPr>
        <w:rPr>
          <w:lang w:val="en-US"/>
        </w:rPr>
      </w:pPr>
      <w:r w:rsidRPr="000F6D10">
        <w:rPr>
          <w:b/>
          <w:bCs/>
          <w:lang w:val="en-US"/>
        </w:rPr>
        <w:t>Proposed heritage:</w:t>
      </w:r>
      <w:r w:rsidR="000F6D10">
        <w:rPr>
          <w:lang w:val="en-US"/>
        </w:rPr>
        <w:t xml:space="preserve"> </w:t>
      </w:r>
      <w:r w:rsidRPr="004418D1">
        <w:rPr>
          <w:lang w:val="en-US"/>
        </w:rPr>
        <w:t>No change</w:t>
      </w:r>
    </w:p>
    <w:p w14:paraId="49E548C4" w14:textId="77777777" w:rsidR="004418D1" w:rsidRPr="004418D1" w:rsidRDefault="004418D1" w:rsidP="004418D1">
      <w:pPr>
        <w:rPr>
          <w:lang w:val="en-US"/>
        </w:rPr>
      </w:pPr>
      <w:r w:rsidRPr="004418D1">
        <w:rPr>
          <w:lang w:val="en-US"/>
        </w:rPr>
        <w:t xml:space="preserve">Walmsley House is a prefabricated iron house of the mid–nineteenth century. It </w:t>
      </w:r>
      <w:proofErr w:type="gramStart"/>
      <w:r w:rsidRPr="004418D1">
        <w:rPr>
          <w:lang w:val="en-US"/>
        </w:rPr>
        <w:t>was manufactured</w:t>
      </w:r>
      <w:proofErr w:type="gramEnd"/>
      <w:r w:rsidRPr="004418D1">
        <w:rPr>
          <w:lang w:val="en-US"/>
        </w:rPr>
        <w:t xml:space="preserve"> by Walmsley of London, a wholesale ironmonger at 127 London Road, Southwark, London, who supplied prefabricated iron buildings to Australia. It </w:t>
      </w:r>
      <w:proofErr w:type="gramStart"/>
      <w:r w:rsidRPr="004418D1">
        <w:rPr>
          <w:lang w:val="en-US"/>
        </w:rPr>
        <w:t>is thought</w:t>
      </w:r>
      <w:proofErr w:type="gramEnd"/>
      <w:r w:rsidRPr="004418D1">
        <w:rPr>
          <w:lang w:val="en-US"/>
        </w:rPr>
        <w:t xml:space="preserve"> Walmsley may have been subcontracted by John Walker who exported a number of similar houses to Victoria.</w:t>
      </w:r>
    </w:p>
    <w:p w14:paraId="4BFEDC4C" w14:textId="7C255C18" w:rsidR="004418D1" w:rsidRDefault="004418D1" w:rsidP="004418D1">
      <w:pPr>
        <w:rPr>
          <w:lang w:val="en-US"/>
        </w:rPr>
      </w:pPr>
      <w:r w:rsidRPr="004418D1">
        <w:rPr>
          <w:lang w:val="en-US"/>
        </w:rPr>
        <w:t xml:space="preserve">Walmsley House </w:t>
      </w:r>
      <w:proofErr w:type="gramStart"/>
      <w:r w:rsidRPr="004418D1">
        <w:rPr>
          <w:lang w:val="en-US"/>
        </w:rPr>
        <w:t>was brought</w:t>
      </w:r>
      <w:proofErr w:type="gramEnd"/>
      <w:r w:rsidRPr="004418D1">
        <w:rPr>
          <w:lang w:val="en-US"/>
        </w:rPr>
        <w:t xml:space="preserve"> to the colony in 1853 or 1854 for use as a public building (such as a military depot or lock–up). In 1862, the building </w:t>
      </w:r>
      <w:proofErr w:type="gramStart"/>
      <w:r w:rsidRPr="004418D1">
        <w:rPr>
          <w:lang w:val="en-US"/>
        </w:rPr>
        <w:t>was moved</w:t>
      </w:r>
      <w:proofErr w:type="gramEnd"/>
      <w:r w:rsidRPr="004418D1">
        <w:rPr>
          <w:lang w:val="en-US"/>
        </w:rPr>
        <w:t xml:space="preserve"> to Royal Park to be used as the first official residence of the park ranger and bailiff, Mr Francis Meaker. In 1905, </w:t>
      </w:r>
      <w:proofErr w:type="gramStart"/>
      <w:r w:rsidRPr="004418D1">
        <w:rPr>
          <w:lang w:val="en-US"/>
        </w:rPr>
        <w:t>Frances was succeeded by his son Charles</w:t>
      </w:r>
      <w:proofErr w:type="gramEnd"/>
      <w:r w:rsidRPr="004418D1">
        <w:rPr>
          <w:lang w:val="en-US"/>
        </w:rPr>
        <w:t xml:space="preserve">. The Meaker family lived here for 79 years. It would have been an incredibly uncomfortable house, with such buildings referred to as ‘camp ovens’ because they were so hot in summer. Walmsley House </w:t>
      </w:r>
      <w:proofErr w:type="gramStart"/>
      <w:r w:rsidRPr="004418D1">
        <w:rPr>
          <w:lang w:val="en-US"/>
        </w:rPr>
        <w:t>is now managed</w:t>
      </w:r>
      <w:proofErr w:type="gramEnd"/>
      <w:r w:rsidRPr="004418D1">
        <w:rPr>
          <w:lang w:val="en-US"/>
        </w:rPr>
        <w:t xml:space="preserve"> by City of Melbourne and used for local community meetings.</w:t>
      </w:r>
    </w:p>
    <w:p w14:paraId="7FBA3E30" w14:textId="77777777" w:rsidR="007D4C4A" w:rsidRDefault="007D4C4A" w:rsidP="004418D1">
      <w:pPr>
        <w:rPr>
          <w:lang w:val="en-US"/>
        </w:rPr>
      </w:pPr>
      <w:r w:rsidRPr="007D4C4A">
        <w:rPr>
          <w:noProof/>
          <w:lang w:val="en-US"/>
        </w:rPr>
        <w:drawing>
          <wp:inline distT="0" distB="0" distL="0" distR="0" wp14:anchorId="2EE0FD8A" wp14:editId="6E96AAF4">
            <wp:extent cx="2171700" cy="1630956"/>
            <wp:effectExtent l="0" t="0" r="0" b="7620"/>
            <wp:docPr id="1474277592" name="Picture 1" descr="The manufacturer’s plaque of Walmsley H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277592" name="Picture 1" descr="The manufacturer’s plaque of Walmsley House."/>
                    <pic:cNvPicPr/>
                  </pic:nvPicPr>
                  <pic:blipFill>
                    <a:blip r:embed="rId43"/>
                    <a:stretch>
                      <a:fillRect/>
                    </a:stretch>
                  </pic:blipFill>
                  <pic:spPr>
                    <a:xfrm>
                      <a:off x="0" y="0"/>
                      <a:ext cx="2174124" cy="1632776"/>
                    </a:xfrm>
                    <a:prstGeom prst="rect">
                      <a:avLst/>
                    </a:prstGeom>
                  </pic:spPr>
                </pic:pic>
              </a:graphicData>
            </a:graphic>
          </wp:inline>
        </w:drawing>
      </w:r>
    </w:p>
    <w:p w14:paraId="217430D9" w14:textId="18DD600B" w:rsidR="000F6D10" w:rsidRDefault="004418D1" w:rsidP="004418D1">
      <w:pPr>
        <w:rPr>
          <w:lang w:val="en-US"/>
        </w:rPr>
      </w:pPr>
      <w:r w:rsidRPr="004418D1">
        <w:rPr>
          <w:lang w:val="en-US"/>
        </w:rPr>
        <w:t xml:space="preserve">The manufacturer’s plaque. Source: Inset Royal Park Protection Group, retrieved 27/11/23. </w:t>
      </w:r>
    </w:p>
    <w:p w14:paraId="26754B4C" w14:textId="77777777" w:rsidR="007D4C4A" w:rsidRDefault="007D4C4A" w:rsidP="004418D1">
      <w:pPr>
        <w:rPr>
          <w:lang w:val="en-US"/>
        </w:rPr>
      </w:pPr>
      <w:r w:rsidRPr="007D4C4A">
        <w:rPr>
          <w:noProof/>
          <w:lang w:val="en-US"/>
        </w:rPr>
        <w:drawing>
          <wp:inline distT="0" distB="0" distL="0" distR="0" wp14:anchorId="2E8CA586" wp14:editId="5C16CDDB">
            <wp:extent cx="2659380" cy="3537662"/>
            <wp:effectExtent l="0" t="0" r="7620" b="5715"/>
            <wp:docPr id="1375628223" name="Picture 1" descr="Walmsley House North elevation, looking towards Gatehouse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628223" name="Picture 1" descr="Walmsley House North elevation, looking towards Gatehouse Street."/>
                    <pic:cNvPicPr/>
                  </pic:nvPicPr>
                  <pic:blipFill>
                    <a:blip r:embed="rId44"/>
                    <a:stretch>
                      <a:fillRect/>
                    </a:stretch>
                  </pic:blipFill>
                  <pic:spPr>
                    <a:xfrm>
                      <a:off x="0" y="0"/>
                      <a:ext cx="2664597" cy="3544602"/>
                    </a:xfrm>
                    <a:prstGeom prst="rect">
                      <a:avLst/>
                    </a:prstGeom>
                  </pic:spPr>
                </pic:pic>
              </a:graphicData>
            </a:graphic>
          </wp:inline>
        </w:drawing>
      </w:r>
    </w:p>
    <w:p w14:paraId="17E090BB" w14:textId="7C29C0F8" w:rsidR="004418D1" w:rsidRDefault="004418D1" w:rsidP="004418D1">
      <w:pPr>
        <w:rPr>
          <w:lang w:val="en-US"/>
        </w:rPr>
      </w:pPr>
      <w:r w:rsidRPr="004418D1">
        <w:rPr>
          <w:lang w:val="en-US"/>
        </w:rPr>
        <w:t>Walmsley House North elevation, looking towards Gatehouse Street</w:t>
      </w:r>
    </w:p>
    <w:p w14:paraId="01209C55" w14:textId="3B8D50FC" w:rsidR="004418D1" w:rsidRDefault="004418D1" w:rsidP="000F6D10">
      <w:pPr>
        <w:pStyle w:val="Heading1"/>
        <w:rPr>
          <w:rFonts w:hint="eastAsia"/>
        </w:rPr>
      </w:pPr>
      <w:r w:rsidRPr="004418D1">
        <w:lastRenderedPageBreak/>
        <w:t xml:space="preserve">Stop </w:t>
      </w:r>
      <w:proofErr w:type="gramStart"/>
      <w:r w:rsidRPr="004418D1">
        <w:t>9</w:t>
      </w:r>
      <w:proofErr w:type="gramEnd"/>
    </w:p>
    <w:p w14:paraId="3BB29A65" w14:textId="77777777" w:rsidR="004418D1" w:rsidRPr="004418D1" w:rsidRDefault="004418D1" w:rsidP="000F6D10">
      <w:pPr>
        <w:pStyle w:val="Heading2"/>
        <w:rPr>
          <w:rFonts w:hint="eastAsia"/>
        </w:rPr>
      </w:pPr>
      <w:r w:rsidRPr="004418D1">
        <w:t>Local Protection</w:t>
      </w:r>
    </w:p>
    <w:p w14:paraId="451888EA" w14:textId="38035020" w:rsidR="004418D1" w:rsidRDefault="004418D1" w:rsidP="000F6D10">
      <w:pPr>
        <w:pStyle w:val="Heading3"/>
        <w:rPr>
          <w:rFonts w:hint="eastAsia"/>
        </w:rPr>
      </w:pPr>
      <w:r w:rsidRPr="004418D1">
        <w:t>Park and Trinity Terraces</w:t>
      </w:r>
      <w:r w:rsidR="000F6D10">
        <w:t xml:space="preserve">, </w:t>
      </w:r>
      <w:r w:rsidRPr="004418D1">
        <w:t>157–175 Royal Parade</w:t>
      </w:r>
    </w:p>
    <w:p w14:paraId="62FEADF3" w14:textId="624D1419" w:rsidR="007D4C4A" w:rsidRDefault="007D4C4A" w:rsidP="007D4C4A">
      <w:pPr>
        <w:rPr>
          <w:lang w:val="en-US"/>
        </w:rPr>
      </w:pPr>
      <w:r w:rsidRPr="007D4C4A">
        <w:rPr>
          <w:noProof/>
          <w:lang w:val="en-US"/>
        </w:rPr>
        <w:drawing>
          <wp:inline distT="0" distB="0" distL="0" distR="0" wp14:anchorId="4208F5F3" wp14:editId="6326840D">
            <wp:extent cx="1988992" cy="2484335"/>
            <wp:effectExtent l="0" t="0" r="0" b="0"/>
            <wp:docPr id="736351362" name="Picture 1" descr="Photo of the terrace houses at Stop 9 in Royal Par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351362" name="Picture 1" descr="Photo of the terrace houses at Stop 9 in Royal Parade."/>
                    <pic:cNvPicPr/>
                  </pic:nvPicPr>
                  <pic:blipFill>
                    <a:blip r:embed="rId45"/>
                    <a:stretch>
                      <a:fillRect/>
                    </a:stretch>
                  </pic:blipFill>
                  <pic:spPr>
                    <a:xfrm>
                      <a:off x="0" y="0"/>
                      <a:ext cx="1988992" cy="2484335"/>
                    </a:xfrm>
                    <a:prstGeom prst="rect">
                      <a:avLst/>
                    </a:prstGeom>
                  </pic:spPr>
                </pic:pic>
              </a:graphicData>
            </a:graphic>
          </wp:inline>
        </w:drawing>
      </w:r>
    </w:p>
    <w:p w14:paraId="01069003" w14:textId="76FE8338" w:rsidR="007D4C4A" w:rsidRPr="007D4C4A" w:rsidRDefault="004F18E9" w:rsidP="007D4C4A">
      <w:pPr>
        <w:rPr>
          <w:lang w:val="en-US"/>
        </w:rPr>
      </w:pPr>
      <w:r w:rsidRPr="004F18E9">
        <w:rPr>
          <w:noProof/>
          <w:lang w:val="en-US"/>
        </w:rPr>
        <w:drawing>
          <wp:inline distT="0" distB="0" distL="0" distR="0" wp14:anchorId="1CFD024B" wp14:editId="1AAC04B3">
            <wp:extent cx="4206605" cy="4244708"/>
            <wp:effectExtent l="0" t="0" r="3810" b="3810"/>
            <wp:docPr id="2117093217" name="Picture 1" descr="A map showing the location of Stop 9.&#10;&#10;Continue riding along Gatehouse Street then turn left into Royal Parade until you reach Macarthur Road and Stop 9 will be on you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7093217" name="Picture 1" descr="A map showing the location of Stop 9.&#10;&#10;Continue riding along Gatehouse Street then turn left into Royal Parade until you reach Macarthur Road and Stop 9 will be on your left."/>
                    <pic:cNvPicPr/>
                  </pic:nvPicPr>
                  <pic:blipFill>
                    <a:blip r:embed="rId46"/>
                    <a:stretch>
                      <a:fillRect/>
                    </a:stretch>
                  </pic:blipFill>
                  <pic:spPr>
                    <a:xfrm>
                      <a:off x="0" y="0"/>
                      <a:ext cx="4206605" cy="4244708"/>
                    </a:xfrm>
                    <a:prstGeom prst="rect">
                      <a:avLst/>
                    </a:prstGeom>
                  </pic:spPr>
                </pic:pic>
              </a:graphicData>
            </a:graphic>
          </wp:inline>
        </w:drawing>
      </w:r>
    </w:p>
    <w:p w14:paraId="28932BBA" w14:textId="77777777" w:rsidR="000F6D10" w:rsidRDefault="000F6D10">
      <w:pPr>
        <w:spacing w:after="0" w:line="240" w:lineRule="auto"/>
        <w:rPr>
          <w:lang w:val="en-US"/>
        </w:rPr>
      </w:pPr>
      <w:r>
        <w:rPr>
          <w:lang w:val="en-US"/>
        </w:rPr>
        <w:br w:type="page"/>
      </w:r>
    </w:p>
    <w:p w14:paraId="09DAE9E2" w14:textId="34F7F073" w:rsidR="004418D1" w:rsidRPr="004418D1" w:rsidRDefault="004418D1" w:rsidP="004418D1">
      <w:pPr>
        <w:rPr>
          <w:lang w:val="en-US"/>
        </w:rPr>
      </w:pPr>
      <w:r w:rsidRPr="000F6D10">
        <w:rPr>
          <w:b/>
          <w:bCs/>
          <w:lang w:val="en-US"/>
        </w:rPr>
        <w:lastRenderedPageBreak/>
        <w:t>Architect(s):</w:t>
      </w:r>
      <w:r w:rsidR="000F6D10">
        <w:rPr>
          <w:b/>
          <w:bCs/>
          <w:lang w:val="en-US"/>
        </w:rPr>
        <w:t xml:space="preserve"> </w:t>
      </w:r>
      <w:r w:rsidRPr="004418D1">
        <w:rPr>
          <w:lang w:val="en-US"/>
        </w:rPr>
        <w:t>Park Terrace – George Brown</w:t>
      </w:r>
      <w:r w:rsidR="000F6D10">
        <w:rPr>
          <w:lang w:val="en-US"/>
        </w:rPr>
        <w:t xml:space="preserve">; </w:t>
      </w:r>
      <w:r w:rsidRPr="004418D1">
        <w:rPr>
          <w:lang w:val="en-US"/>
        </w:rPr>
        <w:t>Trinity Terrace – Norman Hitchcock</w:t>
      </w:r>
    </w:p>
    <w:p w14:paraId="172335CF" w14:textId="2AC74916" w:rsidR="004418D1" w:rsidRPr="004418D1" w:rsidRDefault="004418D1" w:rsidP="004418D1">
      <w:pPr>
        <w:rPr>
          <w:lang w:val="en-US"/>
        </w:rPr>
      </w:pPr>
      <w:r w:rsidRPr="000F6D10">
        <w:rPr>
          <w:b/>
          <w:bCs/>
          <w:lang w:val="en-US"/>
        </w:rPr>
        <w:t>Constructed:</w:t>
      </w:r>
      <w:r w:rsidR="000F6D10">
        <w:rPr>
          <w:lang w:val="en-US"/>
        </w:rPr>
        <w:t xml:space="preserve"> </w:t>
      </w:r>
      <w:r w:rsidRPr="004418D1">
        <w:rPr>
          <w:lang w:val="en-US"/>
        </w:rPr>
        <w:t>Park Terrace – 1877</w:t>
      </w:r>
      <w:r w:rsidR="000F6D10">
        <w:rPr>
          <w:lang w:val="en-US"/>
        </w:rPr>
        <w:t xml:space="preserve">; </w:t>
      </w:r>
      <w:r w:rsidRPr="004418D1">
        <w:rPr>
          <w:lang w:val="en-US"/>
        </w:rPr>
        <w:t>Trinity Terrace – 1885 to 86</w:t>
      </w:r>
    </w:p>
    <w:p w14:paraId="3CD412A0" w14:textId="03D15FF6" w:rsidR="004418D1" w:rsidRPr="004418D1" w:rsidRDefault="004418D1" w:rsidP="004418D1">
      <w:pPr>
        <w:rPr>
          <w:lang w:val="en-US"/>
        </w:rPr>
      </w:pPr>
      <w:r w:rsidRPr="000F6D10">
        <w:rPr>
          <w:b/>
          <w:bCs/>
          <w:lang w:val="en-US"/>
        </w:rPr>
        <w:t>Current heritage:</w:t>
      </w:r>
      <w:r w:rsidR="000F6D10">
        <w:rPr>
          <w:lang w:val="en-US"/>
        </w:rPr>
        <w:t xml:space="preserve"> </w:t>
      </w:r>
      <w:r w:rsidRPr="004418D1">
        <w:rPr>
          <w:lang w:val="en-US"/>
        </w:rPr>
        <w:t>In HO321 157–175 Royal Parade</w:t>
      </w:r>
    </w:p>
    <w:p w14:paraId="2EDB6875" w14:textId="4996C857" w:rsidR="004418D1" w:rsidRPr="004418D1" w:rsidRDefault="004418D1" w:rsidP="004418D1">
      <w:pPr>
        <w:rPr>
          <w:lang w:val="en-US"/>
        </w:rPr>
      </w:pPr>
      <w:r w:rsidRPr="000F6D10">
        <w:rPr>
          <w:b/>
          <w:bCs/>
          <w:lang w:val="en-US"/>
        </w:rPr>
        <w:t>Proposed heritage:</w:t>
      </w:r>
      <w:r w:rsidR="000F6D10">
        <w:rPr>
          <w:lang w:val="en-US"/>
        </w:rPr>
        <w:t xml:space="preserve"> </w:t>
      </w:r>
      <w:r w:rsidRPr="004418D1">
        <w:rPr>
          <w:lang w:val="en-US"/>
        </w:rPr>
        <w:t>New Statements of Significance</w:t>
      </w:r>
    </w:p>
    <w:p w14:paraId="513B9780" w14:textId="77777777" w:rsidR="004418D1" w:rsidRPr="004418D1" w:rsidRDefault="004418D1" w:rsidP="004418D1">
      <w:pPr>
        <w:rPr>
          <w:lang w:val="en-US"/>
        </w:rPr>
      </w:pPr>
      <w:r w:rsidRPr="004418D1">
        <w:rPr>
          <w:lang w:val="en-US"/>
        </w:rPr>
        <w:t xml:space="preserve">Park Terrace and Trinity Terrace are fine examples of the Victorian Italianate style that provide evidence of the middle–class suburban development of Parkville in the late nineteenth century. Land between Royal Parade and The Avenue </w:t>
      </w:r>
      <w:proofErr w:type="gramStart"/>
      <w:r w:rsidRPr="004418D1">
        <w:rPr>
          <w:lang w:val="en-US"/>
        </w:rPr>
        <w:t>was excised</w:t>
      </w:r>
      <w:proofErr w:type="gramEnd"/>
      <w:r w:rsidRPr="004418D1">
        <w:rPr>
          <w:lang w:val="en-US"/>
        </w:rPr>
        <w:t xml:space="preserve"> from Royal Park in 1868 as part of wider action by the Victorian Government to raise revenue by selling areas of public parkland in the City of Melbourne. The resulting subdivision provided large blocks that the Government placed under a strict covenant specifying the construction of villas and terrace houses in stone or brick. It shaped the </w:t>
      </w:r>
      <w:proofErr w:type="gramStart"/>
      <w:r w:rsidRPr="004418D1">
        <w:rPr>
          <w:lang w:val="en-US"/>
        </w:rPr>
        <w:t>predominantly Boom</w:t>
      </w:r>
      <w:proofErr w:type="gramEnd"/>
      <w:r w:rsidRPr="004418D1">
        <w:rPr>
          <w:lang w:val="en-US"/>
        </w:rPr>
        <w:t xml:space="preserve">–style Victorian residential character of Parkville. The terraces are two of </w:t>
      </w:r>
      <w:proofErr w:type="gramStart"/>
      <w:r w:rsidRPr="004418D1">
        <w:rPr>
          <w:lang w:val="en-US"/>
        </w:rPr>
        <w:t>a small number of</w:t>
      </w:r>
      <w:proofErr w:type="gramEnd"/>
      <w:r w:rsidRPr="004418D1">
        <w:rPr>
          <w:lang w:val="en-US"/>
        </w:rPr>
        <w:t xml:space="preserve"> surviving examples fronting Royal Parade. </w:t>
      </w:r>
    </w:p>
    <w:p w14:paraId="114883DB" w14:textId="762FE5CF" w:rsidR="004418D1" w:rsidRDefault="004418D1" w:rsidP="004418D1">
      <w:pPr>
        <w:rPr>
          <w:lang w:val="en-US"/>
        </w:rPr>
      </w:pPr>
      <w:r w:rsidRPr="004418D1">
        <w:rPr>
          <w:lang w:val="en-US"/>
        </w:rPr>
        <w:t xml:space="preserve">Park Terrace is noteworthy for its deep garden setback, and its prominent position at the corner of Royal Parade and Macarthur Road, which was not always so. A house once stood to the north of Park Terrace, featuring a fernery, wash house and poultry yard to its rear. It </w:t>
      </w:r>
      <w:proofErr w:type="gramStart"/>
      <w:r w:rsidRPr="004418D1">
        <w:rPr>
          <w:lang w:val="en-US"/>
        </w:rPr>
        <w:t>is thought</w:t>
      </w:r>
      <w:proofErr w:type="gramEnd"/>
      <w:r w:rsidRPr="004418D1">
        <w:rPr>
          <w:lang w:val="en-US"/>
        </w:rPr>
        <w:t xml:space="preserve"> this house was demolished after WWII to make way for construction of Macarthur Road, as the missing east–west link between Royal Parade and Elliot Avenue.</w:t>
      </w:r>
    </w:p>
    <w:p w14:paraId="26CD8F4A" w14:textId="16EF5A02" w:rsidR="007D7CBD" w:rsidRDefault="007D7CBD" w:rsidP="004418D1">
      <w:pPr>
        <w:rPr>
          <w:lang w:val="en-US"/>
        </w:rPr>
      </w:pPr>
      <w:r w:rsidRPr="007D7CBD">
        <w:rPr>
          <w:noProof/>
          <w:lang w:val="en-US"/>
        </w:rPr>
        <w:drawing>
          <wp:inline distT="0" distB="0" distL="0" distR="0" wp14:anchorId="775CBA11" wp14:editId="6F9922E0">
            <wp:extent cx="3596640" cy="5132360"/>
            <wp:effectExtent l="0" t="0" r="3810" b="0"/>
            <wp:docPr id="1452226088" name="Picture 1" descr="Melbourne and Metropolitan Board of Works detail plan, No. 1148, City of Melbourne, 1899. The red box shows the former house on a lot that is now Macarthur Road, and the blue box is the location of the terraces at Stop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226088" name="Picture 1" descr="Melbourne and Metropolitan Board of Works detail plan, No. 1148, City of Melbourne, 1899. The red box shows the former house on a lot that is now Macarthur Road, and the blue box is the location of the terraces at Stop 9."/>
                    <pic:cNvPicPr/>
                  </pic:nvPicPr>
                  <pic:blipFill>
                    <a:blip r:embed="rId47"/>
                    <a:stretch>
                      <a:fillRect/>
                    </a:stretch>
                  </pic:blipFill>
                  <pic:spPr>
                    <a:xfrm>
                      <a:off x="0" y="0"/>
                      <a:ext cx="3601203" cy="5138871"/>
                    </a:xfrm>
                    <a:prstGeom prst="rect">
                      <a:avLst/>
                    </a:prstGeom>
                  </pic:spPr>
                </pic:pic>
              </a:graphicData>
            </a:graphic>
          </wp:inline>
        </w:drawing>
      </w:r>
    </w:p>
    <w:p w14:paraId="0441EDA7" w14:textId="179300E6" w:rsidR="004418D1" w:rsidRDefault="00A531E7" w:rsidP="004418D1">
      <w:pPr>
        <w:rPr>
          <w:lang w:val="en-US"/>
        </w:rPr>
      </w:pPr>
      <w:r w:rsidRPr="00A531E7">
        <w:rPr>
          <w:lang w:val="en-US"/>
        </w:rPr>
        <w:t>Melbourne and Metropolitan Board of Works detail plan, No. 1148, City of Melbourne, 1899. Source: Maps Collection, State Library of Victoria, Record No. 9911638253607636</w:t>
      </w:r>
    </w:p>
    <w:p w14:paraId="144D74C9" w14:textId="560EDEB1" w:rsidR="00A531E7" w:rsidRDefault="00A531E7" w:rsidP="000F6D10">
      <w:pPr>
        <w:pStyle w:val="Heading1"/>
        <w:rPr>
          <w:rFonts w:hint="eastAsia"/>
        </w:rPr>
      </w:pPr>
      <w:r w:rsidRPr="00A531E7">
        <w:lastRenderedPageBreak/>
        <w:t xml:space="preserve">Stop </w:t>
      </w:r>
      <w:proofErr w:type="gramStart"/>
      <w:r w:rsidRPr="00A531E7">
        <w:t>10</w:t>
      </w:r>
      <w:proofErr w:type="gramEnd"/>
    </w:p>
    <w:p w14:paraId="0B860F19" w14:textId="7F2DB44D" w:rsidR="00A531E7" w:rsidRPr="000F6D10" w:rsidRDefault="00A531E7" w:rsidP="000F6D10">
      <w:pPr>
        <w:pStyle w:val="Heading2"/>
        <w:rPr>
          <w:rFonts w:hint="eastAsia"/>
        </w:rPr>
      </w:pPr>
      <w:r w:rsidRPr="000F6D10">
        <w:t xml:space="preserve">Local and </w:t>
      </w:r>
      <w:r w:rsidR="000F6D10" w:rsidRPr="000F6D10">
        <w:rPr>
          <w:rFonts w:hint="eastAsia"/>
        </w:rPr>
        <w:t xml:space="preserve">Part State </w:t>
      </w:r>
      <w:r w:rsidRPr="000F6D10">
        <w:t>Protection</w:t>
      </w:r>
    </w:p>
    <w:p w14:paraId="7D18B16C" w14:textId="6FE1A0B0" w:rsidR="00A531E7" w:rsidRDefault="00A531E7" w:rsidP="000F6D10">
      <w:pPr>
        <w:pStyle w:val="Heading3"/>
        <w:rPr>
          <w:rFonts w:hint="eastAsia"/>
        </w:rPr>
      </w:pPr>
      <w:r w:rsidRPr="00A531E7">
        <w:t>International House</w:t>
      </w:r>
      <w:r w:rsidR="000F6D10">
        <w:t xml:space="preserve">, </w:t>
      </w:r>
      <w:r w:rsidRPr="00A531E7">
        <w:t>197–259 Royal Parade</w:t>
      </w:r>
    </w:p>
    <w:p w14:paraId="704A65ED" w14:textId="10196053" w:rsidR="007D7CBD" w:rsidRDefault="007D7CBD" w:rsidP="007D7CBD">
      <w:pPr>
        <w:rPr>
          <w:lang w:val="en-US"/>
        </w:rPr>
      </w:pPr>
      <w:r w:rsidRPr="007D7CBD">
        <w:rPr>
          <w:noProof/>
          <w:lang w:val="en-US"/>
        </w:rPr>
        <w:drawing>
          <wp:inline distT="0" distB="0" distL="0" distR="0" wp14:anchorId="389111B7" wp14:editId="7C21956C">
            <wp:extent cx="1988992" cy="2453853"/>
            <wp:effectExtent l="0" t="0" r="0" b="3810"/>
            <wp:docPr id="870089323" name="Picture 1" descr="A photo of Stop 10, showing historic and 20th century buil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089323" name="Picture 1" descr="A photo of Stop 10, showing historic and 20th century buildings."/>
                    <pic:cNvPicPr/>
                  </pic:nvPicPr>
                  <pic:blipFill>
                    <a:blip r:embed="rId48"/>
                    <a:stretch>
                      <a:fillRect/>
                    </a:stretch>
                  </pic:blipFill>
                  <pic:spPr>
                    <a:xfrm>
                      <a:off x="0" y="0"/>
                      <a:ext cx="1988992" cy="2453853"/>
                    </a:xfrm>
                    <a:prstGeom prst="rect">
                      <a:avLst/>
                    </a:prstGeom>
                  </pic:spPr>
                </pic:pic>
              </a:graphicData>
            </a:graphic>
          </wp:inline>
        </w:drawing>
      </w:r>
    </w:p>
    <w:p w14:paraId="23411D7D" w14:textId="62A7109E" w:rsidR="007D7CBD" w:rsidRPr="007D7CBD" w:rsidRDefault="004F18E9" w:rsidP="007D7CBD">
      <w:pPr>
        <w:rPr>
          <w:lang w:val="en-US"/>
        </w:rPr>
      </w:pPr>
      <w:r w:rsidRPr="004F18E9">
        <w:rPr>
          <w:noProof/>
          <w:lang w:val="en-US"/>
        </w:rPr>
        <w:drawing>
          <wp:inline distT="0" distB="0" distL="0" distR="0" wp14:anchorId="3E357249" wp14:editId="4352C431">
            <wp:extent cx="4198984" cy="4229467"/>
            <wp:effectExtent l="0" t="0" r="0" b="0"/>
            <wp:docPr id="794615660" name="Picture 1" descr="A map showing the location of Stop 10.&#10;&#10;From Stop 9, continue riding along Royal Parade until you reach International House in the next block, to your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615660" name="Picture 1" descr="A map showing the location of Stop 10.&#10;&#10;From Stop 9, continue riding along Royal Parade until you reach International House in the next block, to your left."/>
                    <pic:cNvPicPr/>
                  </pic:nvPicPr>
                  <pic:blipFill>
                    <a:blip r:embed="rId49"/>
                    <a:stretch>
                      <a:fillRect/>
                    </a:stretch>
                  </pic:blipFill>
                  <pic:spPr>
                    <a:xfrm>
                      <a:off x="0" y="0"/>
                      <a:ext cx="4198984" cy="4229467"/>
                    </a:xfrm>
                    <a:prstGeom prst="rect">
                      <a:avLst/>
                    </a:prstGeom>
                  </pic:spPr>
                </pic:pic>
              </a:graphicData>
            </a:graphic>
          </wp:inline>
        </w:drawing>
      </w:r>
    </w:p>
    <w:p w14:paraId="1B2ECAA5" w14:textId="77777777" w:rsidR="000F6D10" w:rsidRDefault="000F6D10">
      <w:pPr>
        <w:spacing w:after="0" w:line="240" w:lineRule="auto"/>
        <w:rPr>
          <w:lang w:val="en-US"/>
        </w:rPr>
      </w:pPr>
      <w:r>
        <w:rPr>
          <w:lang w:val="en-US"/>
        </w:rPr>
        <w:br w:type="page"/>
      </w:r>
    </w:p>
    <w:p w14:paraId="4B15AFF6" w14:textId="1EDBEC62" w:rsidR="00A531E7" w:rsidRPr="00A531E7" w:rsidRDefault="00A531E7" w:rsidP="00A531E7">
      <w:pPr>
        <w:rPr>
          <w:lang w:val="en-US"/>
        </w:rPr>
      </w:pPr>
      <w:r w:rsidRPr="000F6D10">
        <w:rPr>
          <w:b/>
          <w:bCs/>
          <w:lang w:val="en-US"/>
        </w:rPr>
        <w:lastRenderedPageBreak/>
        <w:t>Architect(s):</w:t>
      </w:r>
      <w:r w:rsidR="000F6D10">
        <w:rPr>
          <w:lang w:val="en-US"/>
        </w:rPr>
        <w:t xml:space="preserve"> </w:t>
      </w:r>
      <w:r w:rsidRPr="00A531E7">
        <w:rPr>
          <w:lang w:val="en-US"/>
        </w:rPr>
        <w:t>Various</w:t>
      </w:r>
    </w:p>
    <w:p w14:paraId="1A0C4124" w14:textId="30BF9263" w:rsidR="00A531E7" w:rsidRPr="00A531E7" w:rsidRDefault="00A531E7" w:rsidP="00A531E7">
      <w:pPr>
        <w:rPr>
          <w:lang w:val="en-US"/>
        </w:rPr>
      </w:pPr>
      <w:r w:rsidRPr="000F6D10">
        <w:rPr>
          <w:b/>
          <w:bCs/>
          <w:lang w:val="en-US"/>
        </w:rPr>
        <w:t>Constructed:</w:t>
      </w:r>
      <w:r w:rsidR="000F6D10">
        <w:rPr>
          <w:lang w:val="en-US"/>
        </w:rPr>
        <w:t xml:space="preserve"> </w:t>
      </w:r>
      <w:r w:rsidRPr="00A531E7">
        <w:rPr>
          <w:lang w:val="en-US"/>
        </w:rPr>
        <w:t>Various</w:t>
      </w:r>
    </w:p>
    <w:p w14:paraId="0D526B53" w14:textId="337D01CB" w:rsidR="00A531E7" w:rsidRPr="00A531E7" w:rsidRDefault="00A531E7" w:rsidP="00A531E7">
      <w:pPr>
        <w:rPr>
          <w:lang w:val="en-US"/>
        </w:rPr>
      </w:pPr>
      <w:r w:rsidRPr="000F6D10">
        <w:rPr>
          <w:b/>
          <w:bCs/>
          <w:lang w:val="en-US"/>
        </w:rPr>
        <w:t>Current heritage:</w:t>
      </w:r>
      <w:r w:rsidR="000F6D10">
        <w:rPr>
          <w:b/>
          <w:bCs/>
          <w:lang w:val="en-US"/>
        </w:rPr>
        <w:t xml:space="preserve"> </w:t>
      </w:r>
      <w:r w:rsidRPr="00A531E7">
        <w:rPr>
          <w:lang w:val="en-US"/>
        </w:rPr>
        <w:t>In HO4 Parkville Precinct, with 1–31 Leonard Street Significant, 197–203 Royal Parade Contributory and 217 Royal Parade Significant</w:t>
      </w:r>
    </w:p>
    <w:p w14:paraId="64EFE30E" w14:textId="3C6D5AE6" w:rsidR="00A531E7" w:rsidRPr="00A531E7" w:rsidRDefault="00A531E7" w:rsidP="00A531E7">
      <w:pPr>
        <w:rPr>
          <w:lang w:val="en-US"/>
        </w:rPr>
      </w:pPr>
      <w:r w:rsidRPr="00D52E58">
        <w:rPr>
          <w:b/>
          <w:bCs/>
          <w:lang w:val="en-US"/>
        </w:rPr>
        <w:t>Proposed heritage:</w:t>
      </w:r>
      <w:r w:rsidR="00D52E58">
        <w:rPr>
          <w:lang w:val="en-US"/>
        </w:rPr>
        <w:t xml:space="preserve"> </w:t>
      </w:r>
      <w:r w:rsidRPr="00A531E7">
        <w:rPr>
          <w:lang w:val="en-US"/>
        </w:rPr>
        <w:t>Individually Significant Place and</w:t>
      </w:r>
      <w:r w:rsidR="00D52E58">
        <w:rPr>
          <w:lang w:val="en-US"/>
        </w:rPr>
        <w:t xml:space="preserve"> </w:t>
      </w:r>
      <w:r w:rsidRPr="00A531E7">
        <w:rPr>
          <w:lang w:val="en-US"/>
        </w:rPr>
        <w:t>VHR for Ayr Cottage on Leonard</w:t>
      </w:r>
      <w:r w:rsidR="00D52E58">
        <w:rPr>
          <w:lang w:val="en-US"/>
        </w:rPr>
        <w:t xml:space="preserve"> </w:t>
      </w:r>
      <w:r w:rsidRPr="00A531E7">
        <w:rPr>
          <w:lang w:val="en-US"/>
        </w:rPr>
        <w:t>Street</w:t>
      </w:r>
    </w:p>
    <w:p w14:paraId="61E68A38" w14:textId="77777777" w:rsidR="00A531E7" w:rsidRPr="00A531E7" w:rsidRDefault="00A531E7" w:rsidP="00A531E7">
      <w:pPr>
        <w:rPr>
          <w:lang w:val="en-US"/>
        </w:rPr>
      </w:pPr>
      <w:r w:rsidRPr="00A531E7">
        <w:rPr>
          <w:lang w:val="en-US"/>
        </w:rPr>
        <w:t xml:space="preserve">International House </w:t>
      </w:r>
      <w:proofErr w:type="gramStart"/>
      <w:r w:rsidRPr="00A531E7">
        <w:rPr>
          <w:lang w:val="en-US"/>
        </w:rPr>
        <w:t>was established</w:t>
      </w:r>
      <w:proofErr w:type="gramEnd"/>
      <w:r w:rsidRPr="00A531E7">
        <w:rPr>
          <w:lang w:val="en-US"/>
        </w:rPr>
        <w:t xml:space="preserve"> to address an acute housing shortage for domestic and overseas students attending the University of Melbourne after WWII. Between 1953 and 1976, the University incrementally acquired land and buildings to create a consolidated site for International House. The new purpose–built buildings can be read in the landscape as distinct forms – responding sensitively to earlier buildings in terms of alignment and spacing – and </w:t>
      </w:r>
      <w:proofErr w:type="gramStart"/>
      <w:r w:rsidRPr="00A531E7">
        <w:rPr>
          <w:lang w:val="en-US"/>
        </w:rPr>
        <w:t>largely continuing</w:t>
      </w:r>
      <w:proofErr w:type="gramEnd"/>
      <w:r w:rsidRPr="00A531E7">
        <w:rPr>
          <w:lang w:val="en-US"/>
        </w:rPr>
        <w:t xml:space="preserve"> the rhythm of the 1868 subdivision pattern along Royal Parade. Each building contributes aesthetic variety in the mix of architectural styles: Victorian Italianate, Rustic Gothic, Federation Queen </w:t>
      </w:r>
      <w:proofErr w:type="gramStart"/>
      <w:r w:rsidRPr="00A531E7">
        <w:rPr>
          <w:lang w:val="en-US"/>
        </w:rPr>
        <w:t>Anne</w:t>
      </w:r>
      <w:proofErr w:type="gramEnd"/>
      <w:r w:rsidRPr="00A531E7">
        <w:rPr>
          <w:lang w:val="en-US"/>
        </w:rPr>
        <w:t xml:space="preserve"> and Modernist styles. </w:t>
      </w:r>
    </w:p>
    <w:p w14:paraId="5D8393BC" w14:textId="64516307" w:rsidR="00A531E7" w:rsidRDefault="00A531E7" w:rsidP="00A531E7">
      <w:pPr>
        <w:rPr>
          <w:lang w:val="en-US"/>
        </w:rPr>
      </w:pPr>
      <w:r w:rsidRPr="00A531E7">
        <w:rPr>
          <w:lang w:val="en-US"/>
        </w:rPr>
        <w:t>As a university residential complex, International House demonstrates a change in higher education policy after WWII, associated with a surge in domestic and overseas student numbers from the 1950s. At this time, Australia sought to build its relationship with the Asia–Pacific, and so in July 1951 launched the Colombo Plan, resulting in an influx of overseas students to Australia.</w:t>
      </w:r>
    </w:p>
    <w:p w14:paraId="13BB47FF" w14:textId="77777777" w:rsidR="007D7CBD" w:rsidRDefault="007D7CBD" w:rsidP="00294C90">
      <w:pPr>
        <w:spacing w:after="0"/>
        <w:rPr>
          <w:lang w:val="en-US"/>
        </w:rPr>
      </w:pPr>
      <w:r w:rsidRPr="007D7CBD">
        <w:rPr>
          <w:noProof/>
          <w:lang w:val="en-US"/>
        </w:rPr>
        <w:drawing>
          <wp:inline distT="0" distB="0" distL="0" distR="0" wp14:anchorId="780BC362" wp14:editId="13433C48">
            <wp:extent cx="2674620" cy="1992208"/>
            <wp:effectExtent l="0" t="0" r="0" b="8255"/>
            <wp:docPr id="1346370809" name="Picture 1" descr="A photo of the Prime Minister of Australia Robert Menzies chatting to students at the official opening of International House on 24 May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370809" name="Picture 1" descr="A photo of the Prime Minister of Australia Robert Menzies chatting to students at the official opening of International House on 24 May 1958."/>
                    <pic:cNvPicPr/>
                  </pic:nvPicPr>
                  <pic:blipFill>
                    <a:blip r:embed="rId50"/>
                    <a:stretch>
                      <a:fillRect/>
                    </a:stretch>
                  </pic:blipFill>
                  <pic:spPr>
                    <a:xfrm>
                      <a:off x="0" y="0"/>
                      <a:ext cx="2701762" cy="2012425"/>
                    </a:xfrm>
                    <a:prstGeom prst="rect">
                      <a:avLst/>
                    </a:prstGeom>
                  </pic:spPr>
                </pic:pic>
              </a:graphicData>
            </a:graphic>
          </wp:inline>
        </w:drawing>
      </w:r>
    </w:p>
    <w:p w14:paraId="3AB695B2" w14:textId="77777777" w:rsidR="00294C90" w:rsidRDefault="00A531E7" w:rsidP="00294C90">
      <w:pPr>
        <w:rPr>
          <w:lang w:val="en-US"/>
        </w:rPr>
      </w:pPr>
      <w:r w:rsidRPr="00A531E7">
        <w:rPr>
          <w:lang w:val="en-US"/>
        </w:rPr>
        <w:t xml:space="preserve">Prime Minister of Australia Robert Menzies chatting to students at the official opening of International House on 24 May 1958. </w:t>
      </w:r>
      <w:r w:rsidR="00294C90" w:rsidRPr="00A531E7">
        <w:rPr>
          <w:lang w:val="en-US"/>
        </w:rPr>
        <w:t>Source: International House Collection, the University of Melbourne, blogs.unimelb.edu.au/international-house-melbourne/2020/05/10/official-opening-of-international-house/, retrieved 23/11/23</w:t>
      </w:r>
    </w:p>
    <w:p w14:paraId="0F49608A" w14:textId="77777777" w:rsidR="007D7CBD" w:rsidRDefault="007D7CBD" w:rsidP="00294C90">
      <w:pPr>
        <w:spacing w:after="0"/>
        <w:rPr>
          <w:lang w:val="en-US"/>
        </w:rPr>
      </w:pPr>
      <w:r w:rsidRPr="007D7CBD">
        <w:rPr>
          <w:noProof/>
          <w:lang w:val="en-US"/>
        </w:rPr>
        <w:drawing>
          <wp:inline distT="0" distB="0" distL="0" distR="0" wp14:anchorId="534CE297" wp14:editId="56D236DA">
            <wp:extent cx="2682240" cy="1958815"/>
            <wp:effectExtent l="0" t="0" r="3810" b="3810"/>
            <wp:docPr id="131496110" name="Picture 1" descr="A photo of Ian Clunies Ross, Robert Menzies, Pattie Menzies, Arthur Dean and Warden Brian Jones at the official opening of International House, 24 May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96110" name="Picture 1" descr="A photo of Ian Clunies Ross, Robert Menzies, Pattie Menzies, Arthur Dean and Warden Brian Jones at the official opening of International House, 24 May 1958."/>
                    <pic:cNvPicPr/>
                  </pic:nvPicPr>
                  <pic:blipFill>
                    <a:blip r:embed="rId51"/>
                    <a:stretch>
                      <a:fillRect/>
                    </a:stretch>
                  </pic:blipFill>
                  <pic:spPr>
                    <a:xfrm>
                      <a:off x="0" y="0"/>
                      <a:ext cx="2714709" cy="1982527"/>
                    </a:xfrm>
                    <a:prstGeom prst="rect">
                      <a:avLst/>
                    </a:prstGeom>
                  </pic:spPr>
                </pic:pic>
              </a:graphicData>
            </a:graphic>
          </wp:inline>
        </w:drawing>
      </w:r>
    </w:p>
    <w:p w14:paraId="3A407C9F" w14:textId="0D094822" w:rsidR="00A531E7" w:rsidRDefault="00A531E7" w:rsidP="00A531E7">
      <w:pPr>
        <w:rPr>
          <w:lang w:val="en-US"/>
        </w:rPr>
      </w:pPr>
      <w:r w:rsidRPr="00A531E7">
        <w:rPr>
          <w:lang w:val="en-US"/>
        </w:rPr>
        <w:t>Ian Clunies Ross, Robert Menzies, Pattie Menzies, Arthur Dean and Warden Brian Jones at the official opening of International House, 24 May 1958. Source: International House Collection, the University of Melbourne, blogs.unimelb.edu.au/international-house-melbourne/2020/05/10/official-opening-of-international-house/, retrieved 23/11/23</w:t>
      </w:r>
    </w:p>
    <w:p w14:paraId="48B899C6" w14:textId="39C2CA54" w:rsidR="00A531E7" w:rsidRDefault="00A531E7" w:rsidP="00D52E58">
      <w:pPr>
        <w:pStyle w:val="Heading1"/>
        <w:rPr>
          <w:rFonts w:hint="eastAsia"/>
        </w:rPr>
      </w:pPr>
      <w:r w:rsidRPr="00A531E7">
        <w:lastRenderedPageBreak/>
        <w:t xml:space="preserve">Stop </w:t>
      </w:r>
      <w:proofErr w:type="gramStart"/>
      <w:r w:rsidRPr="00A531E7">
        <w:t>11</w:t>
      </w:r>
      <w:proofErr w:type="gramEnd"/>
    </w:p>
    <w:p w14:paraId="0BDC626D" w14:textId="77777777" w:rsidR="00A531E7" w:rsidRPr="00A531E7" w:rsidRDefault="00A531E7" w:rsidP="00D52E58">
      <w:pPr>
        <w:pStyle w:val="Heading2"/>
        <w:rPr>
          <w:rFonts w:hint="eastAsia"/>
        </w:rPr>
      </w:pPr>
      <w:r w:rsidRPr="00A531E7">
        <w:t>Local Protection</w:t>
      </w:r>
    </w:p>
    <w:p w14:paraId="3704E119" w14:textId="472EB1F6" w:rsidR="00A531E7" w:rsidRDefault="00A531E7" w:rsidP="00D52E58">
      <w:pPr>
        <w:pStyle w:val="Heading3"/>
        <w:rPr>
          <w:rFonts w:hint="eastAsia"/>
        </w:rPr>
      </w:pPr>
      <w:r w:rsidRPr="00A531E7">
        <w:t>Townhouses</w:t>
      </w:r>
      <w:r w:rsidR="00D52E58">
        <w:t xml:space="preserve">, </w:t>
      </w:r>
      <w:r w:rsidRPr="00A531E7">
        <w:t>68–78 The Avenue</w:t>
      </w:r>
    </w:p>
    <w:p w14:paraId="0CEEBB73" w14:textId="7363D0C3" w:rsidR="007D7CBD" w:rsidRDefault="007D7CBD" w:rsidP="007D7CBD">
      <w:pPr>
        <w:rPr>
          <w:lang w:val="en-US"/>
        </w:rPr>
      </w:pPr>
      <w:r w:rsidRPr="007D7CBD">
        <w:rPr>
          <w:noProof/>
          <w:lang w:val="en-US"/>
        </w:rPr>
        <w:drawing>
          <wp:inline distT="0" distB="0" distL="0" distR="0" wp14:anchorId="574CB4A9" wp14:editId="46A54AE8">
            <wp:extent cx="1988992" cy="2461473"/>
            <wp:effectExtent l="0" t="0" r="0" b="0"/>
            <wp:docPr id="1202080629" name="Picture 1" descr="Photo of the townhouses at Stop 11, with their distinctive triangular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080629" name="Picture 1" descr="Photo of the townhouses at Stop 11, with their distinctive triangular profile."/>
                    <pic:cNvPicPr/>
                  </pic:nvPicPr>
                  <pic:blipFill>
                    <a:blip r:embed="rId52"/>
                    <a:stretch>
                      <a:fillRect/>
                    </a:stretch>
                  </pic:blipFill>
                  <pic:spPr>
                    <a:xfrm>
                      <a:off x="0" y="0"/>
                      <a:ext cx="1988992" cy="2461473"/>
                    </a:xfrm>
                    <a:prstGeom prst="rect">
                      <a:avLst/>
                    </a:prstGeom>
                  </pic:spPr>
                </pic:pic>
              </a:graphicData>
            </a:graphic>
          </wp:inline>
        </w:drawing>
      </w:r>
    </w:p>
    <w:p w14:paraId="1D89E902" w14:textId="56CCD2A8" w:rsidR="007D7CBD" w:rsidRDefault="004F18E9" w:rsidP="007D7CBD">
      <w:pPr>
        <w:rPr>
          <w:lang w:val="en-US"/>
        </w:rPr>
      </w:pPr>
      <w:r w:rsidRPr="004F18E9">
        <w:rPr>
          <w:noProof/>
          <w:lang w:val="en-US"/>
        </w:rPr>
        <w:drawing>
          <wp:inline distT="0" distB="0" distL="0" distR="0" wp14:anchorId="0ABA6BBC" wp14:editId="4B8F44DC">
            <wp:extent cx="4016088" cy="4237087"/>
            <wp:effectExtent l="0" t="0" r="3810" b="0"/>
            <wp:docPr id="1663212932" name="Picture 1" descr="A map showing the location of Stop 11.&#10;&#10;From Stop 10. continue riding along Royal Parade and turn left into Leonard Street. Then turn right into The Avenue until you reach Stop 11 on you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212932" name="Picture 1" descr="A map showing the location of Stop 11.&#10;&#10;From Stop 10. continue riding along Royal Parade and turn left into Leonard Street. Then turn right into The Avenue until you reach Stop 11 on your right."/>
                    <pic:cNvPicPr/>
                  </pic:nvPicPr>
                  <pic:blipFill>
                    <a:blip r:embed="rId53"/>
                    <a:stretch>
                      <a:fillRect/>
                    </a:stretch>
                  </pic:blipFill>
                  <pic:spPr>
                    <a:xfrm>
                      <a:off x="0" y="0"/>
                      <a:ext cx="4016088" cy="4237087"/>
                    </a:xfrm>
                    <a:prstGeom prst="rect">
                      <a:avLst/>
                    </a:prstGeom>
                  </pic:spPr>
                </pic:pic>
              </a:graphicData>
            </a:graphic>
          </wp:inline>
        </w:drawing>
      </w:r>
    </w:p>
    <w:p w14:paraId="2CFFF38E" w14:textId="77777777" w:rsidR="007D7CBD" w:rsidRPr="007D7CBD" w:rsidRDefault="007D7CBD" w:rsidP="007D7CBD">
      <w:pPr>
        <w:rPr>
          <w:lang w:val="en-US"/>
        </w:rPr>
      </w:pPr>
    </w:p>
    <w:p w14:paraId="4ADD5D52" w14:textId="77777777" w:rsidR="00D52E58" w:rsidRDefault="00D52E58">
      <w:pPr>
        <w:spacing w:after="0" w:line="240" w:lineRule="auto"/>
        <w:rPr>
          <w:lang w:val="en-US"/>
        </w:rPr>
      </w:pPr>
      <w:r>
        <w:rPr>
          <w:lang w:val="en-US"/>
        </w:rPr>
        <w:br w:type="page"/>
      </w:r>
    </w:p>
    <w:p w14:paraId="7B7F80D1" w14:textId="4551C0C8" w:rsidR="00A531E7" w:rsidRPr="00A531E7" w:rsidRDefault="00A531E7" w:rsidP="00A531E7">
      <w:pPr>
        <w:rPr>
          <w:lang w:val="en-US"/>
        </w:rPr>
      </w:pPr>
      <w:r w:rsidRPr="00D52E58">
        <w:rPr>
          <w:b/>
          <w:bCs/>
          <w:lang w:val="en-US"/>
        </w:rPr>
        <w:lastRenderedPageBreak/>
        <w:t>Architect(s):</w:t>
      </w:r>
      <w:r w:rsidR="00D52E58">
        <w:rPr>
          <w:lang w:val="en-US"/>
        </w:rPr>
        <w:t xml:space="preserve"> </w:t>
      </w:r>
      <w:r w:rsidRPr="00A531E7">
        <w:rPr>
          <w:lang w:val="en-US"/>
        </w:rPr>
        <w:t>Peter Clarke</w:t>
      </w:r>
    </w:p>
    <w:p w14:paraId="657DCF0E" w14:textId="5F6A858B" w:rsidR="00A531E7" w:rsidRPr="00A531E7" w:rsidRDefault="00A531E7" w:rsidP="00A531E7">
      <w:pPr>
        <w:rPr>
          <w:lang w:val="en-US"/>
        </w:rPr>
      </w:pPr>
      <w:r w:rsidRPr="00D52E58">
        <w:rPr>
          <w:b/>
          <w:bCs/>
          <w:lang w:val="en-US"/>
        </w:rPr>
        <w:t>Constructed:</w:t>
      </w:r>
      <w:r w:rsidR="00D52E58">
        <w:rPr>
          <w:lang w:val="en-US"/>
        </w:rPr>
        <w:t xml:space="preserve"> </w:t>
      </w:r>
      <w:r w:rsidRPr="00A531E7">
        <w:rPr>
          <w:lang w:val="en-US"/>
        </w:rPr>
        <w:t>1977</w:t>
      </w:r>
    </w:p>
    <w:p w14:paraId="267D331D" w14:textId="44E29F87" w:rsidR="00A531E7" w:rsidRPr="00A531E7" w:rsidRDefault="00A531E7" w:rsidP="00A531E7">
      <w:pPr>
        <w:rPr>
          <w:lang w:val="en-US"/>
        </w:rPr>
      </w:pPr>
      <w:r w:rsidRPr="00D52E58">
        <w:rPr>
          <w:b/>
          <w:bCs/>
          <w:lang w:val="en-US"/>
        </w:rPr>
        <w:t>Current heritage:</w:t>
      </w:r>
      <w:r w:rsidR="00D52E58">
        <w:rPr>
          <w:b/>
          <w:bCs/>
          <w:lang w:val="en-US"/>
        </w:rPr>
        <w:t xml:space="preserve"> </w:t>
      </w:r>
      <w:r w:rsidRPr="00A531E7">
        <w:rPr>
          <w:lang w:val="en-US"/>
        </w:rPr>
        <w:t>In HO4 Parkville Precinct</w:t>
      </w:r>
    </w:p>
    <w:p w14:paraId="305319B7" w14:textId="18F02ACB" w:rsidR="00A531E7" w:rsidRPr="00A531E7" w:rsidRDefault="00A531E7" w:rsidP="00A531E7">
      <w:pPr>
        <w:rPr>
          <w:lang w:val="en-US"/>
        </w:rPr>
      </w:pPr>
      <w:r w:rsidRPr="00D52E58">
        <w:rPr>
          <w:b/>
          <w:bCs/>
          <w:lang w:val="en-US"/>
        </w:rPr>
        <w:t>Proposed heritage:</w:t>
      </w:r>
      <w:r w:rsidR="00D52E58">
        <w:rPr>
          <w:lang w:val="en-US"/>
        </w:rPr>
        <w:t xml:space="preserve"> </w:t>
      </w:r>
      <w:r w:rsidRPr="00A531E7">
        <w:rPr>
          <w:lang w:val="en-US"/>
        </w:rPr>
        <w:t>Significant to HO1433 The Avenue Precinct</w:t>
      </w:r>
    </w:p>
    <w:p w14:paraId="21761D07" w14:textId="77777777" w:rsidR="00A531E7" w:rsidRPr="00A531E7" w:rsidRDefault="00A531E7" w:rsidP="00A531E7">
      <w:pPr>
        <w:rPr>
          <w:lang w:val="en-US"/>
        </w:rPr>
      </w:pPr>
      <w:r w:rsidRPr="00A531E7">
        <w:rPr>
          <w:lang w:val="en-US"/>
        </w:rPr>
        <w:t xml:space="preserve">68–78 The Avenue is a double–storey townhouse complex built to a design by Peter Clarke, a director of the building development company Linkon Projects Pty Ltd. It is a fine example of the low–rise, high–density, multistorey townhouse typology that emerged in the 1960s and 1970s, as a housing alternative to suburban houses and high–rise apartments. It displays characteristics of the Late Modern style through its use of an uncompromising, bold geometric form. </w:t>
      </w:r>
    </w:p>
    <w:p w14:paraId="6CB6312A" w14:textId="4B444772" w:rsidR="00A531E7" w:rsidRDefault="00A531E7" w:rsidP="00A531E7">
      <w:pPr>
        <w:rPr>
          <w:lang w:val="en-US"/>
        </w:rPr>
      </w:pPr>
      <w:r w:rsidRPr="00A531E7">
        <w:rPr>
          <w:lang w:val="en-US"/>
        </w:rPr>
        <w:t xml:space="preserve">Aerial photography from the 1940s shows that an earlier house must have </w:t>
      </w:r>
      <w:proofErr w:type="gramStart"/>
      <w:r w:rsidRPr="00A531E7">
        <w:rPr>
          <w:lang w:val="en-US"/>
        </w:rPr>
        <w:t>been demolished</w:t>
      </w:r>
      <w:proofErr w:type="gramEnd"/>
      <w:r w:rsidRPr="00A531E7">
        <w:rPr>
          <w:lang w:val="en-US"/>
        </w:rPr>
        <w:t xml:space="preserve"> to make way for the townhouses. Demolition has been rare in the residential streets of Parkville, particularly in Parkville South where most post–war buildings </w:t>
      </w:r>
      <w:proofErr w:type="gramStart"/>
      <w:r w:rsidRPr="00A531E7">
        <w:rPr>
          <w:lang w:val="en-US"/>
        </w:rPr>
        <w:t>were constructed</w:t>
      </w:r>
      <w:proofErr w:type="gramEnd"/>
      <w:r w:rsidRPr="00A531E7">
        <w:rPr>
          <w:lang w:val="en-US"/>
        </w:rPr>
        <w:t xml:space="preserve"> on former gardens (for example Saunders House, Stop 7), rather than through demolition.</w:t>
      </w:r>
    </w:p>
    <w:p w14:paraId="3D7F50D7" w14:textId="68AC19C4" w:rsidR="00A531E7" w:rsidRDefault="00A531E7">
      <w:pPr>
        <w:spacing w:after="0" w:line="240" w:lineRule="auto"/>
        <w:rPr>
          <w:lang w:val="en-US"/>
        </w:rPr>
      </w:pPr>
      <w:r>
        <w:rPr>
          <w:lang w:val="en-US"/>
        </w:rPr>
        <w:br w:type="page"/>
      </w:r>
    </w:p>
    <w:p w14:paraId="2D656F3D" w14:textId="61FFCEA8" w:rsidR="00A531E7" w:rsidRDefault="00A531E7" w:rsidP="00D52E58">
      <w:pPr>
        <w:pStyle w:val="Heading1"/>
        <w:rPr>
          <w:rFonts w:hint="eastAsia"/>
        </w:rPr>
      </w:pPr>
      <w:r w:rsidRPr="00A531E7">
        <w:lastRenderedPageBreak/>
        <w:t xml:space="preserve">Stop </w:t>
      </w:r>
      <w:proofErr w:type="gramStart"/>
      <w:r w:rsidRPr="00A531E7">
        <w:t>12</w:t>
      </w:r>
      <w:proofErr w:type="gramEnd"/>
    </w:p>
    <w:p w14:paraId="7E7B3848" w14:textId="77777777" w:rsidR="00A531E7" w:rsidRPr="00A531E7" w:rsidRDefault="00A531E7" w:rsidP="00D52E58">
      <w:pPr>
        <w:pStyle w:val="Heading2"/>
        <w:rPr>
          <w:rFonts w:hint="eastAsia"/>
        </w:rPr>
      </w:pPr>
      <w:r w:rsidRPr="00A531E7">
        <w:t>Local Protection</w:t>
      </w:r>
    </w:p>
    <w:p w14:paraId="1B8C2BCA" w14:textId="60EA42AE" w:rsidR="00A531E7" w:rsidRDefault="00A531E7" w:rsidP="00D52E58">
      <w:pPr>
        <w:pStyle w:val="Heading3"/>
        <w:rPr>
          <w:rFonts w:hint="eastAsia"/>
        </w:rPr>
      </w:pPr>
      <w:r w:rsidRPr="00A531E7">
        <w:t>Park Avenue Towers</w:t>
      </w:r>
      <w:r w:rsidR="00D52E58">
        <w:t xml:space="preserve">, </w:t>
      </w:r>
      <w:r w:rsidRPr="00A531E7">
        <w:t>236–246 The Avenue</w:t>
      </w:r>
    </w:p>
    <w:p w14:paraId="662DDF08" w14:textId="24682876" w:rsidR="007D7CBD" w:rsidRDefault="007D7CBD" w:rsidP="007D7CBD">
      <w:pPr>
        <w:rPr>
          <w:lang w:val="en-US"/>
        </w:rPr>
      </w:pPr>
      <w:r w:rsidRPr="007D7CBD">
        <w:rPr>
          <w:noProof/>
          <w:lang w:val="en-US"/>
        </w:rPr>
        <w:drawing>
          <wp:inline distT="0" distB="0" distL="0" distR="0" wp14:anchorId="4AE5040B" wp14:editId="223D49D6">
            <wp:extent cx="1996613" cy="2484335"/>
            <wp:effectExtent l="0" t="0" r="3810" b="0"/>
            <wp:docPr id="1418359466" name="Picture 1" descr="A photo of the apartment tower at Sto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59466" name="Picture 1" descr="A photo of the apartment tower at Stop 12."/>
                    <pic:cNvPicPr/>
                  </pic:nvPicPr>
                  <pic:blipFill>
                    <a:blip r:embed="rId54"/>
                    <a:stretch>
                      <a:fillRect/>
                    </a:stretch>
                  </pic:blipFill>
                  <pic:spPr>
                    <a:xfrm>
                      <a:off x="0" y="0"/>
                      <a:ext cx="1996613" cy="2484335"/>
                    </a:xfrm>
                    <a:prstGeom prst="rect">
                      <a:avLst/>
                    </a:prstGeom>
                  </pic:spPr>
                </pic:pic>
              </a:graphicData>
            </a:graphic>
          </wp:inline>
        </w:drawing>
      </w:r>
    </w:p>
    <w:p w14:paraId="74C3AB6F" w14:textId="3E109F1A" w:rsidR="007D7CBD" w:rsidRDefault="004F18E9" w:rsidP="007D7CBD">
      <w:pPr>
        <w:rPr>
          <w:lang w:val="en-US"/>
        </w:rPr>
      </w:pPr>
      <w:r w:rsidRPr="004F18E9">
        <w:rPr>
          <w:noProof/>
          <w:lang w:val="en-US"/>
        </w:rPr>
        <w:drawing>
          <wp:inline distT="0" distB="0" distL="0" distR="0" wp14:anchorId="1EB46D3B" wp14:editId="5FDA3554">
            <wp:extent cx="4237087" cy="4267570"/>
            <wp:effectExtent l="0" t="0" r="0" b="0"/>
            <wp:docPr id="1804297904" name="Picture 1" descr="A map showing the location of Stop 12.&#10;&#10;Continue riding along The Avenue. Stop 12 is just before Ievers Street on you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97904" name="Picture 1" descr="A map showing the location of Stop 12.&#10;&#10;Continue riding along The Avenue. Stop 12 is just before Ievers Street on your right."/>
                    <pic:cNvPicPr/>
                  </pic:nvPicPr>
                  <pic:blipFill>
                    <a:blip r:embed="rId55"/>
                    <a:stretch>
                      <a:fillRect/>
                    </a:stretch>
                  </pic:blipFill>
                  <pic:spPr>
                    <a:xfrm>
                      <a:off x="0" y="0"/>
                      <a:ext cx="4237087" cy="4267570"/>
                    </a:xfrm>
                    <a:prstGeom prst="rect">
                      <a:avLst/>
                    </a:prstGeom>
                  </pic:spPr>
                </pic:pic>
              </a:graphicData>
            </a:graphic>
          </wp:inline>
        </w:drawing>
      </w:r>
    </w:p>
    <w:p w14:paraId="080E6F24" w14:textId="70A7E9DD" w:rsidR="00D52E58" w:rsidRDefault="00D52E58" w:rsidP="007D7CBD">
      <w:pPr>
        <w:rPr>
          <w:lang w:val="en-US"/>
        </w:rPr>
      </w:pPr>
      <w:r>
        <w:rPr>
          <w:lang w:val="en-US"/>
        </w:rPr>
        <w:br w:type="page"/>
      </w:r>
    </w:p>
    <w:p w14:paraId="1655CE1B" w14:textId="6B3F8742" w:rsidR="00A531E7" w:rsidRPr="00A531E7" w:rsidRDefault="00A531E7" w:rsidP="00A531E7">
      <w:pPr>
        <w:rPr>
          <w:lang w:val="en-US"/>
        </w:rPr>
      </w:pPr>
      <w:r w:rsidRPr="00D52E58">
        <w:rPr>
          <w:b/>
          <w:bCs/>
          <w:lang w:val="en-US"/>
        </w:rPr>
        <w:lastRenderedPageBreak/>
        <w:t>Architect(s):</w:t>
      </w:r>
      <w:r w:rsidR="00D52E58">
        <w:rPr>
          <w:lang w:val="en-US"/>
        </w:rPr>
        <w:t xml:space="preserve"> </w:t>
      </w:r>
      <w:r w:rsidRPr="00A531E7">
        <w:rPr>
          <w:lang w:val="en-US"/>
        </w:rPr>
        <w:t>Ermin Smrekar</w:t>
      </w:r>
    </w:p>
    <w:p w14:paraId="74D0AE88" w14:textId="67D17C53" w:rsidR="00A531E7" w:rsidRPr="00A531E7" w:rsidRDefault="00A531E7" w:rsidP="00A531E7">
      <w:pPr>
        <w:rPr>
          <w:lang w:val="en-US"/>
        </w:rPr>
      </w:pPr>
      <w:r w:rsidRPr="00D52E58">
        <w:rPr>
          <w:b/>
          <w:bCs/>
          <w:lang w:val="en-US"/>
        </w:rPr>
        <w:t>Constructed:</w:t>
      </w:r>
      <w:r w:rsidR="00D52E58">
        <w:rPr>
          <w:lang w:val="en-US"/>
        </w:rPr>
        <w:t xml:space="preserve"> </w:t>
      </w:r>
      <w:r w:rsidRPr="00A531E7">
        <w:rPr>
          <w:lang w:val="en-US"/>
        </w:rPr>
        <w:t>1976–78</w:t>
      </w:r>
    </w:p>
    <w:p w14:paraId="04C4979D" w14:textId="67E4F8EA" w:rsidR="00A531E7" w:rsidRPr="00A531E7" w:rsidRDefault="00A531E7" w:rsidP="00A531E7">
      <w:pPr>
        <w:rPr>
          <w:lang w:val="en-US"/>
        </w:rPr>
      </w:pPr>
      <w:r w:rsidRPr="00D52E58">
        <w:rPr>
          <w:b/>
          <w:bCs/>
          <w:lang w:val="en-US"/>
        </w:rPr>
        <w:t>Current heritage:</w:t>
      </w:r>
      <w:r w:rsidR="00D52E58">
        <w:rPr>
          <w:lang w:val="en-US"/>
        </w:rPr>
        <w:t xml:space="preserve"> </w:t>
      </w:r>
      <w:r w:rsidRPr="00A531E7">
        <w:rPr>
          <w:lang w:val="en-US"/>
        </w:rPr>
        <w:t>In HO4 Parkville Precinct</w:t>
      </w:r>
    </w:p>
    <w:p w14:paraId="6184A23A" w14:textId="21B01FFE" w:rsidR="00A531E7" w:rsidRPr="00A531E7" w:rsidRDefault="00A531E7" w:rsidP="00A531E7">
      <w:pPr>
        <w:rPr>
          <w:lang w:val="en-US"/>
        </w:rPr>
      </w:pPr>
      <w:r w:rsidRPr="00D52E58">
        <w:rPr>
          <w:b/>
          <w:bCs/>
          <w:lang w:val="en-US"/>
        </w:rPr>
        <w:t>Proposed heritage:</w:t>
      </w:r>
      <w:r w:rsidR="00D52E58">
        <w:rPr>
          <w:lang w:val="en-US"/>
        </w:rPr>
        <w:t xml:space="preserve"> </w:t>
      </w:r>
      <w:r w:rsidRPr="00A531E7">
        <w:rPr>
          <w:lang w:val="en-US"/>
        </w:rPr>
        <w:t>Significant to HO1433 The Avenue Precinct</w:t>
      </w:r>
    </w:p>
    <w:p w14:paraId="02A02944" w14:textId="77777777" w:rsidR="00A531E7" w:rsidRPr="00A531E7" w:rsidRDefault="00A531E7" w:rsidP="00A531E7">
      <w:pPr>
        <w:rPr>
          <w:lang w:val="en-US"/>
        </w:rPr>
      </w:pPr>
      <w:r w:rsidRPr="00A531E7">
        <w:rPr>
          <w:lang w:val="en-US"/>
        </w:rPr>
        <w:t>Park Avenue Towers is a 13–storey post–war Modernist, high–rise apartment building constructed to a design by architect Ermin Smrekar. It displays distinct characteristics of the Modernist style including simple geometric volumes, lack of ornamentation and extensive use of glass.</w:t>
      </w:r>
    </w:p>
    <w:p w14:paraId="04101C3E" w14:textId="555BB7CB" w:rsidR="00A531E7" w:rsidRDefault="00A531E7" w:rsidP="00A531E7">
      <w:pPr>
        <w:rPr>
          <w:lang w:val="en-US"/>
        </w:rPr>
      </w:pPr>
      <w:r w:rsidRPr="00A531E7">
        <w:rPr>
          <w:lang w:val="en-US"/>
        </w:rPr>
        <w:t xml:space="preserve">Unlike the townhouses at Stop 11, this apartment tower capitalises on views to Royal Park and surrounds. Park Avenue Towers offered a lifestyle novel to Melburnians in the 1970s, when most dwellings came in the form of mid–rise flats or detached houses. The site offered onsite car parking, landscaped </w:t>
      </w:r>
      <w:proofErr w:type="gramStart"/>
      <w:r w:rsidRPr="00A531E7">
        <w:rPr>
          <w:lang w:val="en-US"/>
        </w:rPr>
        <w:t>grounds</w:t>
      </w:r>
      <w:proofErr w:type="gramEnd"/>
      <w:r w:rsidRPr="00A531E7">
        <w:rPr>
          <w:lang w:val="en-US"/>
        </w:rPr>
        <w:t xml:space="preserve"> and a swimming pool for residents, comparable to apartments being constructed in South Yarra at the time (see our South Yarra Heritage Review at participate.melbourne.vic.gov.au/south-yarra-heritage-review).</w:t>
      </w:r>
    </w:p>
    <w:p w14:paraId="2DEE985D" w14:textId="3557E2C1" w:rsidR="00A531E7" w:rsidRDefault="00A531E7">
      <w:pPr>
        <w:spacing w:after="0" w:line="240" w:lineRule="auto"/>
        <w:rPr>
          <w:lang w:val="en-US"/>
        </w:rPr>
      </w:pPr>
      <w:r>
        <w:rPr>
          <w:lang w:val="en-US"/>
        </w:rPr>
        <w:br w:type="page"/>
      </w:r>
    </w:p>
    <w:p w14:paraId="07A2DE15" w14:textId="14E545AC" w:rsidR="00A531E7" w:rsidRDefault="00A531E7" w:rsidP="00D52E58">
      <w:pPr>
        <w:pStyle w:val="Heading1"/>
        <w:rPr>
          <w:rFonts w:hint="eastAsia"/>
        </w:rPr>
      </w:pPr>
      <w:r w:rsidRPr="00A531E7">
        <w:lastRenderedPageBreak/>
        <w:t xml:space="preserve">Stop </w:t>
      </w:r>
      <w:proofErr w:type="gramStart"/>
      <w:r w:rsidRPr="00A531E7">
        <w:t>13</w:t>
      </w:r>
      <w:proofErr w:type="gramEnd"/>
    </w:p>
    <w:p w14:paraId="7477F4F1" w14:textId="77777777" w:rsidR="00A531E7" w:rsidRPr="00A531E7" w:rsidRDefault="00A531E7" w:rsidP="00D52E58">
      <w:pPr>
        <w:pStyle w:val="Heading2"/>
        <w:rPr>
          <w:rFonts w:hint="eastAsia"/>
        </w:rPr>
      </w:pPr>
      <w:r w:rsidRPr="00A531E7">
        <w:t>Local Protection</w:t>
      </w:r>
    </w:p>
    <w:p w14:paraId="56D35CFE" w14:textId="66F7EAAC" w:rsidR="00A531E7" w:rsidRDefault="00A531E7" w:rsidP="00D52E58">
      <w:pPr>
        <w:pStyle w:val="Heading3"/>
        <w:rPr>
          <w:rFonts w:hint="eastAsia"/>
        </w:rPr>
      </w:pPr>
      <w:r w:rsidRPr="00A531E7">
        <w:t>Apartments</w:t>
      </w:r>
      <w:r w:rsidR="00D52E58">
        <w:t xml:space="preserve">, </w:t>
      </w:r>
      <w:r w:rsidRPr="00A531E7">
        <w:t>248–258 The Avenue</w:t>
      </w:r>
    </w:p>
    <w:p w14:paraId="0FDA4BEF" w14:textId="396803E2" w:rsidR="007D7CBD" w:rsidRDefault="007D7CBD" w:rsidP="007D7CBD">
      <w:pPr>
        <w:rPr>
          <w:lang w:val="en-US"/>
        </w:rPr>
      </w:pPr>
      <w:r w:rsidRPr="007D7CBD">
        <w:rPr>
          <w:noProof/>
          <w:lang w:val="en-US"/>
        </w:rPr>
        <w:drawing>
          <wp:inline distT="0" distB="0" distL="0" distR="0" wp14:anchorId="6669D30F" wp14:editId="445244EC">
            <wp:extent cx="2034716" cy="2484335"/>
            <wp:effectExtent l="0" t="0" r="3810" b="0"/>
            <wp:docPr id="1225538867" name="Picture 1" descr="A photo of the apartments at Stop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5538867" name="Picture 1" descr="A photo of the apartments at Stop 13."/>
                    <pic:cNvPicPr/>
                  </pic:nvPicPr>
                  <pic:blipFill>
                    <a:blip r:embed="rId56"/>
                    <a:stretch>
                      <a:fillRect/>
                    </a:stretch>
                  </pic:blipFill>
                  <pic:spPr>
                    <a:xfrm>
                      <a:off x="0" y="0"/>
                      <a:ext cx="2034716" cy="2484335"/>
                    </a:xfrm>
                    <a:prstGeom prst="rect">
                      <a:avLst/>
                    </a:prstGeom>
                  </pic:spPr>
                </pic:pic>
              </a:graphicData>
            </a:graphic>
          </wp:inline>
        </w:drawing>
      </w:r>
    </w:p>
    <w:p w14:paraId="30AA8AC8" w14:textId="103F6819" w:rsidR="007D7CBD" w:rsidRPr="007D7CBD" w:rsidRDefault="004F18E9" w:rsidP="007D7CBD">
      <w:pPr>
        <w:rPr>
          <w:lang w:val="en-US"/>
        </w:rPr>
      </w:pPr>
      <w:r w:rsidRPr="004F18E9">
        <w:rPr>
          <w:noProof/>
          <w:lang w:val="en-US"/>
        </w:rPr>
        <w:drawing>
          <wp:inline distT="0" distB="0" distL="0" distR="0" wp14:anchorId="6B8942F3" wp14:editId="54617AFE">
            <wp:extent cx="4153260" cy="4290432"/>
            <wp:effectExtent l="0" t="0" r="0" b="0"/>
            <wp:docPr id="1655660546" name="Picture 1" descr="A map showing the location of Stop 13, which is on the other side of Ievers Street to your r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660546" name="Picture 1" descr="A map showing the location of Stop 13, which is on the other side of Ievers Street to your right."/>
                    <pic:cNvPicPr/>
                  </pic:nvPicPr>
                  <pic:blipFill>
                    <a:blip r:embed="rId57"/>
                    <a:stretch>
                      <a:fillRect/>
                    </a:stretch>
                  </pic:blipFill>
                  <pic:spPr>
                    <a:xfrm>
                      <a:off x="0" y="0"/>
                      <a:ext cx="4153260" cy="4290432"/>
                    </a:xfrm>
                    <a:prstGeom prst="rect">
                      <a:avLst/>
                    </a:prstGeom>
                  </pic:spPr>
                </pic:pic>
              </a:graphicData>
            </a:graphic>
          </wp:inline>
        </w:drawing>
      </w:r>
    </w:p>
    <w:p w14:paraId="2EFBA5C4" w14:textId="77777777" w:rsidR="00D52E58" w:rsidRDefault="00D52E58">
      <w:pPr>
        <w:spacing w:after="0" w:line="240" w:lineRule="auto"/>
        <w:rPr>
          <w:lang w:val="en-US"/>
        </w:rPr>
      </w:pPr>
      <w:r>
        <w:rPr>
          <w:lang w:val="en-US"/>
        </w:rPr>
        <w:br w:type="page"/>
      </w:r>
    </w:p>
    <w:p w14:paraId="10DECF58" w14:textId="05BF33FB" w:rsidR="00A531E7" w:rsidRPr="00A531E7" w:rsidRDefault="00A531E7" w:rsidP="00A531E7">
      <w:pPr>
        <w:rPr>
          <w:lang w:val="en-US"/>
        </w:rPr>
      </w:pPr>
      <w:r w:rsidRPr="00D52E58">
        <w:rPr>
          <w:b/>
          <w:bCs/>
          <w:lang w:val="en-US"/>
        </w:rPr>
        <w:lastRenderedPageBreak/>
        <w:t>Architect(s):</w:t>
      </w:r>
      <w:r w:rsidR="00D52E58">
        <w:rPr>
          <w:b/>
          <w:bCs/>
          <w:lang w:val="en-US"/>
        </w:rPr>
        <w:t xml:space="preserve"> </w:t>
      </w:r>
      <w:r w:rsidRPr="00A531E7">
        <w:rPr>
          <w:lang w:val="en-US"/>
        </w:rPr>
        <w:t>Ermin Smrekar</w:t>
      </w:r>
    </w:p>
    <w:p w14:paraId="4EC51672" w14:textId="2E946EBD" w:rsidR="00A531E7" w:rsidRPr="00A531E7" w:rsidRDefault="00A531E7" w:rsidP="00A531E7">
      <w:pPr>
        <w:rPr>
          <w:lang w:val="en-US"/>
        </w:rPr>
      </w:pPr>
      <w:r w:rsidRPr="00D52E58">
        <w:rPr>
          <w:b/>
          <w:bCs/>
          <w:lang w:val="en-US"/>
        </w:rPr>
        <w:t>Constructed:</w:t>
      </w:r>
      <w:r w:rsidR="00D52E58">
        <w:rPr>
          <w:lang w:val="en-US"/>
        </w:rPr>
        <w:t xml:space="preserve"> </w:t>
      </w:r>
      <w:r w:rsidRPr="00A531E7">
        <w:rPr>
          <w:lang w:val="en-US"/>
        </w:rPr>
        <w:t>1969–70</w:t>
      </w:r>
    </w:p>
    <w:p w14:paraId="79FAE515" w14:textId="4D077512" w:rsidR="00A531E7" w:rsidRPr="00A531E7" w:rsidRDefault="00A531E7" w:rsidP="00A531E7">
      <w:pPr>
        <w:rPr>
          <w:lang w:val="en-US"/>
        </w:rPr>
      </w:pPr>
      <w:r w:rsidRPr="00D52E58">
        <w:rPr>
          <w:b/>
          <w:bCs/>
          <w:lang w:val="en-US"/>
        </w:rPr>
        <w:t>Current heritage:</w:t>
      </w:r>
      <w:r w:rsidR="00D52E58">
        <w:rPr>
          <w:b/>
          <w:bCs/>
          <w:lang w:val="en-US"/>
        </w:rPr>
        <w:t xml:space="preserve"> </w:t>
      </w:r>
      <w:r w:rsidRPr="00A531E7">
        <w:rPr>
          <w:lang w:val="en-US"/>
        </w:rPr>
        <w:t>In HO4 Parkville Precinct</w:t>
      </w:r>
    </w:p>
    <w:p w14:paraId="3185BBE7" w14:textId="2F5BFC73" w:rsidR="00A531E7" w:rsidRPr="00A531E7" w:rsidRDefault="00A531E7" w:rsidP="00A531E7">
      <w:pPr>
        <w:rPr>
          <w:lang w:val="en-US"/>
        </w:rPr>
      </w:pPr>
      <w:r w:rsidRPr="00D52E58">
        <w:rPr>
          <w:b/>
          <w:bCs/>
          <w:lang w:val="en-US"/>
        </w:rPr>
        <w:t>Proposed heritage:</w:t>
      </w:r>
      <w:r w:rsidR="00D52E58">
        <w:rPr>
          <w:lang w:val="en-US"/>
        </w:rPr>
        <w:t xml:space="preserve"> </w:t>
      </w:r>
      <w:r w:rsidRPr="00A531E7">
        <w:rPr>
          <w:lang w:val="en-US"/>
        </w:rPr>
        <w:t>Significant to HO1433 The Avenue Precinct</w:t>
      </w:r>
    </w:p>
    <w:p w14:paraId="3FD03674" w14:textId="03D529A9" w:rsidR="00A531E7" w:rsidRDefault="00A531E7" w:rsidP="00A531E7">
      <w:pPr>
        <w:rPr>
          <w:lang w:val="en-US"/>
        </w:rPr>
      </w:pPr>
      <w:r w:rsidRPr="00A531E7">
        <w:rPr>
          <w:lang w:val="en-US"/>
        </w:rPr>
        <w:t xml:space="preserve">248–258 The Avenue is an eight–storey post–war Modernist, high–rise apartment building constructed in 1969 to 1970 to a design by the same architect as the previous stop. The building reflects late 1960s and early 1970s </w:t>
      </w:r>
      <w:proofErr w:type="gramStart"/>
      <w:r w:rsidRPr="00A531E7">
        <w:rPr>
          <w:lang w:val="en-US"/>
        </w:rPr>
        <w:t>popular style</w:t>
      </w:r>
      <w:proofErr w:type="gramEnd"/>
      <w:r w:rsidRPr="00A531E7">
        <w:rPr>
          <w:lang w:val="en-US"/>
        </w:rPr>
        <w:t xml:space="preserve"> particularly in central Melbourne, featuring contrasting cream–painted horizontal concrete edge beams with brown–brick wall cladding and prominent projecting balconies.</w:t>
      </w:r>
    </w:p>
    <w:p w14:paraId="153CBEEB" w14:textId="56750AB2" w:rsidR="00A531E7" w:rsidRDefault="00A531E7">
      <w:pPr>
        <w:spacing w:after="0" w:line="240" w:lineRule="auto"/>
        <w:rPr>
          <w:lang w:val="en-US"/>
        </w:rPr>
      </w:pPr>
      <w:r>
        <w:rPr>
          <w:lang w:val="en-US"/>
        </w:rPr>
        <w:br w:type="page"/>
      </w:r>
    </w:p>
    <w:p w14:paraId="632839E2" w14:textId="3A25483E" w:rsidR="00A531E7" w:rsidRDefault="00A531E7" w:rsidP="00D52E58">
      <w:pPr>
        <w:pStyle w:val="Heading1"/>
        <w:rPr>
          <w:rFonts w:hint="eastAsia"/>
        </w:rPr>
      </w:pPr>
      <w:r w:rsidRPr="00A531E7">
        <w:lastRenderedPageBreak/>
        <w:t xml:space="preserve">Stop </w:t>
      </w:r>
      <w:proofErr w:type="gramStart"/>
      <w:r w:rsidRPr="00A531E7">
        <w:t>14</w:t>
      </w:r>
      <w:proofErr w:type="gramEnd"/>
    </w:p>
    <w:p w14:paraId="333BDA4C" w14:textId="77777777" w:rsidR="00A531E7" w:rsidRPr="00A531E7" w:rsidRDefault="00A531E7" w:rsidP="00D52E58">
      <w:pPr>
        <w:pStyle w:val="Heading2"/>
        <w:rPr>
          <w:rFonts w:hint="eastAsia"/>
        </w:rPr>
      </w:pPr>
      <w:r w:rsidRPr="00A531E7">
        <w:t>Local Protection</w:t>
      </w:r>
    </w:p>
    <w:p w14:paraId="1F225206" w14:textId="4A47B959" w:rsidR="00A531E7" w:rsidRDefault="00A531E7" w:rsidP="007D7CBD">
      <w:pPr>
        <w:pStyle w:val="Heading3"/>
        <w:spacing w:after="120"/>
        <w:rPr>
          <w:rFonts w:hint="eastAsia"/>
        </w:rPr>
      </w:pPr>
      <w:r w:rsidRPr="00A531E7">
        <w:t>Railway Bridge</w:t>
      </w:r>
      <w:r w:rsidR="00D52E58">
        <w:t xml:space="preserve">, </w:t>
      </w:r>
      <w:r w:rsidRPr="00A531E7">
        <w:t>The Avenue</w:t>
      </w:r>
    </w:p>
    <w:p w14:paraId="00862D14" w14:textId="71D014E3" w:rsidR="007D7CBD" w:rsidRDefault="007D7CBD" w:rsidP="007D7CBD">
      <w:pPr>
        <w:spacing w:after="0"/>
        <w:rPr>
          <w:lang w:val="en-US"/>
        </w:rPr>
      </w:pPr>
      <w:r w:rsidRPr="007D7CBD">
        <w:rPr>
          <w:noProof/>
          <w:lang w:val="en-US"/>
        </w:rPr>
        <w:drawing>
          <wp:inline distT="0" distB="0" distL="0" distR="0" wp14:anchorId="56BE3DF4" wp14:editId="3A937774">
            <wp:extent cx="1966130" cy="2484335"/>
            <wp:effectExtent l="0" t="0" r="0" b="0"/>
            <wp:docPr id="2038265415" name="Picture 1" descr="A photo showing the location of Stop 14, the railway bridge on The Aven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265415" name="Picture 1" descr="A photo showing the location of Stop 14, the railway bridge on The Avenue."/>
                    <pic:cNvPicPr/>
                  </pic:nvPicPr>
                  <pic:blipFill>
                    <a:blip r:embed="rId58"/>
                    <a:stretch>
                      <a:fillRect/>
                    </a:stretch>
                  </pic:blipFill>
                  <pic:spPr>
                    <a:xfrm>
                      <a:off x="0" y="0"/>
                      <a:ext cx="1966130" cy="2484335"/>
                    </a:xfrm>
                    <a:prstGeom prst="rect">
                      <a:avLst/>
                    </a:prstGeom>
                  </pic:spPr>
                </pic:pic>
              </a:graphicData>
            </a:graphic>
          </wp:inline>
        </w:drawing>
      </w:r>
    </w:p>
    <w:p w14:paraId="41FA71F2" w14:textId="0CF728B3" w:rsidR="007D7CBD" w:rsidRDefault="007D7CBD" w:rsidP="007D7CBD">
      <w:pPr>
        <w:spacing w:after="0"/>
        <w:rPr>
          <w:lang w:val="en-US"/>
        </w:rPr>
      </w:pPr>
      <w:r w:rsidRPr="007D7CBD">
        <w:rPr>
          <w:noProof/>
          <w:lang w:val="en-US"/>
        </w:rPr>
        <w:drawing>
          <wp:inline distT="0" distB="0" distL="0" distR="0" wp14:anchorId="00E116AD" wp14:editId="316A175F">
            <wp:extent cx="1619512" cy="1470660"/>
            <wp:effectExtent l="0" t="0" r="0" b="0"/>
            <wp:docPr id="272574933" name="Picture 1" descr="An aerial photo showing the location of Stop 14, the railway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574933" name="Picture 1" descr="An aerial photo showing the location of Stop 14, the railway bridge."/>
                    <pic:cNvPicPr/>
                  </pic:nvPicPr>
                  <pic:blipFill>
                    <a:blip r:embed="rId59"/>
                    <a:stretch>
                      <a:fillRect/>
                    </a:stretch>
                  </pic:blipFill>
                  <pic:spPr>
                    <a:xfrm>
                      <a:off x="0" y="0"/>
                      <a:ext cx="1693644" cy="1537978"/>
                    </a:xfrm>
                    <a:prstGeom prst="rect">
                      <a:avLst/>
                    </a:prstGeom>
                  </pic:spPr>
                </pic:pic>
              </a:graphicData>
            </a:graphic>
          </wp:inline>
        </w:drawing>
      </w:r>
    </w:p>
    <w:p w14:paraId="15B87DB0" w14:textId="3C522F19" w:rsidR="007D7CBD" w:rsidRPr="007D7CBD" w:rsidRDefault="004F18E9" w:rsidP="007D7CBD">
      <w:pPr>
        <w:spacing w:after="0"/>
        <w:rPr>
          <w:lang w:val="en-US"/>
        </w:rPr>
      </w:pPr>
      <w:r w:rsidRPr="004F18E9">
        <w:rPr>
          <w:noProof/>
          <w:lang w:val="en-US"/>
        </w:rPr>
        <w:drawing>
          <wp:inline distT="0" distB="0" distL="0" distR="0" wp14:anchorId="37E5A1F5" wp14:editId="64128C4F">
            <wp:extent cx="4000500" cy="3971771"/>
            <wp:effectExtent l="0" t="0" r="0" b="0"/>
            <wp:docPr id="1903134288" name="Picture 1" descr="A map showing the location of Stop 14. &#10;&#10;From Stop 13, continue riding up The Avenue until you reach the railway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134288" name="Picture 1" descr="A map showing the location of Stop 14. &#10;&#10;From Stop 13, continue riding up The Avenue until you reach the railway bridge."/>
                    <pic:cNvPicPr/>
                  </pic:nvPicPr>
                  <pic:blipFill>
                    <a:blip r:embed="rId60"/>
                    <a:stretch>
                      <a:fillRect/>
                    </a:stretch>
                  </pic:blipFill>
                  <pic:spPr>
                    <a:xfrm>
                      <a:off x="0" y="0"/>
                      <a:ext cx="4018579" cy="3989720"/>
                    </a:xfrm>
                    <a:prstGeom prst="rect">
                      <a:avLst/>
                    </a:prstGeom>
                  </pic:spPr>
                </pic:pic>
              </a:graphicData>
            </a:graphic>
          </wp:inline>
        </w:drawing>
      </w:r>
    </w:p>
    <w:p w14:paraId="02BABFE1" w14:textId="17DAD7CC" w:rsidR="00A531E7" w:rsidRPr="00A531E7" w:rsidRDefault="00A531E7" w:rsidP="00A531E7">
      <w:pPr>
        <w:rPr>
          <w:lang w:val="en-US"/>
        </w:rPr>
      </w:pPr>
      <w:r w:rsidRPr="00D52E58">
        <w:rPr>
          <w:b/>
          <w:bCs/>
          <w:lang w:val="en-US"/>
        </w:rPr>
        <w:lastRenderedPageBreak/>
        <w:t>Architect(s):</w:t>
      </w:r>
      <w:r w:rsidR="00D52E58">
        <w:rPr>
          <w:lang w:val="en-US"/>
        </w:rPr>
        <w:t xml:space="preserve"> </w:t>
      </w:r>
      <w:r w:rsidRPr="00A531E7">
        <w:rPr>
          <w:lang w:val="en-US"/>
        </w:rPr>
        <w:t xml:space="preserve">Unknown, </w:t>
      </w:r>
      <w:proofErr w:type="gramStart"/>
      <w:r w:rsidRPr="00A531E7">
        <w:rPr>
          <w:lang w:val="en-US"/>
        </w:rPr>
        <w:t>possibly Public</w:t>
      </w:r>
      <w:proofErr w:type="gramEnd"/>
      <w:r w:rsidRPr="00A531E7">
        <w:rPr>
          <w:lang w:val="en-US"/>
        </w:rPr>
        <w:t xml:space="preserve"> Works</w:t>
      </w:r>
    </w:p>
    <w:p w14:paraId="515FDDF3" w14:textId="1E8C9F4A" w:rsidR="00A531E7" w:rsidRPr="00A531E7" w:rsidRDefault="00A531E7" w:rsidP="00A531E7">
      <w:pPr>
        <w:rPr>
          <w:lang w:val="en-US"/>
        </w:rPr>
      </w:pPr>
      <w:r w:rsidRPr="00D52E58">
        <w:rPr>
          <w:b/>
          <w:bCs/>
          <w:lang w:val="en-US"/>
        </w:rPr>
        <w:t>Constructed:</w:t>
      </w:r>
      <w:r w:rsidR="00D52E58">
        <w:rPr>
          <w:lang w:val="en-US"/>
        </w:rPr>
        <w:t xml:space="preserve"> </w:t>
      </w:r>
      <w:r w:rsidRPr="00A531E7">
        <w:rPr>
          <w:lang w:val="en-US"/>
        </w:rPr>
        <w:t>1879</w:t>
      </w:r>
    </w:p>
    <w:p w14:paraId="65D28A7F" w14:textId="6DA004E3" w:rsidR="00A531E7" w:rsidRPr="00A531E7" w:rsidRDefault="00A531E7" w:rsidP="00A531E7">
      <w:pPr>
        <w:rPr>
          <w:lang w:val="en-US"/>
        </w:rPr>
      </w:pPr>
      <w:r w:rsidRPr="00D52E58">
        <w:rPr>
          <w:b/>
          <w:bCs/>
          <w:lang w:val="en-US"/>
        </w:rPr>
        <w:t>Current heritage:</w:t>
      </w:r>
      <w:r w:rsidR="00D52E58">
        <w:rPr>
          <w:lang w:val="en-US"/>
        </w:rPr>
        <w:t xml:space="preserve"> </w:t>
      </w:r>
      <w:r w:rsidRPr="00A531E7">
        <w:rPr>
          <w:lang w:val="en-US"/>
        </w:rPr>
        <w:t>In HO4 Parkville Precinct</w:t>
      </w:r>
    </w:p>
    <w:p w14:paraId="09887D8E" w14:textId="2625388F" w:rsidR="00A531E7" w:rsidRPr="00A531E7" w:rsidRDefault="00A531E7" w:rsidP="00A531E7">
      <w:pPr>
        <w:rPr>
          <w:lang w:val="en-US"/>
        </w:rPr>
      </w:pPr>
      <w:r w:rsidRPr="00D52E58">
        <w:rPr>
          <w:b/>
          <w:bCs/>
          <w:lang w:val="en-US"/>
        </w:rPr>
        <w:t>Proposed heritage:</w:t>
      </w:r>
      <w:r w:rsidR="00D52E58">
        <w:rPr>
          <w:lang w:val="en-US"/>
        </w:rPr>
        <w:t xml:space="preserve"> </w:t>
      </w:r>
      <w:r w:rsidRPr="00A531E7">
        <w:rPr>
          <w:lang w:val="en-US"/>
        </w:rPr>
        <w:t>Contributory to HO1433 The</w:t>
      </w:r>
      <w:r w:rsidR="00D52E58">
        <w:rPr>
          <w:lang w:val="en-US"/>
        </w:rPr>
        <w:t xml:space="preserve"> </w:t>
      </w:r>
      <w:r w:rsidRPr="00A531E7">
        <w:rPr>
          <w:lang w:val="en-US"/>
        </w:rPr>
        <w:t>Avenue Precinct</w:t>
      </w:r>
    </w:p>
    <w:p w14:paraId="5635C255" w14:textId="77777777" w:rsidR="00A531E7" w:rsidRPr="00A531E7" w:rsidRDefault="00A531E7" w:rsidP="00A531E7">
      <w:pPr>
        <w:rPr>
          <w:lang w:val="en-US"/>
        </w:rPr>
      </w:pPr>
      <w:r w:rsidRPr="00A531E7">
        <w:rPr>
          <w:lang w:val="en-US"/>
        </w:rPr>
        <w:t xml:space="preserve">One of the principal Victorian–era infrastructure projects in Parkville was construction of the railway bridge near the top end of The Avenue (just north of 310 The Avenue). This bridge </w:t>
      </w:r>
      <w:proofErr w:type="gramStart"/>
      <w:r w:rsidRPr="00A531E7">
        <w:rPr>
          <w:lang w:val="en-US"/>
        </w:rPr>
        <w:t>was constructed</w:t>
      </w:r>
      <w:proofErr w:type="gramEnd"/>
      <w:r w:rsidRPr="00A531E7">
        <w:rPr>
          <w:lang w:val="en-US"/>
        </w:rPr>
        <w:t xml:space="preserve"> as part of the Inner Circle railway line, which opened 8 May 1888. </w:t>
      </w:r>
    </w:p>
    <w:p w14:paraId="6A2E7F3E" w14:textId="676D270B" w:rsidR="00A531E7" w:rsidRDefault="00A531E7" w:rsidP="00A531E7">
      <w:pPr>
        <w:rPr>
          <w:lang w:val="en-US"/>
        </w:rPr>
      </w:pPr>
      <w:r w:rsidRPr="00A531E7">
        <w:rPr>
          <w:lang w:val="en-US"/>
        </w:rPr>
        <w:t xml:space="preserve">A section of railway that ran below the bridge was part of the line that connected the Royal Park Railway Station (originally known as Junction Railway Station) and the former North Carlton Railway Station (originally named Langridge Street Station). This railway line travelled to Fitzroy or Clifton Hill and </w:t>
      </w:r>
      <w:proofErr w:type="gramStart"/>
      <w:r w:rsidRPr="00A531E7">
        <w:rPr>
          <w:lang w:val="en-US"/>
        </w:rPr>
        <w:t>was closed</w:t>
      </w:r>
      <w:proofErr w:type="gramEnd"/>
      <w:r w:rsidRPr="00A531E7">
        <w:rPr>
          <w:lang w:val="en-US"/>
        </w:rPr>
        <w:t xml:space="preserve"> to passengers on 15 November 1948. The line was converted to a recreational path in the 1990s, over </w:t>
      </w:r>
      <w:proofErr w:type="gramStart"/>
      <w:r w:rsidRPr="00A531E7">
        <w:rPr>
          <w:lang w:val="en-US"/>
        </w:rPr>
        <w:t>100</w:t>
      </w:r>
      <w:proofErr w:type="gramEnd"/>
      <w:r w:rsidRPr="00A531E7">
        <w:rPr>
          <w:lang w:val="en-US"/>
        </w:rPr>
        <w:t xml:space="preserve"> years after the railway was opened.</w:t>
      </w:r>
    </w:p>
    <w:p w14:paraId="0CBB9BF2" w14:textId="77777777" w:rsidR="007D7CBD" w:rsidRDefault="007D7CBD" w:rsidP="00A531E7">
      <w:pPr>
        <w:rPr>
          <w:lang w:val="en-US"/>
        </w:rPr>
      </w:pPr>
      <w:r w:rsidRPr="007D7CBD">
        <w:rPr>
          <w:noProof/>
          <w:lang w:val="en-US"/>
        </w:rPr>
        <w:drawing>
          <wp:inline distT="0" distB="0" distL="0" distR="0" wp14:anchorId="155BD816" wp14:editId="1C1F4EBE">
            <wp:extent cx="3674704" cy="2415540"/>
            <wp:effectExtent l="0" t="0" r="2540" b="3810"/>
            <wp:docPr id="2029501739" name="Picture 1" descr="An historic map of the Inner Circle railway route, 1889 by David Syme and Co., with red dots highlighting the location of stations in Parkvi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501739" name="Picture 1" descr="An historic map of the Inner Circle railway route, 1889 by David Syme and Co., with red dots highlighting the location of stations in Parkville."/>
                    <pic:cNvPicPr/>
                  </pic:nvPicPr>
                  <pic:blipFill>
                    <a:blip r:embed="rId61"/>
                    <a:stretch>
                      <a:fillRect/>
                    </a:stretch>
                  </pic:blipFill>
                  <pic:spPr>
                    <a:xfrm>
                      <a:off x="0" y="0"/>
                      <a:ext cx="3702736" cy="2433966"/>
                    </a:xfrm>
                    <a:prstGeom prst="rect">
                      <a:avLst/>
                    </a:prstGeom>
                  </pic:spPr>
                </pic:pic>
              </a:graphicData>
            </a:graphic>
          </wp:inline>
        </w:drawing>
      </w:r>
    </w:p>
    <w:p w14:paraId="4045BD6F" w14:textId="0D3A32CD" w:rsidR="00A531E7" w:rsidRPr="00A531E7" w:rsidRDefault="00A531E7" w:rsidP="00A531E7">
      <w:pPr>
        <w:rPr>
          <w:lang w:val="en-US"/>
        </w:rPr>
      </w:pPr>
      <w:r w:rsidRPr="00A531E7">
        <w:rPr>
          <w:lang w:val="en-US"/>
        </w:rPr>
        <w:t>Inner Circle railway route, 1889; David Syme and Co. Source: Pictures Collection, State Library of Victoria, Accession No. IAN01/06/89/18</w:t>
      </w:r>
    </w:p>
    <w:p w14:paraId="69F89263" w14:textId="77777777" w:rsidR="007D7CBD" w:rsidRDefault="007D7CBD" w:rsidP="00A531E7">
      <w:pPr>
        <w:rPr>
          <w:lang w:val="en-US"/>
        </w:rPr>
      </w:pPr>
      <w:r w:rsidRPr="007D7CBD">
        <w:rPr>
          <w:noProof/>
          <w:lang w:val="en-US"/>
        </w:rPr>
        <w:drawing>
          <wp:inline distT="0" distB="0" distL="0" distR="0" wp14:anchorId="7E1FBA5C" wp14:editId="36825342">
            <wp:extent cx="3680460" cy="2599158"/>
            <wp:effectExtent l="0" t="0" r="0" b="0"/>
            <wp:docPr id="1794049604" name="Picture 1" descr="A photo of the Inner circle line at Royal Parade – looking towards Royal Parade from The Avenue. Photographed in 1988 by Weston Langford before the disused rail line was turned into a recreational pa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049604" name="Picture 1" descr="A photo of the Inner circle line at Royal Parade – looking towards Royal Parade from The Avenue. Photographed in 1988 by Weston Langford before the disused rail line was turned into a recreational path."/>
                    <pic:cNvPicPr/>
                  </pic:nvPicPr>
                  <pic:blipFill>
                    <a:blip r:embed="rId62"/>
                    <a:stretch>
                      <a:fillRect/>
                    </a:stretch>
                  </pic:blipFill>
                  <pic:spPr>
                    <a:xfrm>
                      <a:off x="0" y="0"/>
                      <a:ext cx="3700122" cy="2613044"/>
                    </a:xfrm>
                    <a:prstGeom prst="rect">
                      <a:avLst/>
                    </a:prstGeom>
                  </pic:spPr>
                </pic:pic>
              </a:graphicData>
            </a:graphic>
          </wp:inline>
        </w:drawing>
      </w:r>
    </w:p>
    <w:p w14:paraId="5C53B107" w14:textId="39C637B7" w:rsidR="00A531E7" w:rsidRDefault="00A531E7" w:rsidP="00A531E7">
      <w:pPr>
        <w:rPr>
          <w:lang w:val="en-US"/>
        </w:rPr>
      </w:pPr>
      <w:r w:rsidRPr="00A531E7">
        <w:rPr>
          <w:lang w:val="en-US"/>
        </w:rPr>
        <w:t xml:space="preserve">Inner circle line at Royal Parade – looking towards Royal Parade from The Avenue; photographed in 1988 by Weston Langford before the disused rail line </w:t>
      </w:r>
      <w:proofErr w:type="gramStart"/>
      <w:r w:rsidRPr="00A531E7">
        <w:rPr>
          <w:lang w:val="en-US"/>
        </w:rPr>
        <w:t>was turned</w:t>
      </w:r>
      <w:proofErr w:type="gramEnd"/>
      <w:r w:rsidRPr="00A531E7">
        <w:rPr>
          <w:lang w:val="en-US"/>
        </w:rPr>
        <w:t xml:space="preserve"> into a recreational path</w:t>
      </w:r>
      <w:r w:rsidR="00F577BA">
        <w:rPr>
          <w:lang w:val="en-US"/>
        </w:rPr>
        <w:t xml:space="preserve">. </w:t>
      </w:r>
      <w:r w:rsidRPr="00A531E7">
        <w:rPr>
          <w:lang w:val="en-US"/>
        </w:rPr>
        <w:t>Source: westonlangford.com; retrieved 08/12/23</w:t>
      </w:r>
    </w:p>
    <w:p w14:paraId="27698AE3" w14:textId="2596D7B3" w:rsidR="00A531E7" w:rsidRDefault="00A531E7" w:rsidP="00D52E58">
      <w:pPr>
        <w:pStyle w:val="Heading1"/>
        <w:rPr>
          <w:rFonts w:hint="eastAsia"/>
        </w:rPr>
      </w:pPr>
      <w:r w:rsidRPr="00A531E7">
        <w:lastRenderedPageBreak/>
        <w:t xml:space="preserve">Stop </w:t>
      </w:r>
      <w:proofErr w:type="gramStart"/>
      <w:r w:rsidRPr="00A531E7">
        <w:t>15</w:t>
      </w:r>
      <w:proofErr w:type="gramEnd"/>
    </w:p>
    <w:p w14:paraId="708F48EE" w14:textId="77777777" w:rsidR="00A531E7" w:rsidRPr="00A531E7" w:rsidRDefault="00A531E7" w:rsidP="00D52E58">
      <w:pPr>
        <w:pStyle w:val="Heading2"/>
        <w:rPr>
          <w:rFonts w:hint="eastAsia"/>
        </w:rPr>
      </w:pPr>
      <w:r w:rsidRPr="00A531E7">
        <w:t>Local Protection</w:t>
      </w:r>
    </w:p>
    <w:p w14:paraId="46364050" w14:textId="68C8BACE" w:rsidR="00A531E7" w:rsidRDefault="00A531E7" w:rsidP="00D52E58">
      <w:pPr>
        <w:pStyle w:val="Heading3"/>
        <w:rPr>
          <w:rFonts w:hint="eastAsia"/>
        </w:rPr>
      </w:pPr>
      <w:r w:rsidRPr="00A531E7">
        <w:t>Former Royal Park Depot buildings</w:t>
      </w:r>
      <w:r w:rsidR="00D52E58">
        <w:t xml:space="preserve">, </w:t>
      </w:r>
      <w:r w:rsidRPr="00A531E7">
        <w:t>866–934 (part) Park Street</w:t>
      </w:r>
    </w:p>
    <w:p w14:paraId="218640CE" w14:textId="333D4070" w:rsidR="008A0B17" w:rsidRDefault="008A0B17" w:rsidP="008A0B17">
      <w:pPr>
        <w:rPr>
          <w:lang w:val="en-US"/>
        </w:rPr>
      </w:pPr>
      <w:r w:rsidRPr="008A0B17">
        <w:rPr>
          <w:noProof/>
          <w:lang w:val="en-US"/>
        </w:rPr>
        <w:drawing>
          <wp:inline distT="0" distB="0" distL="0" distR="0" wp14:anchorId="4FDDE021" wp14:editId="285EC4B2">
            <wp:extent cx="2019475" cy="2453853"/>
            <wp:effectExtent l="0" t="0" r="0" b="3810"/>
            <wp:docPr id="1642528755" name="Picture 1" descr="A photo of one of the buildings at Stop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528755" name="Picture 1" descr="A photo of one of the buildings at Stop 15."/>
                    <pic:cNvPicPr/>
                  </pic:nvPicPr>
                  <pic:blipFill>
                    <a:blip r:embed="rId63"/>
                    <a:stretch>
                      <a:fillRect/>
                    </a:stretch>
                  </pic:blipFill>
                  <pic:spPr>
                    <a:xfrm>
                      <a:off x="0" y="0"/>
                      <a:ext cx="2019475" cy="2453853"/>
                    </a:xfrm>
                    <a:prstGeom prst="rect">
                      <a:avLst/>
                    </a:prstGeom>
                  </pic:spPr>
                </pic:pic>
              </a:graphicData>
            </a:graphic>
          </wp:inline>
        </w:drawing>
      </w:r>
    </w:p>
    <w:p w14:paraId="5E3719BF" w14:textId="367A94D1" w:rsidR="008A0B17" w:rsidRPr="008A0B17" w:rsidRDefault="004F18E9" w:rsidP="008A0B17">
      <w:pPr>
        <w:rPr>
          <w:lang w:val="en-US"/>
        </w:rPr>
      </w:pPr>
      <w:r w:rsidRPr="004F18E9">
        <w:rPr>
          <w:noProof/>
          <w:lang w:val="en-US"/>
        </w:rPr>
        <w:drawing>
          <wp:inline distT="0" distB="0" distL="0" distR="0" wp14:anchorId="17ABF144" wp14:editId="0B69168E">
            <wp:extent cx="4168501" cy="4282811"/>
            <wp:effectExtent l="0" t="0" r="3810" b="3810"/>
            <wp:docPr id="523182801" name="Picture 1" descr="A map showing the location of Stop 15.&#10;&#10;Continue riding up The Avenue and turn left into Park Street. Keep riding along Park Street until you are just passed Royal Park.&#10;&#10;Please note that the links to Google maps do not work in this accessibl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182801" name="Picture 1" descr="A map showing the location of Stop 15.&#10;&#10;Continue riding up The Avenue and turn left into Park Street. Keep riding along Park Street until you are just passed Royal Park.&#10;&#10;Please note that the links to Google maps do not work in this accessible document."/>
                    <pic:cNvPicPr/>
                  </pic:nvPicPr>
                  <pic:blipFill>
                    <a:blip r:embed="rId64"/>
                    <a:stretch>
                      <a:fillRect/>
                    </a:stretch>
                  </pic:blipFill>
                  <pic:spPr>
                    <a:xfrm>
                      <a:off x="0" y="0"/>
                      <a:ext cx="4168501" cy="4282811"/>
                    </a:xfrm>
                    <a:prstGeom prst="rect">
                      <a:avLst/>
                    </a:prstGeom>
                  </pic:spPr>
                </pic:pic>
              </a:graphicData>
            </a:graphic>
          </wp:inline>
        </w:drawing>
      </w:r>
    </w:p>
    <w:p w14:paraId="35C5CF31" w14:textId="77777777" w:rsidR="00D52E58" w:rsidRDefault="00D52E58">
      <w:pPr>
        <w:spacing w:after="0" w:line="240" w:lineRule="auto"/>
        <w:rPr>
          <w:lang w:val="en-US"/>
        </w:rPr>
      </w:pPr>
      <w:r>
        <w:rPr>
          <w:lang w:val="en-US"/>
        </w:rPr>
        <w:br w:type="page"/>
      </w:r>
    </w:p>
    <w:p w14:paraId="31E5DB0C" w14:textId="218DD427" w:rsidR="00A531E7" w:rsidRPr="00A531E7" w:rsidRDefault="00A531E7" w:rsidP="00A531E7">
      <w:pPr>
        <w:rPr>
          <w:lang w:val="en-US"/>
        </w:rPr>
      </w:pPr>
      <w:r w:rsidRPr="00D52E58">
        <w:rPr>
          <w:b/>
          <w:bCs/>
          <w:lang w:val="en-US"/>
        </w:rPr>
        <w:lastRenderedPageBreak/>
        <w:t>Architect(s):</w:t>
      </w:r>
      <w:r w:rsidR="00D52E58">
        <w:rPr>
          <w:lang w:val="en-US"/>
        </w:rPr>
        <w:t xml:space="preserve"> </w:t>
      </w:r>
      <w:r w:rsidRPr="00A531E7">
        <w:rPr>
          <w:lang w:val="en-US"/>
        </w:rPr>
        <w:t>Public Works Department</w:t>
      </w:r>
    </w:p>
    <w:p w14:paraId="5A112FF4" w14:textId="6D4C3420" w:rsidR="00A531E7" w:rsidRPr="00A531E7" w:rsidRDefault="00A531E7" w:rsidP="00A531E7">
      <w:pPr>
        <w:rPr>
          <w:lang w:val="en-US"/>
        </w:rPr>
      </w:pPr>
      <w:r w:rsidRPr="00D52E58">
        <w:rPr>
          <w:b/>
          <w:bCs/>
          <w:lang w:val="en-US"/>
        </w:rPr>
        <w:t>Constructed:</w:t>
      </w:r>
      <w:r w:rsidR="00D52E58">
        <w:rPr>
          <w:lang w:val="en-US"/>
        </w:rPr>
        <w:t xml:space="preserve"> </w:t>
      </w:r>
      <w:r w:rsidRPr="00A531E7">
        <w:rPr>
          <w:lang w:val="en-US"/>
        </w:rPr>
        <w:t>1925, 1940</w:t>
      </w:r>
    </w:p>
    <w:p w14:paraId="60698040" w14:textId="749C42B9" w:rsidR="00A531E7" w:rsidRPr="00A531E7" w:rsidRDefault="00A531E7" w:rsidP="00A531E7">
      <w:pPr>
        <w:rPr>
          <w:lang w:val="en-US"/>
        </w:rPr>
      </w:pPr>
      <w:r w:rsidRPr="00D52E58">
        <w:rPr>
          <w:b/>
          <w:bCs/>
          <w:lang w:val="en-US"/>
        </w:rPr>
        <w:t>Current heritage:</w:t>
      </w:r>
      <w:r w:rsidR="00D52E58">
        <w:rPr>
          <w:lang w:val="en-US"/>
        </w:rPr>
        <w:t xml:space="preserve"> </w:t>
      </w:r>
      <w:r w:rsidRPr="00A531E7">
        <w:rPr>
          <w:lang w:val="en-US"/>
        </w:rPr>
        <w:t>Nil</w:t>
      </w:r>
    </w:p>
    <w:p w14:paraId="4A6A0492" w14:textId="2A9459D3" w:rsidR="00A531E7" w:rsidRPr="00A531E7" w:rsidRDefault="00A531E7" w:rsidP="00A531E7">
      <w:pPr>
        <w:rPr>
          <w:lang w:val="en-US"/>
        </w:rPr>
      </w:pPr>
      <w:r w:rsidRPr="00D52E58">
        <w:rPr>
          <w:b/>
          <w:bCs/>
          <w:lang w:val="en-US"/>
        </w:rPr>
        <w:t>Proposed heritage:</w:t>
      </w:r>
      <w:r w:rsidR="00D52E58">
        <w:rPr>
          <w:lang w:val="en-US"/>
        </w:rPr>
        <w:t xml:space="preserve"> </w:t>
      </w:r>
      <w:r w:rsidRPr="00A531E7">
        <w:rPr>
          <w:lang w:val="en-US"/>
        </w:rPr>
        <w:t>Individually Significant</w:t>
      </w:r>
    </w:p>
    <w:p w14:paraId="603E2F67" w14:textId="2FA5D72D" w:rsidR="00A531E7" w:rsidRPr="00A531E7" w:rsidRDefault="00A531E7" w:rsidP="00D52E58">
      <w:pPr>
        <w:pStyle w:val="Heading3"/>
        <w:rPr>
          <w:rFonts w:hint="eastAsia"/>
        </w:rPr>
      </w:pPr>
      <w:r w:rsidRPr="00A531E7">
        <w:t>Note:</w:t>
      </w:r>
      <w:r w:rsidR="00D52E58">
        <w:t xml:space="preserve"> </w:t>
      </w:r>
      <w:r w:rsidRPr="00A531E7">
        <w:t>Potentially triggering content</w:t>
      </w:r>
    </w:p>
    <w:p w14:paraId="320F5DC5" w14:textId="77777777" w:rsidR="00A531E7" w:rsidRPr="00A531E7" w:rsidRDefault="00A531E7" w:rsidP="00A531E7">
      <w:pPr>
        <w:rPr>
          <w:lang w:val="en-US"/>
        </w:rPr>
      </w:pPr>
      <w:r w:rsidRPr="00A531E7">
        <w:rPr>
          <w:lang w:val="en-US"/>
        </w:rPr>
        <w:t xml:space="preserve">These two former Royal Park Depot buildings include a nurses’ quarters that is a two–storey interwar building, constructed in 1925 as an on–site staff accommodation and training facility for ‘problem girls’ (its secondary wing, built in 1944, </w:t>
      </w:r>
      <w:proofErr w:type="gramStart"/>
      <w:r w:rsidRPr="00A531E7">
        <w:rPr>
          <w:lang w:val="en-US"/>
        </w:rPr>
        <w:t>was demolished</w:t>
      </w:r>
      <w:proofErr w:type="gramEnd"/>
      <w:r w:rsidRPr="00A531E7">
        <w:rPr>
          <w:lang w:val="en-US"/>
        </w:rPr>
        <w:t xml:space="preserve"> in the 1990s). The neighbouring former junior girls’ and toddlers’ building </w:t>
      </w:r>
      <w:proofErr w:type="gramStart"/>
      <w:r w:rsidRPr="00A531E7">
        <w:rPr>
          <w:lang w:val="en-US"/>
        </w:rPr>
        <w:t>was constructed</w:t>
      </w:r>
      <w:proofErr w:type="gramEnd"/>
      <w:r w:rsidRPr="00A531E7">
        <w:rPr>
          <w:lang w:val="en-US"/>
        </w:rPr>
        <w:t xml:space="preserve"> in 1940, as part of an effort to improve the conditions of girls’ quarters and to separate children who were wards of the state from those in remand. </w:t>
      </w:r>
    </w:p>
    <w:p w14:paraId="128D1F6B" w14:textId="77777777" w:rsidR="00A531E7" w:rsidRPr="00A531E7" w:rsidRDefault="00A531E7" w:rsidP="00A531E7">
      <w:pPr>
        <w:rPr>
          <w:lang w:val="en-US"/>
        </w:rPr>
      </w:pPr>
      <w:r w:rsidRPr="00A531E7">
        <w:rPr>
          <w:lang w:val="en-US"/>
        </w:rPr>
        <w:t xml:space="preserve">These two buildings provide evidence of the changing approaches to the care of children and young offenders, as well as welfare services for children. The care of children became a significant public issue in the 1920s and 1930s, and the Royal Park Depot facilities were particularly prominent in public debate regarding this issue, prompting the expansion and improvement of the site in the 1920s and the late 1930s onwards. These buildings date from this period of expansion and the original fabric and later modifications are representative of the development and evolution of welfare facilities throughout the twentieth century. </w:t>
      </w:r>
    </w:p>
    <w:p w14:paraId="3F51C3AB" w14:textId="4AFAFEF9" w:rsidR="00A531E7" w:rsidRDefault="00A531E7" w:rsidP="00A531E7">
      <w:pPr>
        <w:rPr>
          <w:lang w:val="en-US"/>
        </w:rPr>
      </w:pPr>
      <w:r w:rsidRPr="00A531E7">
        <w:rPr>
          <w:lang w:val="en-US"/>
        </w:rPr>
        <w:t>Both buildings are associated with a difficult and complicated past, being the site of traumatic experiences such as child abuse and the separation of children from their families. For people from across Victoria, this is a place associated with additional trauma and sadness because of its role in the administration of policies of child removal.</w:t>
      </w:r>
    </w:p>
    <w:p w14:paraId="4058FA01" w14:textId="77777777" w:rsidR="008A0B17" w:rsidRDefault="008A0B17" w:rsidP="00A531E7">
      <w:pPr>
        <w:rPr>
          <w:lang w:val="en-US"/>
        </w:rPr>
      </w:pPr>
      <w:r w:rsidRPr="008A0B17">
        <w:rPr>
          <w:noProof/>
          <w:lang w:val="en-US"/>
        </w:rPr>
        <w:drawing>
          <wp:inline distT="0" distB="0" distL="0" distR="0" wp14:anchorId="2F980656" wp14:editId="2B5FB2BE">
            <wp:extent cx="4168501" cy="3619814"/>
            <wp:effectExtent l="0" t="0" r="3810" b="0"/>
            <wp:docPr id="1194857870" name="Picture 1" descr="A photo showing children playing on play equipment, Royal Park Children’s Home, c195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857870" name="Picture 1" descr="A photo showing children playing on play equipment, Royal Park Children’s Home, c1950s."/>
                    <pic:cNvPicPr/>
                  </pic:nvPicPr>
                  <pic:blipFill>
                    <a:blip r:embed="rId65"/>
                    <a:stretch>
                      <a:fillRect/>
                    </a:stretch>
                  </pic:blipFill>
                  <pic:spPr>
                    <a:xfrm>
                      <a:off x="0" y="0"/>
                      <a:ext cx="4168501" cy="3619814"/>
                    </a:xfrm>
                    <a:prstGeom prst="rect">
                      <a:avLst/>
                    </a:prstGeom>
                  </pic:spPr>
                </pic:pic>
              </a:graphicData>
            </a:graphic>
          </wp:inline>
        </w:drawing>
      </w:r>
    </w:p>
    <w:p w14:paraId="1C72AD4D" w14:textId="57BE7345" w:rsidR="00A531E7" w:rsidRDefault="00A531E7" w:rsidP="00A531E7">
      <w:pPr>
        <w:rPr>
          <w:lang w:val="en-US"/>
        </w:rPr>
      </w:pPr>
      <w:r w:rsidRPr="00A531E7">
        <w:rPr>
          <w:lang w:val="en-US"/>
        </w:rPr>
        <w:t>Children play on equipment, Royal Park Children’s Home, c1950s.</w:t>
      </w:r>
      <w:r w:rsidR="00D52E58">
        <w:rPr>
          <w:lang w:val="en-US"/>
        </w:rPr>
        <w:t xml:space="preserve"> </w:t>
      </w:r>
      <w:r w:rsidRPr="00A531E7">
        <w:rPr>
          <w:lang w:val="en-US"/>
        </w:rPr>
        <w:t>Source: Public Record Office Victoria, VPRS 14517/P0001/8, E591, Royal Park, Children’s Welfare Department</w:t>
      </w:r>
    </w:p>
    <w:p w14:paraId="79A75C7F" w14:textId="77777777" w:rsidR="008A0B17" w:rsidRDefault="008A0B17" w:rsidP="00A531E7">
      <w:pPr>
        <w:rPr>
          <w:lang w:val="en-US"/>
        </w:rPr>
      </w:pPr>
      <w:r w:rsidRPr="008A0B17">
        <w:rPr>
          <w:noProof/>
          <w:lang w:val="en-US"/>
        </w:rPr>
        <w:lastRenderedPageBreak/>
        <w:drawing>
          <wp:inline distT="0" distB="0" distL="0" distR="0" wp14:anchorId="57AFB906" wp14:editId="64F2327A">
            <wp:extent cx="4160881" cy="2408129"/>
            <wp:effectExtent l="0" t="0" r="0" b="0"/>
            <wp:docPr id="834741958" name="Picture 1" descr="View looking south from Park Street, showing the construction of the new junior girls’ and toddlers’ block in 1939; note the 1925 nurses’ quarters to the e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741958" name="Picture 1" descr="View looking south from Park Street, showing the construction of the new junior girls’ and toddlers’ block in 1939; note the 1925 nurses’ quarters to the east."/>
                    <pic:cNvPicPr/>
                  </pic:nvPicPr>
                  <pic:blipFill>
                    <a:blip r:embed="rId66"/>
                    <a:stretch>
                      <a:fillRect/>
                    </a:stretch>
                  </pic:blipFill>
                  <pic:spPr>
                    <a:xfrm>
                      <a:off x="0" y="0"/>
                      <a:ext cx="4160881" cy="2408129"/>
                    </a:xfrm>
                    <a:prstGeom prst="rect">
                      <a:avLst/>
                    </a:prstGeom>
                  </pic:spPr>
                </pic:pic>
              </a:graphicData>
            </a:graphic>
          </wp:inline>
        </w:drawing>
      </w:r>
    </w:p>
    <w:p w14:paraId="3D15BDFD" w14:textId="77777777" w:rsidR="00730817" w:rsidRDefault="008A0B17" w:rsidP="00730817">
      <w:pPr>
        <w:rPr>
          <w:lang w:val="en-US"/>
        </w:rPr>
      </w:pPr>
      <w:r w:rsidRPr="008A0B17">
        <w:rPr>
          <w:lang w:val="en-US"/>
        </w:rPr>
        <w:t>View looking south from Park Street, showing the construction of the new junior girls’ and toddlers’ block in 1939; note the 1925 nurses’ quarters to the east</w:t>
      </w:r>
      <w:r w:rsidR="00730817">
        <w:rPr>
          <w:lang w:val="en-US"/>
        </w:rPr>
        <w:t xml:space="preserve">. </w:t>
      </w:r>
      <w:r w:rsidR="00730817" w:rsidRPr="008A0B17">
        <w:rPr>
          <w:lang w:val="en-US"/>
        </w:rPr>
        <w:t>Source: Public Record Office Victoria, VPRS 10516/P0001, Royal Park, Children’s Welfare Department</w:t>
      </w:r>
    </w:p>
    <w:p w14:paraId="6C40565F" w14:textId="0265DCD5" w:rsidR="008A0B17" w:rsidRDefault="008A0B17" w:rsidP="008A0B17">
      <w:pPr>
        <w:rPr>
          <w:lang w:val="en-US"/>
        </w:rPr>
      </w:pPr>
      <w:r w:rsidRPr="008A0B17">
        <w:rPr>
          <w:noProof/>
          <w:lang w:val="en-US"/>
        </w:rPr>
        <w:drawing>
          <wp:inline distT="0" distB="0" distL="0" distR="0" wp14:anchorId="483367A5" wp14:editId="20B2FA82">
            <wp:extent cx="4153260" cy="2484335"/>
            <wp:effectExtent l="0" t="0" r="0" b="0"/>
            <wp:docPr id="1614972648" name="Picture 1" descr="View showing the completed junior girls’ and toddlers’ block, c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972648" name="Picture 1" descr="View showing the completed junior girls’ and toddlers’ block, c1940."/>
                    <pic:cNvPicPr/>
                  </pic:nvPicPr>
                  <pic:blipFill>
                    <a:blip r:embed="rId67"/>
                    <a:stretch>
                      <a:fillRect/>
                    </a:stretch>
                  </pic:blipFill>
                  <pic:spPr>
                    <a:xfrm>
                      <a:off x="0" y="0"/>
                      <a:ext cx="4153260" cy="2484335"/>
                    </a:xfrm>
                    <a:prstGeom prst="rect">
                      <a:avLst/>
                    </a:prstGeom>
                  </pic:spPr>
                </pic:pic>
              </a:graphicData>
            </a:graphic>
          </wp:inline>
        </w:drawing>
      </w:r>
    </w:p>
    <w:p w14:paraId="53C17A07" w14:textId="46AB939B" w:rsidR="008A0B17" w:rsidRDefault="008A0B17" w:rsidP="008A0B17">
      <w:pPr>
        <w:rPr>
          <w:lang w:val="en-US"/>
        </w:rPr>
      </w:pPr>
      <w:r w:rsidRPr="008A0B17">
        <w:rPr>
          <w:lang w:val="en-US"/>
        </w:rPr>
        <w:t>View showing the completed junior girls’ and toddlers’ block, c1940. Source: Public Record Office Victoria, VPRS 10516/P0001, Royal Park, Children’s Welfare Department</w:t>
      </w:r>
    </w:p>
    <w:p w14:paraId="388ECDDF" w14:textId="597CBA8D" w:rsidR="00A531E7" w:rsidRDefault="00A531E7">
      <w:pPr>
        <w:spacing w:after="0" w:line="240" w:lineRule="auto"/>
        <w:rPr>
          <w:lang w:val="en-US"/>
        </w:rPr>
      </w:pPr>
      <w:r>
        <w:rPr>
          <w:lang w:val="en-US"/>
        </w:rPr>
        <w:br w:type="page"/>
      </w:r>
    </w:p>
    <w:p w14:paraId="210DAB8F" w14:textId="4B9FCAFB" w:rsidR="00A531E7" w:rsidRDefault="00A531E7" w:rsidP="00D52E58">
      <w:pPr>
        <w:pStyle w:val="Heading1"/>
        <w:rPr>
          <w:rFonts w:hint="eastAsia"/>
        </w:rPr>
      </w:pPr>
      <w:r w:rsidRPr="00A531E7">
        <w:lastRenderedPageBreak/>
        <w:t xml:space="preserve">Stop </w:t>
      </w:r>
      <w:proofErr w:type="gramStart"/>
      <w:r w:rsidRPr="00A531E7">
        <w:t>16</w:t>
      </w:r>
      <w:proofErr w:type="gramEnd"/>
    </w:p>
    <w:p w14:paraId="6E055CE9" w14:textId="6C7B267D" w:rsidR="00A531E7" w:rsidRPr="00A531E7" w:rsidRDefault="00A531E7" w:rsidP="00D52E58">
      <w:pPr>
        <w:pStyle w:val="Heading2"/>
        <w:rPr>
          <w:rFonts w:hint="eastAsia"/>
        </w:rPr>
      </w:pPr>
      <w:r w:rsidRPr="00A531E7">
        <w:t xml:space="preserve">Local and </w:t>
      </w:r>
      <w:r w:rsidR="00D52E58" w:rsidRPr="00A531E7">
        <w:rPr>
          <w:rFonts w:hint="eastAsia"/>
        </w:rPr>
        <w:t>Part State</w:t>
      </w:r>
      <w:r w:rsidRPr="00A531E7">
        <w:t xml:space="preserve"> Protection </w:t>
      </w:r>
    </w:p>
    <w:p w14:paraId="08796ECC" w14:textId="3B1F6AFE" w:rsidR="00A531E7" w:rsidRDefault="00A531E7" w:rsidP="00D52E58">
      <w:pPr>
        <w:pStyle w:val="Heading3"/>
        <w:rPr>
          <w:rFonts w:hint="eastAsia"/>
        </w:rPr>
      </w:pPr>
      <w:r w:rsidRPr="00A531E7">
        <w:t>CSL</w:t>
      </w:r>
      <w:r w:rsidR="00D52E58">
        <w:t xml:space="preserve">, </w:t>
      </w:r>
      <w:r w:rsidRPr="00A531E7">
        <w:t>39–79 (part) Poplar Road</w:t>
      </w:r>
    </w:p>
    <w:p w14:paraId="1608D04F" w14:textId="10827E66" w:rsidR="008A0B17" w:rsidRDefault="008A0B17" w:rsidP="008A0B17">
      <w:pPr>
        <w:spacing w:after="0"/>
        <w:rPr>
          <w:lang w:val="en-US"/>
        </w:rPr>
      </w:pPr>
      <w:r w:rsidRPr="008A0B17">
        <w:rPr>
          <w:noProof/>
          <w:lang w:val="en-US"/>
        </w:rPr>
        <w:drawing>
          <wp:inline distT="0" distB="0" distL="0" distR="0" wp14:anchorId="7937B9D6" wp14:editId="78BE6BBD">
            <wp:extent cx="2004234" cy="2446232"/>
            <wp:effectExtent l="0" t="0" r="0" b="0"/>
            <wp:docPr id="163160829" name="Picture 1" descr="Photo showing the location of Stop 16, CS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60829" name="Picture 1" descr="Photo showing the location of Stop 16, CSL."/>
                    <pic:cNvPicPr/>
                  </pic:nvPicPr>
                  <pic:blipFill>
                    <a:blip r:embed="rId68"/>
                    <a:stretch>
                      <a:fillRect/>
                    </a:stretch>
                  </pic:blipFill>
                  <pic:spPr>
                    <a:xfrm>
                      <a:off x="0" y="0"/>
                      <a:ext cx="2004234" cy="2446232"/>
                    </a:xfrm>
                    <a:prstGeom prst="rect">
                      <a:avLst/>
                    </a:prstGeom>
                  </pic:spPr>
                </pic:pic>
              </a:graphicData>
            </a:graphic>
          </wp:inline>
        </w:drawing>
      </w:r>
    </w:p>
    <w:p w14:paraId="7BC7B079" w14:textId="5A628346" w:rsidR="008A0B17" w:rsidRDefault="008A0B17" w:rsidP="008A0B17">
      <w:pPr>
        <w:spacing w:after="0"/>
        <w:rPr>
          <w:lang w:val="en-US"/>
        </w:rPr>
      </w:pPr>
      <w:r w:rsidRPr="008A0B17">
        <w:rPr>
          <w:noProof/>
          <w:lang w:val="en-US"/>
        </w:rPr>
        <w:drawing>
          <wp:inline distT="0" distB="0" distL="0" distR="0" wp14:anchorId="1052FB76" wp14:editId="5CA1F012">
            <wp:extent cx="2560320" cy="2002908"/>
            <wp:effectExtent l="0" t="0" r="0" b="0"/>
            <wp:docPr id="1083498239" name="Picture 1" descr="An aerial photo of the CSL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498239" name="Picture 1" descr="An aerial photo of the CSL campus."/>
                    <pic:cNvPicPr/>
                  </pic:nvPicPr>
                  <pic:blipFill>
                    <a:blip r:embed="rId69"/>
                    <a:stretch>
                      <a:fillRect/>
                    </a:stretch>
                  </pic:blipFill>
                  <pic:spPr>
                    <a:xfrm>
                      <a:off x="0" y="0"/>
                      <a:ext cx="2594203" cy="2029415"/>
                    </a:xfrm>
                    <a:prstGeom prst="rect">
                      <a:avLst/>
                    </a:prstGeom>
                  </pic:spPr>
                </pic:pic>
              </a:graphicData>
            </a:graphic>
          </wp:inline>
        </w:drawing>
      </w:r>
    </w:p>
    <w:p w14:paraId="5547EEA2" w14:textId="49FAE09F" w:rsidR="008A0B17" w:rsidRPr="008A0B17" w:rsidRDefault="00A142E3" w:rsidP="008A0B17">
      <w:pPr>
        <w:rPr>
          <w:lang w:val="en-US"/>
        </w:rPr>
      </w:pPr>
      <w:r w:rsidRPr="00A142E3">
        <w:rPr>
          <w:noProof/>
          <w:lang w:val="en-US"/>
        </w:rPr>
        <w:drawing>
          <wp:inline distT="0" distB="0" distL="0" distR="0" wp14:anchorId="38881086" wp14:editId="0A8A9D3E">
            <wp:extent cx="3360420" cy="3382472"/>
            <wp:effectExtent l="0" t="0" r="0" b="8890"/>
            <wp:docPr id="440591657" name="Picture 1" descr="A map showing the location of Stop 16.&#10;&#10;Continue riding along Park Street and turn left into Oak Street. Stop 16 is at the intersection with Poplar Road to your lef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591657" name="Picture 1" descr="A map showing the location of Stop 16.&#10;&#10;Continue riding along Park Street and turn left into Oak Street. Stop 16 is at the intersection with Poplar Road to your left. "/>
                    <pic:cNvPicPr/>
                  </pic:nvPicPr>
                  <pic:blipFill rotWithShape="1">
                    <a:blip r:embed="rId70"/>
                    <a:srcRect b="2007"/>
                    <a:stretch/>
                  </pic:blipFill>
                  <pic:spPr bwMode="auto">
                    <a:xfrm>
                      <a:off x="0" y="0"/>
                      <a:ext cx="3375125" cy="3397273"/>
                    </a:xfrm>
                    <a:prstGeom prst="rect">
                      <a:avLst/>
                    </a:prstGeom>
                    <a:ln>
                      <a:noFill/>
                    </a:ln>
                    <a:extLst>
                      <a:ext uri="{53640926-AAD7-44D8-BBD7-CCE9431645EC}">
                        <a14:shadowObscured xmlns:a14="http://schemas.microsoft.com/office/drawing/2010/main"/>
                      </a:ext>
                    </a:extLst>
                  </pic:spPr>
                </pic:pic>
              </a:graphicData>
            </a:graphic>
          </wp:inline>
        </w:drawing>
      </w:r>
    </w:p>
    <w:p w14:paraId="535AB141" w14:textId="4BCA20F7" w:rsidR="00A531E7" w:rsidRPr="00A531E7" w:rsidRDefault="00A531E7" w:rsidP="00A531E7">
      <w:pPr>
        <w:rPr>
          <w:lang w:val="en-US"/>
        </w:rPr>
      </w:pPr>
      <w:r w:rsidRPr="00D52E58">
        <w:rPr>
          <w:b/>
          <w:bCs/>
          <w:lang w:val="en-US"/>
        </w:rPr>
        <w:lastRenderedPageBreak/>
        <w:t>Architect(s):</w:t>
      </w:r>
      <w:r w:rsidR="00D52E58">
        <w:rPr>
          <w:lang w:val="en-US"/>
        </w:rPr>
        <w:t xml:space="preserve"> </w:t>
      </w:r>
      <w:r w:rsidRPr="00A531E7">
        <w:rPr>
          <w:lang w:val="en-US"/>
        </w:rPr>
        <w:t>Various</w:t>
      </w:r>
    </w:p>
    <w:p w14:paraId="594EF563" w14:textId="7F5E1054" w:rsidR="00A531E7" w:rsidRPr="00A531E7" w:rsidRDefault="00A531E7" w:rsidP="00A531E7">
      <w:pPr>
        <w:rPr>
          <w:lang w:val="en-US"/>
        </w:rPr>
      </w:pPr>
      <w:r w:rsidRPr="00D52E58">
        <w:rPr>
          <w:b/>
          <w:bCs/>
          <w:lang w:val="en-US"/>
        </w:rPr>
        <w:t>Constructed:</w:t>
      </w:r>
      <w:r w:rsidR="00D52E58">
        <w:rPr>
          <w:b/>
          <w:bCs/>
          <w:lang w:val="en-US"/>
        </w:rPr>
        <w:t xml:space="preserve"> </w:t>
      </w:r>
      <w:r w:rsidRPr="00A531E7">
        <w:rPr>
          <w:lang w:val="en-US"/>
        </w:rPr>
        <w:t>1910s onwards</w:t>
      </w:r>
    </w:p>
    <w:p w14:paraId="44250B3E" w14:textId="66A3D6D3" w:rsidR="00A531E7" w:rsidRPr="00A531E7" w:rsidRDefault="00A531E7" w:rsidP="00A531E7">
      <w:pPr>
        <w:rPr>
          <w:lang w:val="en-US"/>
        </w:rPr>
      </w:pPr>
      <w:r w:rsidRPr="00D52E58">
        <w:rPr>
          <w:b/>
          <w:bCs/>
          <w:lang w:val="en-US"/>
        </w:rPr>
        <w:t>Current heritage:</w:t>
      </w:r>
      <w:r w:rsidR="00D52E58">
        <w:rPr>
          <w:lang w:val="en-US"/>
        </w:rPr>
        <w:t xml:space="preserve"> </w:t>
      </w:r>
      <w:r w:rsidRPr="00A531E7">
        <w:rPr>
          <w:lang w:val="en-US"/>
        </w:rPr>
        <w:t>VHR H1794 for the Jennerian Building</w:t>
      </w:r>
      <w:r w:rsidR="00D52E58">
        <w:rPr>
          <w:lang w:val="en-US"/>
        </w:rPr>
        <w:t xml:space="preserve"> </w:t>
      </w:r>
      <w:r w:rsidRPr="00A531E7">
        <w:rPr>
          <w:lang w:val="en-US"/>
        </w:rPr>
        <w:t>at 45 Poplar Road</w:t>
      </w:r>
    </w:p>
    <w:p w14:paraId="5C2D1FB1" w14:textId="4C89D0FC" w:rsidR="00A531E7" w:rsidRPr="00A531E7" w:rsidRDefault="00A531E7" w:rsidP="00A531E7">
      <w:pPr>
        <w:rPr>
          <w:lang w:val="en-US"/>
        </w:rPr>
      </w:pPr>
      <w:r w:rsidRPr="00D52E58">
        <w:rPr>
          <w:b/>
          <w:bCs/>
          <w:lang w:val="en-US"/>
        </w:rPr>
        <w:t>Proposed heritage:</w:t>
      </w:r>
      <w:r w:rsidR="00D52E58">
        <w:rPr>
          <w:lang w:val="en-US"/>
        </w:rPr>
        <w:t xml:space="preserve"> </w:t>
      </w:r>
      <w:r w:rsidRPr="00A531E7">
        <w:rPr>
          <w:lang w:val="en-US"/>
        </w:rPr>
        <w:t>Individually Significant</w:t>
      </w:r>
    </w:p>
    <w:p w14:paraId="46BB3A7B" w14:textId="77777777" w:rsidR="00A531E7" w:rsidRPr="00A531E7" w:rsidRDefault="00A531E7" w:rsidP="00A531E7">
      <w:pPr>
        <w:rPr>
          <w:lang w:val="en-US"/>
        </w:rPr>
      </w:pPr>
      <w:proofErr w:type="gramStart"/>
      <w:r w:rsidRPr="00A531E7">
        <w:rPr>
          <w:lang w:val="en-US"/>
        </w:rPr>
        <w:t>The Commonwealth Serum Laboratories (CSL),</w:t>
      </w:r>
      <w:proofErr w:type="gramEnd"/>
      <w:r w:rsidRPr="00A531E7">
        <w:rPr>
          <w:lang w:val="en-US"/>
        </w:rPr>
        <w:t xml:space="preserve"> is a purpose–built scientific institution established by the Commonwealth Government for the research and production of vaccines and sera as a means of preventing human and animal disease. </w:t>
      </w:r>
    </w:p>
    <w:p w14:paraId="17BF5F8C" w14:textId="77777777" w:rsidR="00A531E7" w:rsidRPr="00A531E7" w:rsidRDefault="00A531E7" w:rsidP="00A531E7">
      <w:pPr>
        <w:rPr>
          <w:lang w:val="en-US"/>
        </w:rPr>
      </w:pPr>
      <w:r w:rsidRPr="00A531E7">
        <w:rPr>
          <w:lang w:val="en-US"/>
        </w:rPr>
        <w:t xml:space="preserve">Following the onset of World War I in 1914, and the subsequent global shortage of essential medical supplies, Australia needed to manufacture its own medical products, including vaccinations. CSL </w:t>
      </w:r>
      <w:proofErr w:type="gramStart"/>
      <w:r w:rsidRPr="00A531E7">
        <w:rPr>
          <w:lang w:val="en-US"/>
        </w:rPr>
        <w:t>was founded</w:t>
      </w:r>
      <w:proofErr w:type="gramEnd"/>
      <w:r w:rsidRPr="00A531E7">
        <w:rPr>
          <w:lang w:val="en-US"/>
        </w:rPr>
        <w:t xml:space="preserve"> in 1916, inheriting the existing 1904 Jennerian Building already onsite. A large complex of offices, laboratories and animal accommodation </w:t>
      </w:r>
      <w:proofErr w:type="gramStart"/>
      <w:r w:rsidRPr="00A531E7">
        <w:rPr>
          <w:lang w:val="en-US"/>
        </w:rPr>
        <w:t>was completed</w:t>
      </w:r>
      <w:proofErr w:type="gramEnd"/>
      <w:r w:rsidRPr="00A531E7">
        <w:rPr>
          <w:lang w:val="en-US"/>
        </w:rPr>
        <w:t xml:space="preserve"> in 1918–19, with further construction from the mid–1930s. </w:t>
      </w:r>
    </w:p>
    <w:p w14:paraId="02F938D7" w14:textId="23C12FB0" w:rsidR="00A531E7" w:rsidRDefault="00A531E7" w:rsidP="00A531E7">
      <w:pPr>
        <w:rPr>
          <w:lang w:val="en-US"/>
        </w:rPr>
      </w:pPr>
      <w:r w:rsidRPr="00A531E7">
        <w:rPr>
          <w:lang w:val="en-US"/>
        </w:rPr>
        <w:t xml:space="preserve">CSL has been a critical and highly respected scientific institution in Australia, serving the needs of public health and animal health for over </w:t>
      </w:r>
      <w:proofErr w:type="gramStart"/>
      <w:r w:rsidRPr="00A531E7">
        <w:rPr>
          <w:lang w:val="en-US"/>
        </w:rPr>
        <w:t>100</w:t>
      </w:r>
      <w:proofErr w:type="gramEnd"/>
      <w:r w:rsidRPr="00A531E7">
        <w:rPr>
          <w:lang w:val="en-US"/>
        </w:rPr>
        <w:t xml:space="preserve"> years through the production of penicillin and a range of other sera and vaccines. CSL played </w:t>
      </w:r>
      <w:proofErr w:type="gramStart"/>
      <w:r w:rsidRPr="00A531E7">
        <w:rPr>
          <w:lang w:val="en-US"/>
        </w:rPr>
        <w:t>an important role</w:t>
      </w:r>
      <w:proofErr w:type="gramEnd"/>
      <w:r w:rsidRPr="00A531E7">
        <w:rPr>
          <w:lang w:val="en-US"/>
        </w:rPr>
        <w:t xml:space="preserve"> during WWII, inoculating servicemen and women, and undertaking vital work in blood processing. It has also been critical in the management of epidemics and pandemics including the Spanish flu (1919), poliomyelitis (1955), HIV/AIDS (1980s) and COVID–19 (2019–).</w:t>
      </w:r>
    </w:p>
    <w:p w14:paraId="1724E508" w14:textId="719F1D43" w:rsidR="008A0B17" w:rsidRDefault="008A0B17" w:rsidP="008A0B17">
      <w:pPr>
        <w:spacing w:after="0"/>
        <w:rPr>
          <w:lang w:val="en-US"/>
        </w:rPr>
      </w:pPr>
      <w:r w:rsidRPr="008A0B17">
        <w:rPr>
          <w:noProof/>
          <w:lang w:val="en-US"/>
        </w:rPr>
        <w:drawing>
          <wp:inline distT="0" distB="0" distL="0" distR="0" wp14:anchorId="265B0CDC" wp14:editId="1FFC8F89">
            <wp:extent cx="1607820" cy="2149343"/>
            <wp:effectExtent l="0" t="0" r="0" b="3810"/>
            <wp:docPr id="2061154106" name="Picture 1" descr="A photo of Amy Silver, technician, in the CSL laboratory c193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154106" name="Picture 1" descr="A photo of Amy Silver, technician, in the CSL laboratory c1935–39."/>
                    <pic:cNvPicPr/>
                  </pic:nvPicPr>
                  <pic:blipFill>
                    <a:blip r:embed="rId71"/>
                    <a:stretch>
                      <a:fillRect/>
                    </a:stretch>
                  </pic:blipFill>
                  <pic:spPr>
                    <a:xfrm>
                      <a:off x="0" y="0"/>
                      <a:ext cx="1618399" cy="2163485"/>
                    </a:xfrm>
                    <a:prstGeom prst="rect">
                      <a:avLst/>
                    </a:prstGeom>
                  </pic:spPr>
                </pic:pic>
              </a:graphicData>
            </a:graphic>
          </wp:inline>
        </w:drawing>
      </w:r>
    </w:p>
    <w:p w14:paraId="0D0DADCE" w14:textId="2045218D" w:rsidR="00A531E7" w:rsidRDefault="00A531E7" w:rsidP="00A531E7">
      <w:pPr>
        <w:rPr>
          <w:lang w:val="en-US"/>
        </w:rPr>
      </w:pPr>
      <w:r w:rsidRPr="00A531E7">
        <w:rPr>
          <w:lang w:val="en-US"/>
        </w:rPr>
        <w:t>Amy Silver, technician, in the CSL laboratory, Parkville, c1935–39. Source: Pictures Collection, State Library of Victoria, Accession No. H2001.177/6</w:t>
      </w:r>
    </w:p>
    <w:p w14:paraId="4C3B46A7" w14:textId="19126450" w:rsidR="008A0B17" w:rsidRDefault="008A0B17" w:rsidP="008A0B17">
      <w:pPr>
        <w:spacing w:after="0"/>
        <w:rPr>
          <w:lang w:val="en-US"/>
        </w:rPr>
      </w:pPr>
      <w:r w:rsidRPr="008A0B17">
        <w:rPr>
          <w:noProof/>
          <w:lang w:val="en-US"/>
        </w:rPr>
        <w:drawing>
          <wp:inline distT="0" distB="0" distL="0" distR="0" wp14:anchorId="1A27B3C3" wp14:editId="0BD12990">
            <wp:extent cx="3116580" cy="2470390"/>
            <wp:effectExtent l="0" t="0" r="7620" b="6350"/>
            <wp:docPr id="622593524" name="Picture 1" descr="Aerial view of CSL, Royal Park, 195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593524" name="Picture 1" descr="Aerial view of CSL, Royal Park, 1950–60."/>
                    <pic:cNvPicPr/>
                  </pic:nvPicPr>
                  <pic:blipFill>
                    <a:blip r:embed="rId72"/>
                    <a:stretch>
                      <a:fillRect/>
                    </a:stretch>
                  </pic:blipFill>
                  <pic:spPr>
                    <a:xfrm>
                      <a:off x="0" y="0"/>
                      <a:ext cx="3137949" cy="2487329"/>
                    </a:xfrm>
                    <a:prstGeom prst="rect">
                      <a:avLst/>
                    </a:prstGeom>
                  </pic:spPr>
                </pic:pic>
              </a:graphicData>
            </a:graphic>
          </wp:inline>
        </w:drawing>
      </w:r>
    </w:p>
    <w:p w14:paraId="20AB1D72" w14:textId="29B62878" w:rsidR="00A531E7" w:rsidRDefault="00A531E7" w:rsidP="00A531E7">
      <w:pPr>
        <w:rPr>
          <w:lang w:val="en-US"/>
        </w:rPr>
      </w:pPr>
      <w:r w:rsidRPr="00A531E7">
        <w:rPr>
          <w:lang w:val="en-US"/>
        </w:rPr>
        <w:t>Aerial view of CSL, Royal Park, 1950–60; photo by Charles Pratt. Source: Pictures Collection, State Library of Victoria, Accession No. H2008.32/54</w:t>
      </w:r>
    </w:p>
    <w:p w14:paraId="59C74E84" w14:textId="501B29E8" w:rsidR="00A531E7" w:rsidRDefault="00A531E7" w:rsidP="00D52E58">
      <w:pPr>
        <w:pStyle w:val="Heading1"/>
        <w:rPr>
          <w:rFonts w:hint="eastAsia"/>
        </w:rPr>
      </w:pPr>
      <w:r w:rsidRPr="00A531E7">
        <w:lastRenderedPageBreak/>
        <w:t xml:space="preserve">Stop </w:t>
      </w:r>
      <w:proofErr w:type="gramStart"/>
      <w:r w:rsidRPr="00A531E7">
        <w:t>17</w:t>
      </w:r>
      <w:proofErr w:type="gramEnd"/>
    </w:p>
    <w:p w14:paraId="7CF7B22A" w14:textId="2B372BB9" w:rsidR="00A531E7" w:rsidRPr="00A531E7" w:rsidRDefault="00A531E7" w:rsidP="00D52E58">
      <w:pPr>
        <w:pStyle w:val="Heading2"/>
        <w:rPr>
          <w:rFonts w:hint="eastAsia"/>
        </w:rPr>
      </w:pPr>
      <w:r w:rsidRPr="00A531E7">
        <w:t xml:space="preserve">Local </w:t>
      </w:r>
      <w:r w:rsidR="00D52E58" w:rsidRPr="00A531E7">
        <w:t>Context</w:t>
      </w:r>
    </w:p>
    <w:p w14:paraId="18742660" w14:textId="4009753D" w:rsidR="00A531E7" w:rsidRDefault="00A531E7" w:rsidP="00D52E58">
      <w:pPr>
        <w:pStyle w:val="Heading3"/>
        <w:rPr>
          <w:rFonts w:hint="eastAsia"/>
        </w:rPr>
      </w:pPr>
      <w:r w:rsidRPr="00A531E7">
        <w:t>Former Psychiatric Hospital</w:t>
      </w:r>
      <w:r w:rsidR="00D52E58">
        <w:t xml:space="preserve">, </w:t>
      </w:r>
      <w:r w:rsidRPr="00A531E7">
        <w:t>Cade Way</w:t>
      </w:r>
    </w:p>
    <w:p w14:paraId="3432E7BA" w14:textId="39569728" w:rsidR="008A0B17" w:rsidRDefault="008A0B17" w:rsidP="008A0B17">
      <w:pPr>
        <w:rPr>
          <w:lang w:val="en-US"/>
        </w:rPr>
      </w:pPr>
      <w:r w:rsidRPr="008A0B17">
        <w:rPr>
          <w:noProof/>
          <w:lang w:val="en-US"/>
        </w:rPr>
        <w:drawing>
          <wp:inline distT="0" distB="0" distL="0" distR="0" wp14:anchorId="49F1B4A5" wp14:editId="483199C4">
            <wp:extent cx="1958510" cy="2461473"/>
            <wp:effectExtent l="0" t="0" r="3810" b="0"/>
            <wp:docPr id="2029034621" name="Picture 1" descr="A photo of the building at Sto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034621" name="Picture 1" descr="A photo of the building at Stop 17."/>
                    <pic:cNvPicPr/>
                  </pic:nvPicPr>
                  <pic:blipFill>
                    <a:blip r:embed="rId73"/>
                    <a:stretch>
                      <a:fillRect/>
                    </a:stretch>
                  </pic:blipFill>
                  <pic:spPr>
                    <a:xfrm>
                      <a:off x="0" y="0"/>
                      <a:ext cx="1958510" cy="2461473"/>
                    </a:xfrm>
                    <a:prstGeom prst="rect">
                      <a:avLst/>
                    </a:prstGeom>
                  </pic:spPr>
                </pic:pic>
              </a:graphicData>
            </a:graphic>
          </wp:inline>
        </w:drawing>
      </w:r>
    </w:p>
    <w:p w14:paraId="1F6647E8" w14:textId="5D89C3CF" w:rsidR="008A0B17" w:rsidRPr="008A0B17" w:rsidRDefault="00A142E3" w:rsidP="008A0B17">
      <w:pPr>
        <w:rPr>
          <w:lang w:val="en-US"/>
        </w:rPr>
      </w:pPr>
      <w:r w:rsidRPr="00A142E3">
        <w:rPr>
          <w:noProof/>
          <w:lang w:val="en-US"/>
        </w:rPr>
        <w:drawing>
          <wp:inline distT="0" distB="0" distL="0" distR="0" wp14:anchorId="0929D643" wp14:editId="69045D9A">
            <wp:extent cx="4359018" cy="4320914"/>
            <wp:effectExtent l="0" t="0" r="3810" b="3810"/>
            <wp:docPr id="1950779260" name="Picture 1" descr="A map showing the location of Stop 17.&#10;&#10;Continue riding along Oak Street until you reach the traffic lights. At the lights, turn right into Garrad Street, then turn right into Cade Way until you reach Sto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79260" name="Picture 1" descr="A map showing the location of Stop 17.&#10;&#10;Continue riding along Oak Street until you reach the traffic lights. At the lights, turn right into Garrad Street, then turn right into Cade Way until you reach Stop 17."/>
                    <pic:cNvPicPr/>
                  </pic:nvPicPr>
                  <pic:blipFill>
                    <a:blip r:embed="rId74"/>
                    <a:stretch>
                      <a:fillRect/>
                    </a:stretch>
                  </pic:blipFill>
                  <pic:spPr>
                    <a:xfrm>
                      <a:off x="0" y="0"/>
                      <a:ext cx="4359018" cy="4320914"/>
                    </a:xfrm>
                    <a:prstGeom prst="rect">
                      <a:avLst/>
                    </a:prstGeom>
                  </pic:spPr>
                </pic:pic>
              </a:graphicData>
            </a:graphic>
          </wp:inline>
        </w:drawing>
      </w:r>
    </w:p>
    <w:p w14:paraId="42C59D98" w14:textId="77777777" w:rsidR="00D52E58" w:rsidRDefault="00D52E58">
      <w:pPr>
        <w:spacing w:after="0" w:line="240" w:lineRule="auto"/>
        <w:rPr>
          <w:lang w:val="en-US"/>
        </w:rPr>
      </w:pPr>
      <w:r>
        <w:rPr>
          <w:lang w:val="en-US"/>
        </w:rPr>
        <w:br w:type="page"/>
      </w:r>
    </w:p>
    <w:p w14:paraId="1EDEA952" w14:textId="3845189C" w:rsidR="00A531E7" w:rsidRPr="00A531E7" w:rsidRDefault="00A531E7" w:rsidP="00A531E7">
      <w:pPr>
        <w:rPr>
          <w:lang w:val="en-US"/>
        </w:rPr>
      </w:pPr>
      <w:r w:rsidRPr="00D52E58">
        <w:rPr>
          <w:b/>
          <w:bCs/>
          <w:lang w:val="en-US"/>
        </w:rPr>
        <w:lastRenderedPageBreak/>
        <w:t>Architect(s):</w:t>
      </w:r>
      <w:r w:rsidR="00D52E58">
        <w:rPr>
          <w:lang w:val="en-US"/>
        </w:rPr>
        <w:t xml:space="preserve"> </w:t>
      </w:r>
      <w:r w:rsidRPr="00A531E7">
        <w:rPr>
          <w:lang w:val="en-US"/>
        </w:rPr>
        <w:t>Various</w:t>
      </w:r>
    </w:p>
    <w:p w14:paraId="5F127F8F" w14:textId="70AC7F75" w:rsidR="00A531E7" w:rsidRPr="00A531E7" w:rsidRDefault="00A531E7" w:rsidP="00A531E7">
      <w:pPr>
        <w:rPr>
          <w:lang w:val="en-US"/>
        </w:rPr>
      </w:pPr>
      <w:r w:rsidRPr="00D52E58">
        <w:rPr>
          <w:b/>
          <w:bCs/>
          <w:lang w:val="en-US"/>
        </w:rPr>
        <w:t>Constructed:</w:t>
      </w:r>
      <w:r w:rsidR="00D52E58">
        <w:rPr>
          <w:b/>
          <w:bCs/>
          <w:lang w:val="en-US"/>
        </w:rPr>
        <w:t xml:space="preserve"> </w:t>
      </w:r>
      <w:r w:rsidRPr="00A531E7">
        <w:rPr>
          <w:lang w:val="en-US"/>
        </w:rPr>
        <w:t>1906 onwards</w:t>
      </w:r>
    </w:p>
    <w:p w14:paraId="63B489CF" w14:textId="0E90FCB7" w:rsidR="00A531E7" w:rsidRPr="00A531E7" w:rsidRDefault="00A531E7" w:rsidP="00A531E7">
      <w:pPr>
        <w:rPr>
          <w:lang w:val="en-US"/>
        </w:rPr>
      </w:pPr>
      <w:r w:rsidRPr="00D52E58">
        <w:rPr>
          <w:b/>
          <w:bCs/>
          <w:lang w:val="en-US"/>
        </w:rPr>
        <w:t>Current heritage:</w:t>
      </w:r>
      <w:r w:rsidR="00D52E58">
        <w:rPr>
          <w:lang w:val="en-US"/>
        </w:rPr>
        <w:t xml:space="preserve"> </w:t>
      </w:r>
      <w:r w:rsidRPr="00A531E7">
        <w:rPr>
          <w:lang w:val="en-US"/>
        </w:rPr>
        <w:t>VHR</w:t>
      </w:r>
    </w:p>
    <w:p w14:paraId="2017A384" w14:textId="6C5D3ADF" w:rsidR="00A531E7" w:rsidRPr="00A531E7" w:rsidRDefault="00A531E7" w:rsidP="00A531E7">
      <w:pPr>
        <w:rPr>
          <w:lang w:val="en-US"/>
        </w:rPr>
      </w:pPr>
      <w:r w:rsidRPr="00D52E58">
        <w:rPr>
          <w:b/>
          <w:bCs/>
          <w:lang w:val="en-US"/>
        </w:rPr>
        <w:t>Proposed heritage:</w:t>
      </w:r>
      <w:r w:rsidR="00D52E58">
        <w:rPr>
          <w:lang w:val="en-US"/>
        </w:rPr>
        <w:t xml:space="preserve"> </w:t>
      </w:r>
      <w:r w:rsidRPr="00A531E7">
        <w:rPr>
          <w:lang w:val="en-US"/>
        </w:rPr>
        <w:t>No change</w:t>
      </w:r>
    </w:p>
    <w:p w14:paraId="45E8C636" w14:textId="0A23E369" w:rsidR="00A531E7" w:rsidRPr="00A531E7" w:rsidRDefault="00A531E7" w:rsidP="00D52E58">
      <w:pPr>
        <w:pStyle w:val="Heading3"/>
        <w:rPr>
          <w:rFonts w:hint="eastAsia"/>
        </w:rPr>
      </w:pPr>
      <w:r w:rsidRPr="00A531E7">
        <w:t>Note:</w:t>
      </w:r>
      <w:r w:rsidR="00D52E58">
        <w:t xml:space="preserve"> </w:t>
      </w:r>
      <w:r w:rsidRPr="00A531E7">
        <w:t>Potentially triggering content</w:t>
      </w:r>
    </w:p>
    <w:p w14:paraId="03F30E61" w14:textId="77777777" w:rsidR="00A531E7" w:rsidRPr="00A531E7" w:rsidRDefault="00A531E7" w:rsidP="00A531E7">
      <w:pPr>
        <w:rPr>
          <w:lang w:val="en-US"/>
        </w:rPr>
      </w:pPr>
      <w:r w:rsidRPr="00A531E7">
        <w:rPr>
          <w:lang w:val="en-US"/>
        </w:rPr>
        <w:t xml:space="preserve">The former Royal Park Psychiatric Hospital (‘Hospital for the Insane’) </w:t>
      </w:r>
      <w:proofErr w:type="gramStart"/>
      <w:r w:rsidRPr="00A531E7">
        <w:rPr>
          <w:lang w:val="en-US"/>
        </w:rPr>
        <w:t>was constructed</w:t>
      </w:r>
      <w:proofErr w:type="gramEnd"/>
      <w:r w:rsidRPr="00A531E7">
        <w:rPr>
          <w:lang w:val="en-US"/>
        </w:rPr>
        <w:t xml:space="preserve"> between 1906 and 1913. The architect SE Bindley, of the Victorian Public Works Department, applied the Federation Domestic Queen Anne style to his design. </w:t>
      </w:r>
    </w:p>
    <w:p w14:paraId="1E7B5D48" w14:textId="77777777" w:rsidR="00A531E7" w:rsidRPr="00A531E7" w:rsidRDefault="00A531E7" w:rsidP="00A531E7">
      <w:pPr>
        <w:rPr>
          <w:lang w:val="en-US"/>
        </w:rPr>
      </w:pPr>
      <w:r w:rsidRPr="00A531E7">
        <w:rPr>
          <w:lang w:val="en-US"/>
        </w:rPr>
        <w:t xml:space="preserve">The facility was part of an integrated system of psychiatric treatment introduced under the first Inspector General of the Insane in Victoria, Dr Ernest Jones, in the early years of the twentieth century. It was the first psychiatric hospital to </w:t>
      </w:r>
      <w:proofErr w:type="gramStart"/>
      <w:r w:rsidRPr="00A531E7">
        <w:rPr>
          <w:lang w:val="en-US"/>
        </w:rPr>
        <w:t>be established</w:t>
      </w:r>
      <w:proofErr w:type="gramEnd"/>
      <w:r w:rsidRPr="00A531E7">
        <w:rPr>
          <w:lang w:val="en-US"/>
        </w:rPr>
        <w:t xml:space="preserve"> following the introduction of the Lunacy Act 1903 and was intended for the treatment of patients with transient and recoverable disorders.</w:t>
      </w:r>
    </w:p>
    <w:p w14:paraId="7DB655EA" w14:textId="77777777" w:rsidR="00A531E7" w:rsidRPr="00A531E7" w:rsidRDefault="00A531E7" w:rsidP="00A531E7">
      <w:pPr>
        <w:rPr>
          <w:lang w:val="en-US"/>
        </w:rPr>
      </w:pPr>
      <w:proofErr w:type="gramStart"/>
      <w:r w:rsidRPr="00A531E7">
        <w:rPr>
          <w:lang w:val="en-US"/>
        </w:rPr>
        <w:t>The Queen Anne style buildings are now encircled by Cade Way</w:t>
      </w:r>
      <w:proofErr w:type="gramEnd"/>
      <w:r w:rsidRPr="00A531E7">
        <w:rPr>
          <w:lang w:val="en-US"/>
        </w:rPr>
        <w:t xml:space="preserve"> – a street named after John Cade, an Australian doctor who in the 1940s discovered lithium to be a highly effective treatment for manic depression (bipolar disorder). Research into the clinical use of lithium took place at Royal Park Psychiatric Hospital.</w:t>
      </w:r>
    </w:p>
    <w:p w14:paraId="4C57C47B" w14:textId="570AEC24" w:rsidR="00A531E7" w:rsidRDefault="00A531E7" w:rsidP="00A531E7">
      <w:pPr>
        <w:rPr>
          <w:lang w:val="en-US"/>
        </w:rPr>
      </w:pPr>
      <w:r w:rsidRPr="00A531E7">
        <w:rPr>
          <w:lang w:val="en-US"/>
        </w:rPr>
        <w:t>The site is significant for demonstrating early twentieth century approaches to patient assessment and cure, with an emphasis on early intervention.</w:t>
      </w:r>
    </w:p>
    <w:p w14:paraId="7BBBC020" w14:textId="21790492" w:rsidR="008A0B17" w:rsidRDefault="008A0B17" w:rsidP="008A0B17">
      <w:pPr>
        <w:spacing w:after="0"/>
        <w:rPr>
          <w:lang w:val="en-US"/>
        </w:rPr>
      </w:pPr>
      <w:r w:rsidRPr="008A0B17">
        <w:rPr>
          <w:noProof/>
          <w:lang w:val="en-US"/>
        </w:rPr>
        <w:drawing>
          <wp:inline distT="0" distB="0" distL="0" distR="0" wp14:anchorId="3AB10FC9" wp14:editId="5008D7C4">
            <wp:extent cx="3924300" cy="2278393"/>
            <wp:effectExtent l="0" t="0" r="0" b="7620"/>
            <wp:docPr id="283293233" name="Picture 1" descr="A photo showing the Royal Park Psychiatric Hospital when still operating, with patients sitting on the verandah, c1940s–5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293233" name="Picture 1" descr="A photo showing the Royal Park Psychiatric Hospital when still operating, with patients sitting on the verandah, c1940s–50s."/>
                    <pic:cNvPicPr/>
                  </pic:nvPicPr>
                  <pic:blipFill>
                    <a:blip r:embed="rId75"/>
                    <a:stretch>
                      <a:fillRect/>
                    </a:stretch>
                  </pic:blipFill>
                  <pic:spPr>
                    <a:xfrm>
                      <a:off x="0" y="0"/>
                      <a:ext cx="3930862" cy="2282203"/>
                    </a:xfrm>
                    <a:prstGeom prst="rect">
                      <a:avLst/>
                    </a:prstGeom>
                  </pic:spPr>
                </pic:pic>
              </a:graphicData>
            </a:graphic>
          </wp:inline>
        </w:drawing>
      </w:r>
    </w:p>
    <w:p w14:paraId="3EFFE9D9" w14:textId="143A14AF" w:rsidR="008A0B17" w:rsidRDefault="008A0B17" w:rsidP="008A0B17">
      <w:pPr>
        <w:spacing w:after="0"/>
        <w:rPr>
          <w:lang w:val="en-US"/>
        </w:rPr>
      </w:pPr>
      <w:r w:rsidRPr="008A0B17">
        <w:rPr>
          <w:noProof/>
          <w:lang w:val="en-US"/>
        </w:rPr>
        <w:drawing>
          <wp:inline distT="0" distB="0" distL="0" distR="0" wp14:anchorId="13384822" wp14:editId="4938FFEB">
            <wp:extent cx="3970284" cy="2293620"/>
            <wp:effectExtent l="0" t="0" r="0" b="0"/>
            <wp:docPr id="901441925" name="Picture 1" descr="A photo showing the Royal Park Psychiatric Hospital when still operating, with patients sitting on the verandah, c1940s–50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441925" name="Picture 1" descr="A photo showing the Royal Park Psychiatric Hospital when still operating, with patients sitting on the verandah, c1940s–50s."/>
                    <pic:cNvPicPr/>
                  </pic:nvPicPr>
                  <pic:blipFill>
                    <a:blip r:embed="rId76"/>
                    <a:stretch>
                      <a:fillRect/>
                    </a:stretch>
                  </pic:blipFill>
                  <pic:spPr>
                    <a:xfrm>
                      <a:off x="0" y="0"/>
                      <a:ext cx="3978202" cy="2298194"/>
                    </a:xfrm>
                    <a:prstGeom prst="rect">
                      <a:avLst/>
                    </a:prstGeom>
                  </pic:spPr>
                </pic:pic>
              </a:graphicData>
            </a:graphic>
          </wp:inline>
        </w:drawing>
      </w:r>
    </w:p>
    <w:p w14:paraId="4562D0FE" w14:textId="77777777" w:rsidR="008A0B17" w:rsidRDefault="008A0B17" w:rsidP="008A0B17">
      <w:pPr>
        <w:rPr>
          <w:lang w:val="en-US"/>
        </w:rPr>
      </w:pPr>
      <w:r w:rsidRPr="00A531E7">
        <w:rPr>
          <w:lang w:val="en-US"/>
        </w:rPr>
        <w:t>Royal Park Psychiatric Hospital when still operating, with patients sitting on the verandah, c1940s–50s. Source: Public Record Office Victoria, VPRS 10516/P0001, Royal Park Mental Hospital</w:t>
      </w:r>
    </w:p>
    <w:p w14:paraId="2AAA3635" w14:textId="0D3CEE28" w:rsidR="00A531E7" w:rsidRDefault="00A531E7" w:rsidP="00D52E58">
      <w:pPr>
        <w:pStyle w:val="Heading1"/>
        <w:rPr>
          <w:rFonts w:hint="eastAsia"/>
        </w:rPr>
      </w:pPr>
      <w:r w:rsidRPr="00A531E7">
        <w:lastRenderedPageBreak/>
        <w:t xml:space="preserve">Stop </w:t>
      </w:r>
      <w:proofErr w:type="gramStart"/>
      <w:r w:rsidRPr="00A531E7">
        <w:t>18</w:t>
      </w:r>
      <w:proofErr w:type="gramEnd"/>
    </w:p>
    <w:p w14:paraId="65DC1BFE" w14:textId="1C604EAD" w:rsidR="00A531E7" w:rsidRPr="00A531E7" w:rsidRDefault="00A531E7" w:rsidP="00D52E58">
      <w:pPr>
        <w:pStyle w:val="Heading2"/>
        <w:rPr>
          <w:rFonts w:hint="eastAsia"/>
        </w:rPr>
      </w:pPr>
      <w:r w:rsidRPr="00A531E7">
        <w:t xml:space="preserve">Local </w:t>
      </w:r>
      <w:r w:rsidR="00D52E58" w:rsidRPr="00A531E7">
        <w:rPr>
          <w:rFonts w:hint="eastAsia"/>
        </w:rPr>
        <w:t>Context</w:t>
      </w:r>
    </w:p>
    <w:p w14:paraId="2D0101AC" w14:textId="482AD450" w:rsidR="00A531E7" w:rsidRDefault="00A531E7" w:rsidP="00D52E58">
      <w:pPr>
        <w:pStyle w:val="Heading3"/>
        <w:rPr>
          <w:rFonts w:hint="eastAsia"/>
        </w:rPr>
      </w:pPr>
      <w:r w:rsidRPr="00A531E7">
        <w:t>Trin Warren Tam–boore Wetland</w:t>
      </w:r>
    </w:p>
    <w:p w14:paraId="2A0380BC" w14:textId="4FB78CEE" w:rsidR="008A0B17" w:rsidRDefault="008A0B17" w:rsidP="008A0B17">
      <w:pPr>
        <w:rPr>
          <w:lang w:val="en-US"/>
        </w:rPr>
      </w:pPr>
      <w:r w:rsidRPr="008A0B17">
        <w:rPr>
          <w:noProof/>
          <w:lang w:val="en-US"/>
        </w:rPr>
        <w:drawing>
          <wp:inline distT="0" distB="0" distL="0" distR="0" wp14:anchorId="4FA6647F" wp14:editId="5AC593D1">
            <wp:extent cx="2486372" cy="3086531"/>
            <wp:effectExtent l="0" t="0" r="9525" b="0"/>
            <wp:docPr id="1897030244" name="Picture 1" descr="A photo showing the wetlands at Stop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030244" name="Picture 1" descr="A photo showing the wetlands at Stop 18."/>
                    <pic:cNvPicPr/>
                  </pic:nvPicPr>
                  <pic:blipFill>
                    <a:blip r:embed="rId77"/>
                    <a:stretch>
                      <a:fillRect/>
                    </a:stretch>
                  </pic:blipFill>
                  <pic:spPr>
                    <a:xfrm>
                      <a:off x="0" y="0"/>
                      <a:ext cx="2486372" cy="3086531"/>
                    </a:xfrm>
                    <a:prstGeom prst="rect">
                      <a:avLst/>
                    </a:prstGeom>
                  </pic:spPr>
                </pic:pic>
              </a:graphicData>
            </a:graphic>
          </wp:inline>
        </w:drawing>
      </w:r>
    </w:p>
    <w:p w14:paraId="13D1D076" w14:textId="4AB9F394" w:rsidR="008A0B17" w:rsidRPr="008A0B17" w:rsidRDefault="00A142E3" w:rsidP="008A0B17">
      <w:pPr>
        <w:rPr>
          <w:lang w:val="en-US"/>
        </w:rPr>
      </w:pPr>
      <w:r w:rsidRPr="00A142E3">
        <w:rPr>
          <w:noProof/>
          <w:lang w:val="en-US"/>
        </w:rPr>
        <w:drawing>
          <wp:inline distT="0" distB="0" distL="0" distR="0" wp14:anchorId="5AC25738" wp14:editId="172451AB">
            <wp:extent cx="4138019" cy="4206605"/>
            <wp:effectExtent l="0" t="0" r="0" b="3810"/>
            <wp:docPr id="1655989504" name="Picture 1" descr="A map showing the location of Stop 18.&#10;&#10;Continue riding along Cade Way and then turn right into Bunjil Way and right into Parkville Avenue. The wetlands are straight ahead. Please dismount at the wetlands as the path is curved and there are people, birds and small creatures to watch out f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989504" name="Picture 1" descr="A map showing the location of Stop 18.&#10;&#10;Continue riding along Cade Way and then turn right into Bunjil Way and right into Parkville Avenue. The wetlands are straight ahead. Please dismount at the wetlands as the path is curved and there are people, birds and small creatures to watch out for!"/>
                    <pic:cNvPicPr/>
                  </pic:nvPicPr>
                  <pic:blipFill>
                    <a:blip r:embed="rId78"/>
                    <a:stretch>
                      <a:fillRect/>
                    </a:stretch>
                  </pic:blipFill>
                  <pic:spPr>
                    <a:xfrm>
                      <a:off x="0" y="0"/>
                      <a:ext cx="4138019" cy="4206605"/>
                    </a:xfrm>
                    <a:prstGeom prst="rect">
                      <a:avLst/>
                    </a:prstGeom>
                  </pic:spPr>
                </pic:pic>
              </a:graphicData>
            </a:graphic>
          </wp:inline>
        </w:drawing>
      </w:r>
    </w:p>
    <w:p w14:paraId="2B7F5DA9" w14:textId="77777777" w:rsidR="00D52E58" w:rsidRDefault="00D52E58">
      <w:pPr>
        <w:spacing w:after="0" w:line="240" w:lineRule="auto"/>
        <w:rPr>
          <w:lang w:val="en-US"/>
        </w:rPr>
      </w:pPr>
      <w:r>
        <w:rPr>
          <w:lang w:val="en-US"/>
        </w:rPr>
        <w:br w:type="page"/>
      </w:r>
    </w:p>
    <w:p w14:paraId="795869EB" w14:textId="5106706E" w:rsidR="00A531E7" w:rsidRPr="00A531E7" w:rsidRDefault="00A531E7" w:rsidP="00A531E7">
      <w:pPr>
        <w:rPr>
          <w:lang w:val="en-US"/>
        </w:rPr>
      </w:pPr>
      <w:r w:rsidRPr="00D52E58">
        <w:rPr>
          <w:b/>
          <w:bCs/>
          <w:lang w:val="en-US"/>
        </w:rPr>
        <w:lastRenderedPageBreak/>
        <w:t>Architect(s):</w:t>
      </w:r>
      <w:r w:rsidR="00D52E58">
        <w:rPr>
          <w:lang w:val="en-US"/>
        </w:rPr>
        <w:t xml:space="preserve"> </w:t>
      </w:r>
      <w:r w:rsidRPr="00A531E7">
        <w:rPr>
          <w:lang w:val="en-US"/>
        </w:rPr>
        <w:t>City of Melbourne</w:t>
      </w:r>
    </w:p>
    <w:p w14:paraId="4FE4517C" w14:textId="3D1887B1" w:rsidR="00A531E7" w:rsidRPr="00A531E7" w:rsidRDefault="00A531E7" w:rsidP="00A531E7">
      <w:pPr>
        <w:rPr>
          <w:lang w:val="en-US"/>
        </w:rPr>
      </w:pPr>
      <w:r w:rsidRPr="00D52E58">
        <w:rPr>
          <w:b/>
          <w:bCs/>
          <w:lang w:val="en-US"/>
        </w:rPr>
        <w:t>Constructed:</w:t>
      </w:r>
      <w:r w:rsidR="00D52E58">
        <w:rPr>
          <w:lang w:val="en-US"/>
        </w:rPr>
        <w:t xml:space="preserve"> </w:t>
      </w:r>
      <w:r w:rsidRPr="00A531E7">
        <w:rPr>
          <w:lang w:val="en-US"/>
        </w:rPr>
        <w:t>2006</w:t>
      </w:r>
    </w:p>
    <w:p w14:paraId="0516D84B" w14:textId="1A28FCCF" w:rsidR="00A531E7" w:rsidRPr="00A531E7" w:rsidRDefault="00A531E7" w:rsidP="00A531E7">
      <w:pPr>
        <w:rPr>
          <w:lang w:val="en-US"/>
        </w:rPr>
      </w:pPr>
      <w:r w:rsidRPr="00D52E58">
        <w:rPr>
          <w:b/>
          <w:bCs/>
          <w:lang w:val="en-US"/>
        </w:rPr>
        <w:t>Current heritage:</w:t>
      </w:r>
      <w:r w:rsidR="00D52E58">
        <w:rPr>
          <w:lang w:val="en-US"/>
        </w:rPr>
        <w:t xml:space="preserve"> </w:t>
      </w:r>
      <w:r w:rsidRPr="00A531E7">
        <w:rPr>
          <w:lang w:val="en-US"/>
        </w:rPr>
        <w:t>VHR (Royal Park)</w:t>
      </w:r>
    </w:p>
    <w:p w14:paraId="58746B58" w14:textId="4A0AD611" w:rsidR="00A531E7" w:rsidRPr="00A531E7" w:rsidRDefault="00A531E7" w:rsidP="00A531E7">
      <w:pPr>
        <w:rPr>
          <w:lang w:val="en-US"/>
        </w:rPr>
      </w:pPr>
      <w:r w:rsidRPr="00D52E58">
        <w:rPr>
          <w:b/>
          <w:bCs/>
          <w:lang w:val="en-US"/>
        </w:rPr>
        <w:t>Proposed heritage:</w:t>
      </w:r>
      <w:r w:rsidR="00D52E58">
        <w:rPr>
          <w:lang w:val="en-US"/>
        </w:rPr>
        <w:t xml:space="preserve"> </w:t>
      </w:r>
      <w:r w:rsidRPr="00A531E7">
        <w:rPr>
          <w:lang w:val="en-US"/>
        </w:rPr>
        <w:t>No change</w:t>
      </w:r>
    </w:p>
    <w:p w14:paraId="722DC64F" w14:textId="77777777" w:rsidR="00A531E7" w:rsidRPr="00A531E7" w:rsidRDefault="00A531E7" w:rsidP="00A531E7">
      <w:pPr>
        <w:rPr>
          <w:lang w:val="en-US"/>
        </w:rPr>
      </w:pPr>
      <w:r w:rsidRPr="00A531E7">
        <w:rPr>
          <w:lang w:val="en-US"/>
        </w:rPr>
        <w:t xml:space="preserve">Trin Warren Tam–boore (Bellbird Waterhole) </w:t>
      </w:r>
      <w:proofErr w:type="gramStart"/>
      <w:r w:rsidRPr="00A531E7">
        <w:rPr>
          <w:lang w:val="en-US"/>
        </w:rPr>
        <w:t>was completed</w:t>
      </w:r>
      <w:proofErr w:type="gramEnd"/>
      <w:r w:rsidRPr="00A531E7">
        <w:rPr>
          <w:lang w:val="en-US"/>
        </w:rPr>
        <w:t xml:space="preserve"> in 2006 as a treatment wetland of two ponds covering about five hectares. The wetland </w:t>
      </w:r>
      <w:proofErr w:type="gramStart"/>
      <w:r w:rsidRPr="00A531E7">
        <w:rPr>
          <w:lang w:val="en-US"/>
        </w:rPr>
        <w:t>is located in</w:t>
      </w:r>
      <w:proofErr w:type="gramEnd"/>
      <w:r w:rsidRPr="00A531E7">
        <w:rPr>
          <w:lang w:val="en-US"/>
        </w:rPr>
        <w:t xml:space="preserve"> a natural low point where Moonee Ponds Creek once ran.</w:t>
      </w:r>
    </w:p>
    <w:p w14:paraId="611DAEA5" w14:textId="77777777" w:rsidR="00A531E7" w:rsidRPr="00A531E7" w:rsidRDefault="00A531E7" w:rsidP="00A531E7">
      <w:pPr>
        <w:rPr>
          <w:lang w:val="en-US"/>
        </w:rPr>
      </w:pPr>
      <w:r w:rsidRPr="00A531E7">
        <w:rPr>
          <w:lang w:val="en-US"/>
        </w:rPr>
        <w:t xml:space="preserve">The wetland has </w:t>
      </w:r>
      <w:proofErr w:type="gramStart"/>
      <w:r w:rsidRPr="00A531E7">
        <w:rPr>
          <w:lang w:val="en-US"/>
        </w:rPr>
        <w:t>been designed</w:t>
      </w:r>
      <w:proofErr w:type="gramEnd"/>
      <w:r w:rsidRPr="00A531E7">
        <w:rPr>
          <w:lang w:val="en-US"/>
        </w:rPr>
        <w:t xml:space="preserve"> to treat water from the surrounding area through natural biological processes and provides water for irrigation systems in Royal Park, including for the golf course and sports ovals.</w:t>
      </w:r>
    </w:p>
    <w:p w14:paraId="158573F5" w14:textId="203AD95C" w:rsidR="00A531E7" w:rsidRDefault="00A531E7" w:rsidP="00A531E7">
      <w:pPr>
        <w:rPr>
          <w:lang w:val="en-US"/>
        </w:rPr>
      </w:pPr>
      <w:r w:rsidRPr="00A531E7">
        <w:rPr>
          <w:lang w:val="en-US"/>
        </w:rPr>
        <w:t xml:space="preserve">Trin Warren Tam–boore has a variety of aquatic plants that provide food and shelter for fauna and birdlife. It is one of the sites where the Friends of Royal Park conduct bird surveys, which have </w:t>
      </w:r>
      <w:proofErr w:type="gramStart"/>
      <w:r w:rsidRPr="00A531E7">
        <w:rPr>
          <w:lang w:val="en-US"/>
        </w:rPr>
        <w:t>been undertaken</w:t>
      </w:r>
      <w:proofErr w:type="gramEnd"/>
      <w:r w:rsidRPr="00A531E7">
        <w:rPr>
          <w:lang w:val="en-US"/>
        </w:rPr>
        <w:t xml:space="preserve"> since 2007. Birds observed in Royal Park include kookaburras, the </w:t>
      </w:r>
      <w:proofErr w:type="gramStart"/>
      <w:r w:rsidRPr="00A531E7">
        <w:rPr>
          <w:lang w:val="en-US"/>
        </w:rPr>
        <w:t>white faced</w:t>
      </w:r>
      <w:proofErr w:type="gramEnd"/>
      <w:r w:rsidRPr="00A531E7">
        <w:rPr>
          <w:lang w:val="en-US"/>
        </w:rPr>
        <w:t xml:space="preserve"> heron, great egr</w:t>
      </w:r>
      <w:r w:rsidR="003E093B">
        <w:rPr>
          <w:lang w:val="en-US"/>
        </w:rPr>
        <w:t>e</w:t>
      </w:r>
      <w:r w:rsidRPr="00A531E7">
        <w:rPr>
          <w:lang w:val="en-US"/>
        </w:rPr>
        <w:t>t, straw–necked ibis, and even the rare swift parrot.</w:t>
      </w:r>
    </w:p>
    <w:p w14:paraId="15101B5C" w14:textId="77777777" w:rsidR="008F77B6" w:rsidRDefault="008F77B6" w:rsidP="00A531E7">
      <w:pPr>
        <w:rPr>
          <w:lang w:val="en-US"/>
        </w:rPr>
      </w:pPr>
      <w:r w:rsidRPr="008F77B6">
        <w:rPr>
          <w:noProof/>
          <w:lang w:val="en-US"/>
        </w:rPr>
        <w:drawing>
          <wp:inline distT="0" distB="0" distL="0" distR="0" wp14:anchorId="74D6D67A" wp14:editId="1E017EAD">
            <wp:extent cx="3535680" cy="2585988"/>
            <wp:effectExtent l="0" t="0" r="7620" b="5080"/>
            <wp:docPr id="1645998710" name="Picture 1" descr="An overlay of a current aerial photo and the Melbourne and Metropolitan Board of Works plan from the 1890s, showing that the Mooney Ponds Creek once ran through the wet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998710" name="Picture 1" descr="An overlay of a current aerial photo and the Melbourne and Metropolitan Board of Works plan from the 1890s, showing that the Mooney Ponds Creek once ran through the wetland."/>
                    <pic:cNvPicPr/>
                  </pic:nvPicPr>
                  <pic:blipFill>
                    <a:blip r:embed="rId79"/>
                    <a:stretch>
                      <a:fillRect/>
                    </a:stretch>
                  </pic:blipFill>
                  <pic:spPr>
                    <a:xfrm>
                      <a:off x="0" y="0"/>
                      <a:ext cx="3549156" cy="2595844"/>
                    </a:xfrm>
                    <a:prstGeom prst="rect">
                      <a:avLst/>
                    </a:prstGeom>
                  </pic:spPr>
                </pic:pic>
              </a:graphicData>
            </a:graphic>
          </wp:inline>
        </w:drawing>
      </w:r>
    </w:p>
    <w:p w14:paraId="6729F6B1" w14:textId="77777777" w:rsidR="00730817" w:rsidRDefault="00A531E7" w:rsidP="00730817">
      <w:pPr>
        <w:rPr>
          <w:lang w:val="en-US"/>
        </w:rPr>
      </w:pPr>
      <w:r w:rsidRPr="00A531E7">
        <w:rPr>
          <w:lang w:val="en-US"/>
        </w:rPr>
        <w:t>An overlay of the current aerial photo and the Melbourne and Metropolitan Board of Works plan from the 1890s, showing that the Mooney Ponds Creek once ran through the current wetland</w:t>
      </w:r>
      <w:r w:rsidR="00730817">
        <w:rPr>
          <w:lang w:val="en-US"/>
        </w:rPr>
        <w:t xml:space="preserve">. </w:t>
      </w:r>
      <w:r w:rsidR="00730817" w:rsidRPr="00A531E7">
        <w:rPr>
          <w:lang w:val="en-US"/>
        </w:rPr>
        <w:t>Source: imagery.aerialphotography.fsdf.org.au/ngx-device-detector.mjs.map, retrieved 2023</w:t>
      </w:r>
    </w:p>
    <w:p w14:paraId="23FA0D4E" w14:textId="77777777" w:rsidR="008F77B6" w:rsidRDefault="008F77B6" w:rsidP="00A531E7">
      <w:pPr>
        <w:rPr>
          <w:lang w:val="en-US"/>
        </w:rPr>
      </w:pPr>
      <w:r w:rsidRPr="008F77B6">
        <w:rPr>
          <w:noProof/>
          <w:lang w:val="en-US"/>
        </w:rPr>
        <w:drawing>
          <wp:inline distT="0" distB="0" distL="0" distR="0" wp14:anchorId="43D43C18" wp14:editId="6F315271">
            <wp:extent cx="3550920" cy="2086489"/>
            <wp:effectExtent l="0" t="0" r="0" b="9525"/>
            <wp:docPr id="1661518181" name="Picture 1" descr="An aerial photo from the 1980s showing the wetland's location prior to constru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18181" name="Picture 1" descr="An aerial photo from the 1980s showing the wetland's location prior to construction. "/>
                    <pic:cNvPicPr/>
                  </pic:nvPicPr>
                  <pic:blipFill>
                    <a:blip r:embed="rId80"/>
                    <a:stretch>
                      <a:fillRect/>
                    </a:stretch>
                  </pic:blipFill>
                  <pic:spPr>
                    <a:xfrm>
                      <a:off x="0" y="0"/>
                      <a:ext cx="3566421" cy="2095597"/>
                    </a:xfrm>
                    <a:prstGeom prst="rect">
                      <a:avLst/>
                    </a:prstGeom>
                  </pic:spPr>
                </pic:pic>
              </a:graphicData>
            </a:graphic>
          </wp:inline>
        </w:drawing>
      </w:r>
    </w:p>
    <w:p w14:paraId="390497ED" w14:textId="15D192D1" w:rsidR="00A531E7" w:rsidRDefault="00A531E7" w:rsidP="00A531E7">
      <w:pPr>
        <w:rPr>
          <w:lang w:val="en-US"/>
        </w:rPr>
      </w:pPr>
      <w:r w:rsidRPr="00A531E7">
        <w:rPr>
          <w:lang w:val="en-US"/>
        </w:rPr>
        <w:t>An aerial photo from the 1980s showing the wetland prior to construction. Source: imagery.aerialphotography.fsdf.org.au/ngx-device-detector.mjs.map, retrieved 2023</w:t>
      </w:r>
    </w:p>
    <w:p w14:paraId="3AC86024" w14:textId="0D34C200" w:rsidR="00A531E7" w:rsidRDefault="00A531E7" w:rsidP="00D52E58">
      <w:pPr>
        <w:pStyle w:val="Heading1"/>
        <w:rPr>
          <w:rFonts w:hint="eastAsia"/>
        </w:rPr>
      </w:pPr>
      <w:r w:rsidRPr="00A531E7">
        <w:lastRenderedPageBreak/>
        <w:t xml:space="preserve">Stop </w:t>
      </w:r>
      <w:proofErr w:type="gramStart"/>
      <w:r w:rsidRPr="00A531E7">
        <w:t>19</w:t>
      </w:r>
      <w:proofErr w:type="gramEnd"/>
    </w:p>
    <w:p w14:paraId="2B033BAA" w14:textId="77777777" w:rsidR="00A531E7" w:rsidRPr="00A531E7" w:rsidRDefault="00A531E7" w:rsidP="00D52E58">
      <w:pPr>
        <w:pStyle w:val="Heading2"/>
        <w:rPr>
          <w:rFonts w:hint="eastAsia"/>
        </w:rPr>
      </w:pPr>
      <w:r w:rsidRPr="00A531E7">
        <w:t>Local Protection</w:t>
      </w:r>
    </w:p>
    <w:p w14:paraId="638C751E" w14:textId="402474EA" w:rsidR="00A531E7" w:rsidRDefault="00A531E7" w:rsidP="00D52E58">
      <w:pPr>
        <w:pStyle w:val="Heading3"/>
        <w:rPr>
          <w:rFonts w:hint="eastAsia"/>
        </w:rPr>
      </w:pPr>
      <w:r w:rsidRPr="00A531E7">
        <w:t>Dwelling</w:t>
      </w:r>
      <w:r w:rsidR="00D52E58">
        <w:t xml:space="preserve">, </w:t>
      </w:r>
      <w:r w:rsidRPr="00A531E7">
        <w:t>72 Manningham Street</w:t>
      </w:r>
    </w:p>
    <w:p w14:paraId="18C4CF3B" w14:textId="4D6510E9" w:rsidR="008F77B6" w:rsidRDefault="008F77B6" w:rsidP="008F77B6">
      <w:pPr>
        <w:rPr>
          <w:lang w:val="en-US"/>
        </w:rPr>
      </w:pPr>
      <w:r w:rsidRPr="008F77B6">
        <w:rPr>
          <w:noProof/>
          <w:lang w:val="en-US"/>
        </w:rPr>
        <w:drawing>
          <wp:inline distT="0" distB="0" distL="0" distR="0" wp14:anchorId="39469130" wp14:editId="1BB7296B">
            <wp:extent cx="1996613" cy="2453853"/>
            <wp:effectExtent l="0" t="0" r="3810" b="3810"/>
            <wp:docPr id="771856056" name="Picture 1" descr="A photo of the house at Stop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856056" name="Picture 1" descr="A photo of the house at Stop 19."/>
                    <pic:cNvPicPr/>
                  </pic:nvPicPr>
                  <pic:blipFill>
                    <a:blip r:embed="rId81"/>
                    <a:stretch>
                      <a:fillRect/>
                    </a:stretch>
                  </pic:blipFill>
                  <pic:spPr>
                    <a:xfrm>
                      <a:off x="0" y="0"/>
                      <a:ext cx="1996613" cy="2453853"/>
                    </a:xfrm>
                    <a:prstGeom prst="rect">
                      <a:avLst/>
                    </a:prstGeom>
                  </pic:spPr>
                </pic:pic>
              </a:graphicData>
            </a:graphic>
          </wp:inline>
        </w:drawing>
      </w:r>
    </w:p>
    <w:p w14:paraId="21BA8260" w14:textId="05C7D711" w:rsidR="008F77B6" w:rsidRPr="008F77B6" w:rsidRDefault="00A142E3" w:rsidP="008F77B6">
      <w:pPr>
        <w:rPr>
          <w:lang w:val="en-US"/>
        </w:rPr>
      </w:pPr>
      <w:r w:rsidRPr="00A142E3">
        <w:rPr>
          <w:noProof/>
          <w:lang w:val="en-US"/>
        </w:rPr>
        <w:drawing>
          <wp:inline distT="0" distB="0" distL="0" distR="0" wp14:anchorId="5E9247C5" wp14:editId="34980163">
            <wp:extent cx="4153260" cy="4252328"/>
            <wp:effectExtent l="0" t="0" r="0" b="0"/>
            <wp:docPr id="260998895" name="Picture 1" descr="A map showing the location of Stop 19. &#10;&#10;From the wetland, turn right very carefully into Manningham Street. If you are not a confident rider, we recommend back-tracking to the traffic light you crossed over Oak Street, which will be just after Cade Way. From the traffic light, turn right into Oak Street, which then becomes Manningham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998895" name="Picture 1" descr="A map showing the location of Stop 19. &#10;&#10;From the wetland, turn right very carefully into Manningham Street. If you are not a confident rider, we recommend back-tracking to the traffic light you crossed over Oak Street, which will be just after Cade Way. From the traffic light, turn right into Oak Street, which then becomes Manningham Street."/>
                    <pic:cNvPicPr/>
                  </pic:nvPicPr>
                  <pic:blipFill>
                    <a:blip r:embed="rId82"/>
                    <a:stretch>
                      <a:fillRect/>
                    </a:stretch>
                  </pic:blipFill>
                  <pic:spPr>
                    <a:xfrm>
                      <a:off x="0" y="0"/>
                      <a:ext cx="4153260" cy="4252328"/>
                    </a:xfrm>
                    <a:prstGeom prst="rect">
                      <a:avLst/>
                    </a:prstGeom>
                  </pic:spPr>
                </pic:pic>
              </a:graphicData>
            </a:graphic>
          </wp:inline>
        </w:drawing>
      </w:r>
    </w:p>
    <w:p w14:paraId="6BA58037" w14:textId="77777777" w:rsidR="00D52E58" w:rsidRDefault="00D52E58">
      <w:pPr>
        <w:spacing w:after="0" w:line="240" w:lineRule="auto"/>
        <w:rPr>
          <w:lang w:val="en-US"/>
        </w:rPr>
      </w:pPr>
      <w:r>
        <w:rPr>
          <w:lang w:val="en-US"/>
        </w:rPr>
        <w:br w:type="page"/>
      </w:r>
    </w:p>
    <w:p w14:paraId="419AF1EE" w14:textId="4C31D11A" w:rsidR="00A531E7" w:rsidRPr="00A531E7" w:rsidRDefault="00A531E7" w:rsidP="00A531E7">
      <w:pPr>
        <w:rPr>
          <w:lang w:val="en-US"/>
        </w:rPr>
      </w:pPr>
      <w:r w:rsidRPr="00D52E58">
        <w:rPr>
          <w:b/>
          <w:bCs/>
          <w:lang w:val="en-US"/>
        </w:rPr>
        <w:lastRenderedPageBreak/>
        <w:t>Architect(s):</w:t>
      </w:r>
      <w:r w:rsidR="00D52E58">
        <w:rPr>
          <w:lang w:val="en-US"/>
        </w:rPr>
        <w:t xml:space="preserve"> </w:t>
      </w:r>
      <w:r w:rsidRPr="00A531E7">
        <w:rPr>
          <w:lang w:val="en-US"/>
        </w:rPr>
        <w:t>Possibly EF Barnard</w:t>
      </w:r>
    </w:p>
    <w:p w14:paraId="7040053C" w14:textId="756FE402" w:rsidR="00A531E7" w:rsidRPr="00A531E7" w:rsidRDefault="00A531E7" w:rsidP="00A531E7">
      <w:pPr>
        <w:rPr>
          <w:lang w:val="en-US"/>
        </w:rPr>
      </w:pPr>
      <w:r w:rsidRPr="00D52E58">
        <w:rPr>
          <w:b/>
          <w:bCs/>
          <w:lang w:val="en-US"/>
        </w:rPr>
        <w:t>Constructed:</w:t>
      </w:r>
      <w:r w:rsidR="00D52E58">
        <w:rPr>
          <w:b/>
          <w:bCs/>
          <w:lang w:val="en-US"/>
        </w:rPr>
        <w:t xml:space="preserve"> </w:t>
      </w:r>
      <w:r w:rsidRPr="00A531E7">
        <w:rPr>
          <w:lang w:val="en-US"/>
        </w:rPr>
        <w:t>1940–41</w:t>
      </w:r>
    </w:p>
    <w:p w14:paraId="6315BD77" w14:textId="537587E7" w:rsidR="00A531E7" w:rsidRPr="00A531E7" w:rsidRDefault="00A531E7" w:rsidP="00A531E7">
      <w:pPr>
        <w:rPr>
          <w:lang w:val="en-US"/>
        </w:rPr>
      </w:pPr>
      <w:r w:rsidRPr="00D52E58">
        <w:rPr>
          <w:b/>
          <w:bCs/>
          <w:lang w:val="en-US"/>
        </w:rPr>
        <w:t>Current heritage:</w:t>
      </w:r>
      <w:r w:rsidR="00D52E58">
        <w:rPr>
          <w:lang w:val="en-US"/>
        </w:rPr>
        <w:t xml:space="preserve"> </w:t>
      </w:r>
      <w:r w:rsidRPr="00A531E7">
        <w:rPr>
          <w:lang w:val="en-US"/>
        </w:rPr>
        <w:t>Contributory to HO4 Parkville Precinct</w:t>
      </w:r>
    </w:p>
    <w:p w14:paraId="54126302" w14:textId="0AA84DCD" w:rsidR="00A531E7" w:rsidRPr="00A531E7" w:rsidRDefault="00A531E7" w:rsidP="00A531E7">
      <w:pPr>
        <w:rPr>
          <w:lang w:val="en-US"/>
        </w:rPr>
      </w:pPr>
      <w:r w:rsidRPr="00D52E58">
        <w:rPr>
          <w:b/>
          <w:bCs/>
          <w:lang w:val="en-US"/>
        </w:rPr>
        <w:t>Proposed heritage:</w:t>
      </w:r>
      <w:r w:rsidR="00D52E58">
        <w:rPr>
          <w:lang w:val="en-US"/>
        </w:rPr>
        <w:t xml:space="preserve"> </w:t>
      </w:r>
      <w:r w:rsidRPr="00A531E7">
        <w:rPr>
          <w:lang w:val="en-US"/>
        </w:rPr>
        <w:t>Individually Significant</w:t>
      </w:r>
    </w:p>
    <w:p w14:paraId="1FB2C18F" w14:textId="77777777" w:rsidR="00A531E7" w:rsidRPr="00A531E7" w:rsidRDefault="00A531E7" w:rsidP="00A531E7">
      <w:pPr>
        <w:rPr>
          <w:lang w:val="en-US"/>
        </w:rPr>
      </w:pPr>
      <w:r w:rsidRPr="00A531E7">
        <w:rPr>
          <w:lang w:val="en-US"/>
        </w:rPr>
        <w:t xml:space="preserve">72–78 Manningham Street is a highly intact example of a modest interwar dwelling designed in the Old English Revival style. Constructed at the end of the interwar period in 1940–41, the building demonstrates the enduring popularity of the style and the ongoing preference for brick construction throughout the period. </w:t>
      </w:r>
    </w:p>
    <w:p w14:paraId="12550EF8" w14:textId="27B84745" w:rsidR="00A531E7" w:rsidRDefault="00A531E7" w:rsidP="00A531E7">
      <w:pPr>
        <w:rPr>
          <w:lang w:val="en-US"/>
        </w:rPr>
      </w:pPr>
      <w:r w:rsidRPr="00A531E7">
        <w:rPr>
          <w:lang w:val="en-US"/>
        </w:rPr>
        <w:t xml:space="preserve">The house’s situation on a narrow, irregular lot, replacing an earlier building on the site, is reflective of the interwar period of development in Parkville, where remaining residual lands from Victorian estates and modest Federation dwellings </w:t>
      </w:r>
      <w:proofErr w:type="gramStart"/>
      <w:r w:rsidRPr="00A531E7">
        <w:rPr>
          <w:lang w:val="en-US"/>
        </w:rPr>
        <w:t>were redeveloped</w:t>
      </w:r>
      <w:proofErr w:type="gramEnd"/>
      <w:r w:rsidRPr="00A531E7">
        <w:rPr>
          <w:lang w:val="en-US"/>
        </w:rPr>
        <w:t xml:space="preserve"> to provide accommodation for professionals. It is an uncommon example of the typology in Parkville of modest, affordable housing with restrained design that was the result of the Depression and austerity in the early war years.</w:t>
      </w:r>
    </w:p>
    <w:p w14:paraId="145BD88F" w14:textId="228F93A8" w:rsidR="00A531E7" w:rsidRDefault="00A531E7">
      <w:pPr>
        <w:spacing w:after="0" w:line="240" w:lineRule="auto"/>
        <w:rPr>
          <w:lang w:val="en-US"/>
        </w:rPr>
      </w:pPr>
      <w:r>
        <w:rPr>
          <w:lang w:val="en-US"/>
        </w:rPr>
        <w:br w:type="page"/>
      </w:r>
    </w:p>
    <w:p w14:paraId="79206639" w14:textId="0FD2FA6E" w:rsidR="00A531E7" w:rsidRPr="004418D1" w:rsidRDefault="00A531E7" w:rsidP="00D52E58">
      <w:pPr>
        <w:pStyle w:val="Heading1"/>
        <w:rPr>
          <w:rFonts w:hint="eastAsia"/>
        </w:rPr>
      </w:pPr>
      <w:r w:rsidRPr="00A531E7">
        <w:lastRenderedPageBreak/>
        <w:t xml:space="preserve">Stop </w:t>
      </w:r>
      <w:proofErr w:type="gramStart"/>
      <w:r w:rsidRPr="00A531E7">
        <w:t>20</w:t>
      </w:r>
      <w:proofErr w:type="gramEnd"/>
    </w:p>
    <w:bookmarkEnd w:id="17"/>
    <w:p w14:paraId="27A778CF" w14:textId="77777777" w:rsidR="00A531E7" w:rsidRPr="00A531E7" w:rsidRDefault="00A531E7" w:rsidP="00FA719B">
      <w:pPr>
        <w:pStyle w:val="Heading2"/>
        <w:rPr>
          <w:rFonts w:hint="eastAsia"/>
        </w:rPr>
      </w:pPr>
      <w:r w:rsidRPr="00A531E7">
        <w:t>Local Protection</w:t>
      </w:r>
    </w:p>
    <w:p w14:paraId="01FD93EE" w14:textId="5ED262CE" w:rsidR="00A531E7" w:rsidRDefault="00A531E7" w:rsidP="00FA719B">
      <w:pPr>
        <w:pStyle w:val="Heading3"/>
        <w:rPr>
          <w:rFonts w:hint="eastAsia"/>
        </w:rPr>
      </w:pPr>
      <w:r w:rsidRPr="00A531E7">
        <w:t>St Georges Grove Precinct</w:t>
      </w:r>
    </w:p>
    <w:p w14:paraId="43EE3B46" w14:textId="3B03E49D" w:rsidR="008F77B6" w:rsidRDefault="008F77B6" w:rsidP="008F77B6">
      <w:pPr>
        <w:spacing w:after="0"/>
        <w:rPr>
          <w:lang w:val="en-US"/>
        </w:rPr>
      </w:pPr>
      <w:r w:rsidRPr="008F77B6">
        <w:rPr>
          <w:noProof/>
          <w:lang w:val="en-US"/>
        </w:rPr>
        <w:drawing>
          <wp:inline distT="0" distB="0" distL="0" distR="0" wp14:anchorId="1F662238" wp14:editId="06745FEF">
            <wp:extent cx="2004234" cy="2484335"/>
            <wp:effectExtent l="0" t="0" r="0" b="0"/>
            <wp:docPr id="981360333" name="Picture 1" descr="A photo of one of the houses in St Georges Grove Precinct, at Stop 20, the last stop on your 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60333" name="Picture 1" descr="A photo of one of the houses in St Georges Grove Precinct, at Stop 20, the last stop on your tour."/>
                    <pic:cNvPicPr/>
                  </pic:nvPicPr>
                  <pic:blipFill>
                    <a:blip r:embed="rId83"/>
                    <a:stretch>
                      <a:fillRect/>
                    </a:stretch>
                  </pic:blipFill>
                  <pic:spPr>
                    <a:xfrm>
                      <a:off x="0" y="0"/>
                      <a:ext cx="2004234" cy="2484335"/>
                    </a:xfrm>
                    <a:prstGeom prst="rect">
                      <a:avLst/>
                    </a:prstGeom>
                  </pic:spPr>
                </pic:pic>
              </a:graphicData>
            </a:graphic>
          </wp:inline>
        </w:drawing>
      </w:r>
    </w:p>
    <w:p w14:paraId="2BE1417D" w14:textId="78704475" w:rsidR="008F77B6" w:rsidRDefault="008F77B6" w:rsidP="008F77B6">
      <w:pPr>
        <w:spacing w:after="0"/>
        <w:rPr>
          <w:lang w:val="en-US"/>
        </w:rPr>
      </w:pPr>
      <w:r w:rsidRPr="008F77B6">
        <w:rPr>
          <w:noProof/>
          <w:lang w:val="en-US"/>
        </w:rPr>
        <w:drawing>
          <wp:inline distT="0" distB="0" distL="0" distR="0" wp14:anchorId="05FF2F26" wp14:editId="55F6F971">
            <wp:extent cx="1554480" cy="1667306"/>
            <wp:effectExtent l="0" t="0" r="7620" b="9525"/>
            <wp:docPr id="1508512175" name="Picture 1" descr="An aerial photo showing the boundary of the St Georges Grove Precin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12175" name="Picture 1" descr="An aerial photo showing the boundary of the St Georges Grove Precinct."/>
                    <pic:cNvPicPr/>
                  </pic:nvPicPr>
                  <pic:blipFill>
                    <a:blip r:embed="rId84"/>
                    <a:stretch>
                      <a:fillRect/>
                    </a:stretch>
                  </pic:blipFill>
                  <pic:spPr>
                    <a:xfrm>
                      <a:off x="0" y="0"/>
                      <a:ext cx="1574828" cy="1689131"/>
                    </a:xfrm>
                    <a:prstGeom prst="rect">
                      <a:avLst/>
                    </a:prstGeom>
                  </pic:spPr>
                </pic:pic>
              </a:graphicData>
            </a:graphic>
          </wp:inline>
        </w:drawing>
      </w:r>
    </w:p>
    <w:p w14:paraId="685DF237" w14:textId="68BF072A" w:rsidR="008F77B6" w:rsidRPr="008F77B6" w:rsidRDefault="00A142E3" w:rsidP="008F77B6">
      <w:pPr>
        <w:rPr>
          <w:lang w:val="en-US"/>
        </w:rPr>
      </w:pPr>
      <w:r w:rsidRPr="00A142E3">
        <w:rPr>
          <w:noProof/>
          <w:lang w:val="en-US"/>
        </w:rPr>
        <w:drawing>
          <wp:inline distT="0" distB="0" distL="0" distR="0" wp14:anchorId="0382B246" wp14:editId="73CD6685">
            <wp:extent cx="3733800" cy="3761054"/>
            <wp:effectExtent l="0" t="0" r="0" b="0"/>
            <wp:docPr id="1261792391" name="Picture 1" descr="A map showing the location of the last Stop on your tour, Stop 20.&#10;&#10;Please note that the links to Google maps do not work in this accessibl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792391" name="Picture 1" descr="A map showing the location of the last Stop on your tour, Stop 20.&#10;&#10;Please note that the links to Google maps do not work in this accessible document."/>
                    <pic:cNvPicPr/>
                  </pic:nvPicPr>
                  <pic:blipFill>
                    <a:blip r:embed="rId85"/>
                    <a:stretch>
                      <a:fillRect/>
                    </a:stretch>
                  </pic:blipFill>
                  <pic:spPr>
                    <a:xfrm>
                      <a:off x="0" y="0"/>
                      <a:ext cx="3744495" cy="3771827"/>
                    </a:xfrm>
                    <a:prstGeom prst="rect">
                      <a:avLst/>
                    </a:prstGeom>
                  </pic:spPr>
                </pic:pic>
              </a:graphicData>
            </a:graphic>
          </wp:inline>
        </w:drawing>
      </w:r>
    </w:p>
    <w:p w14:paraId="761B7A27" w14:textId="414EE92F" w:rsidR="00A531E7" w:rsidRPr="00A531E7" w:rsidRDefault="00A531E7" w:rsidP="00A531E7">
      <w:pPr>
        <w:rPr>
          <w:lang w:val="en-GB"/>
        </w:rPr>
      </w:pPr>
      <w:r w:rsidRPr="00FA719B">
        <w:rPr>
          <w:b/>
          <w:bCs/>
          <w:lang w:val="en-GB"/>
        </w:rPr>
        <w:lastRenderedPageBreak/>
        <w:t>Architect(s):</w:t>
      </w:r>
      <w:r w:rsidR="00FA719B">
        <w:rPr>
          <w:lang w:val="en-GB"/>
        </w:rPr>
        <w:t xml:space="preserve"> </w:t>
      </w:r>
      <w:r w:rsidRPr="00A531E7">
        <w:rPr>
          <w:lang w:val="en-GB"/>
        </w:rPr>
        <w:t>Various</w:t>
      </w:r>
    </w:p>
    <w:p w14:paraId="172A146B" w14:textId="45B7421E" w:rsidR="00A531E7" w:rsidRPr="00A531E7" w:rsidRDefault="00A531E7" w:rsidP="00A531E7">
      <w:pPr>
        <w:rPr>
          <w:lang w:val="en-GB"/>
        </w:rPr>
      </w:pPr>
      <w:r w:rsidRPr="00FA719B">
        <w:rPr>
          <w:b/>
          <w:bCs/>
          <w:lang w:val="en-GB"/>
        </w:rPr>
        <w:t>Constructed:</w:t>
      </w:r>
      <w:r w:rsidR="00FA719B">
        <w:rPr>
          <w:lang w:val="en-GB"/>
        </w:rPr>
        <w:t xml:space="preserve"> </w:t>
      </w:r>
      <w:r w:rsidRPr="00A531E7">
        <w:rPr>
          <w:lang w:val="en-GB"/>
        </w:rPr>
        <w:t>1920s–30s, 1951</w:t>
      </w:r>
    </w:p>
    <w:p w14:paraId="445E163A" w14:textId="4C4235E4" w:rsidR="00A531E7" w:rsidRPr="00A531E7" w:rsidRDefault="00A531E7" w:rsidP="00A531E7">
      <w:pPr>
        <w:rPr>
          <w:lang w:val="en-GB"/>
        </w:rPr>
      </w:pPr>
      <w:r w:rsidRPr="00FA719B">
        <w:rPr>
          <w:b/>
          <w:bCs/>
          <w:lang w:val="en-GB"/>
        </w:rPr>
        <w:t>Current heritage:</w:t>
      </w:r>
      <w:r w:rsidR="00FA719B">
        <w:rPr>
          <w:lang w:val="en-GB"/>
        </w:rPr>
        <w:t xml:space="preserve"> </w:t>
      </w:r>
      <w:r w:rsidRPr="00A531E7">
        <w:rPr>
          <w:lang w:val="en-GB"/>
        </w:rPr>
        <w:t>Contributory to HO4 Parkville Precinct</w:t>
      </w:r>
    </w:p>
    <w:p w14:paraId="6887823D" w14:textId="4020B79D" w:rsidR="00A531E7" w:rsidRPr="00A531E7" w:rsidRDefault="00A531E7" w:rsidP="00A531E7">
      <w:pPr>
        <w:rPr>
          <w:lang w:val="en-GB"/>
        </w:rPr>
      </w:pPr>
      <w:r w:rsidRPr="00FA719B">
        <w:rPr>
          <w:b/>
          <w:bCs/>
          <w:lang w:val="en-GB"/>
        </w:rPr>
        <w:t>Proposed heritage:</w:t>
      </w:r>
      <w:r w:rsidR="00FA719B">
        <w:rPr>
          <w:lang w:val="en-GB"/>
        </w:rPr>
        <w:t xml:space="preserve"> </w:t>
      </w:r>
      <w:r w:rsidRPr="00A531E7">
        <w:rPr>
          <w:lang w:val="en-GB"/>
        </w:rPr>
        <w:t>New Heritage Precinct</w:t>
      </w:r>
    </w:p>
    <w:p w14:paraId="624C0E1A" w14:textId="77777777" w:rsidR="00A531E7" w:rsidRPr="00A531E7" w:rsidRDefault="00A531E7" w:rsidP="00A531E7">
      <w:pPr>
        <w:rPr>
          <w:lang w:val="en-GB"/>
        </w:rPr>
      </w:pPr>
      <w:r w:rsidRPr="00A531E7">
        <w:rPr>
          <w:lang w:val="en-GB"/>
        </w:rPr>
        <w:t xml:space="preserve">This proposed heritage precinct comprises 1–5, 7, 9, and 4–10 St Georges Grove, and 20–24, 26–28, 30–32 and 34–40 Manningham Street. It provides evidence of a period of concentrated interwar and post–war residential development associated with the subdivision of the former St George’s Church site. This church was a wooden building constructed in 1854 and used by the Church of England for services and a Sunday school. According to The Herald, the school was often without a teacher and the church services were irregular. The building eventually fell into disrepair and was sold and removed from the site. </w:t>
      </w:r>
    </w:p>
    <w:p w14:paraId="1AC5F415" w14:textId="77777777" w:rsidR="00A531E7" w:rsidRPr="00A531E7" w:rsidRDefault="00A531E7" w:rsidP="00A531E7">
      <w:pPr>
        <w:rPr>
          <w:lang w:val="en-GB"/>
        </w:rPr>
      </w:pPr>
      <w:r w:rsidRPr="00A531E7">
        <w:rPr>
          <w:lang w:val="en-GB"/>
        </w:rPr>
        <w:t xml:space="preserve">Following subdivision of the church land in 1929, most residences at this stop were built by 1937. The remaining land was developed on following WWII, from 1946 to 1959. The Precinct is distinctive within Parkville as the only example of an interwar residential subdivision. Other interwar and post–war development generally occurred within the established nineteenth–century residential blocks. </w:t>
      </w:r>
    </w:p>
    <w:p w14:paraId="4C90F086" w14:textId="37318E0A" w:rsidR="00A531E7" w:rsidRDefault="00A531E7" w:rsidP="00A531E7">
      <w:pPr>
        <w:rPr>
          <w:lang w:val="en-GB"/>
        </w:rPr>
      </w:pPr>
      <w:r w:rsidRPr="00A531E7">
        <w:rPr>
          <w:lang w:val="en-GB"/>
        </w:rPr>
        <w:t>The intact group of dwellings represent typical domestic architectural styling popular from the 1930s to the 1950s. While the residences express a lively sense of individuality through their mix of architectural styles (Spanish Mission, Old English, Moderne and post–war vernacular aesthetic) and built form (single–storey houses, maisonettes and double–storey flats). The distinctive character of the Precinct is enhanced by the consistent setback pattern, original car garages and fences.</w:t>
      </w:r>
    </w:p>
    <w:p w14:paraId="598D212C" w14:textId="77777777" w:rsidR="008F77B6" w:rsidRDefault="008F77B6" w:rsidP="00A531E7">
      <w:pPr>
        <w:rPr>
          <w:lang w:val="en-GB"/>
        </w:rPr>
      </w:pPr>
      <w:r w:rsidRPr="008F77B6">
        <w:rPr>
          <w:noProof/>
          <w:lang w:val="en-GB"/>
        </w:rPr>
        <w:drawing>
          <wp:inline distT="0" distB="0" distL="0" distR="0" wp14:anchorId="48221630" wp14:editId="304A2952">
            <wp:extent cx="4168501" cy="3360711"/>
            <wp:effectExtent l="0" t="0" r="3810" b="0"/>
            <wp:docPr id="2057496277" name="Picture 1" descr="St Georges Church of England and Hall, which once stood in Manningham Street. This photo was taken between 1906 and 14 by Arthur 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496277" name="Picture 1" descr="St Georges Church of England and Hall, which once stood in Manningham Street. This photo was taken between 1906 and 14 by Arthur Fox."/>
                    <pic:cNvPicPr/>
                  </pic:nvPicPr>
                  <pic:blipFill>
                    <a:blip r:embed="rId86"/>
                    <a:stretch>
                      <a:fillRect/>
                    </a:stretch>
                  </pic:blipFill>
                  <pic:spPr>
                    <a:xfrm>
                      <a:off x="0" y="0"/>
                      <a:ext cx="4168501" cy="3360711"/>
                    </a:xfrm>
                    <a:prstGeom prst="rect">
                      <a:avLst/>
                    </a:prstGeom>
                  </pic:spPr>
                </pic:pic>
              </a:graphicData>
            </a:graphic>
          </wp:inline>
        </w:drawing>
      </w:r>
    </w:p>
    <w:p w14:paraId="28857AE2" w14:textId="39C93ECB" w:rsidR="00820A5A" w:rsidRDefault="00820A5A" w:rsidP="00A531E7">
      <w:pPr>
        <w:rPr>
          <w:lang w:val="en-GB"/>
        </w:rPr>
      </w:pPr>
      <w:r w:rsidRPr="00820A5A">
        <w:rPr>
          <w:lang w:val="en-GB"/>
        </w:rPr>
        <w:t>St Georges Church of England and Hall, Manningham Street, between 1906 and 14; photo by Arthur Fox. Source: Pictures Collection, State Library of Victoria, Accession No. H90.137/105</w:t>
      </w:r>
    </w:p>
    <w:p w14:paraId="7A835144" w14:textId="5FB6D3F9" w:rsidR="00820A5A" w:rsidRDefault="00820A5A">
      <w:pPr>
        <w:spacing w:after="0" w:line="240" w:lineRule="auto"/>
        <w:rPr>
          <w:lang w:val="en-GB"/>
        </w:rPr>
      </w:pPr>
      <w:r>
        <w:rPr>
          <w:lang w:val="en-GB"/>
        </w:rPr>
        <w:br w:type="page"/>
      </w:r>
    </w:p>
    <w:p w14:paraId="03EEE3CF" w14:textId="4249B3E2" w:rsidR="00820A5A" w:rsidRDefault="00820A5A" w:rsidP="00FA719B">
      <w:pPr>
        <w:pStyle w:val="Heading1"/>
        <w:rPr>
          <w:rFonts w:hint="eastAsia"/>
        </w:rPr>
      </w:pPr>
      <w:r w:rsidRPr="00820A5A">
        <w:lastRenderedPageBreak/>
        <w:t>END</w:t>
      </w:r>
    </w:p>
    <w:p w14:paraId="6966D71B" w14:textId="390A9F68" w:rsidR="00820A5A" w:rsidRPr="00FA719B" w:rsidRDefault="00820A5A" w:rsidP="00FA719B">
      <w:pPr>
        <w:pStyle w:val="Heading2"/>
        <w:rPr>
          <w:rFonts w:hint="eastAsia"/>
        </w:rPr>
      </w:pPr>
      <w:r w:rsidRPr="00FA719B">
        <w:t>Royal Park</w:t>
      </w:r>
      <w:r w:rsidR="00FA719B" w:rsidRPr="00FA719B">
        <w:t xml:space="preserve">, </w:t>
      </w:r>
      <w:r w:rsidRPr="00FA719B">
        <w:t>Flemington Road</w:t>
      </w:r>
    </w:p>
    <w:p w14:paraId="50122A4E" w14:textId="0C7694DC" w:rsidR="00EF5BD4" w:rsidRDefault="00820A5A" w:rsidP="00820A5A">
      <w:pPr>
        <w:rPr>
          <w:lang w:val="en-GB"/>
        </w:rPr>
      </w:pPr>
      <w:r w:rsidRPr="00820A5A">
        <w:rPr>
          <w:lang w:val="en-GB"/>
        </w:rPr>
        <w:t xml:space="preserve">To return to Gatehouse Street, you can ride on the track through Royal Park. Otherwise, </w:t>
      </w:r>
      <w:r w:rsidR="00EF5BD4">
        <w:rPr>
          <w:lang w:val="en-GB"/>
        </w:rPr>
        <w:t xml:space="preserve">downloading the arevo app from this link may be helpful to you: </w:t>
      </w:r>
      <w:r w:rsidR="00EF5BD4" w:rsidRPr="00EF5BD4">
        <w:t>melbourne.vic.gov.au/cycling-lanes-and-routes</w:t>
      </w:r>
      <w:r w:rsidR="00EF5BD4">
        <w:rPr>
          <w:lang w:val="en-GB"/>
        </w:rPr>
        <w:t>.</w:t>
      </w:r>
    </w:p>
    <w:p w14:paraId="7398ED0C" w14:textId="2D58B99F" w:rsidR="008F77B6" w:rsidRPr="0006541F" w:rsidRDefault="00104D59" w:rsidP="00820A5A">
      <w:pPr>
        <w:rPr>
          <w:lang w:val="en-GB"/>
        </w:rPr>
      </w:pPr>
      <w:r w:rsidRPr="00104D59">
        <w:rPr>
          <w:noProof/>
          <w:lang w:val="en-GB"/>
        </w:rPr>
        <w:drawing>
          <wp:inline distT="0" distB="0" distL="0" distR="0" wp14:anchorId="3FD5D50A" wp14:editId="6AA7E689">
            <wp:extent cx="4435224" cy="6081287"/>
            <wp:effectExtent l="0" t="0" r="3810" b="0"/>
            <wp:docPr id="1557948185" name="Picture 1" descr="This map shows you a possible route back to Parkville East through Royal Park.&#10;&#10;Please note that the links to Google maps do not work in this accessibl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948185" name="Picture 1" descr="This map shows you a possible route back to Parkville East through Royal Park.&#10;&#10;Please note that the links to Google maps do not work in this accessible document."/>
                    <pic:cNvPicPr/>
                  </pic:nvPicPr>
                  <pic:blipFill>
                    <a:blip r:embed="rId87"/>
                    <a:stretch>
                      <a:fillRect/>
                    </a:stretch>
                  </pic:blipFill>
                  <pic:spPr>
                    <a:xfrm>
                      <a:off x="0" y="0"/>
                      <a:ext cx="4435224" cy="6081287"/>
                    </a:xfrm>
                    <a:prstGeom prst="rect">
                      <a:avLst/>
                    </a:prstGeom>
                  </pic:spPr>
                </pic:pic>
              </a:graphicData>
            </a:graphic>
          </wp:inline>
        </w:drawing>
      </w:r>
    </w:p>
    <w:p w14:paraId="3FCB2A0D" w14:textId="117B6E11" w:rsidR="00820A5A" w:rsidRDefault="00820A5A">
      <w:pPr>
        <w:spacing w:after="0" w:line="240" w:lineRule="auto"/>
        <w:rPr>
          <w:lang w:val="en-GB"/>
        </w:rPr>
      </w:pPr>
      <w:r>
        <w:rPr>
          <w:lang w:val="en-GB"/>
        </w:rPr>
        <w:br w:type="page"/>
      </w:r>
    </w:p>
    <w:p w14:paraId="473A4876" w14:textId="1FBBBE8F" w:rsidR="00953EEB" w:rsidRDefault="00820A5A" w:rsidP="00FA719B">
      <w:pPr>
        <w:pStyle w:val="Heading1"/>
        <w:rPr>
          <w:rFonts w:hint="eastAsia"/>
        </w:rPr>
      </w:pPr>
      <w:r w:rsidRPr="00820A5A">
        <w:lastRenderedPageBreak/>
        <w:t>END NOTES</w:t>
      </w:r>
    </w:p>
    <w:p w14:paraId="616EEC53" w14:textId="77777777" w:rsidR="00820A5A" w:rsidRPr="00820A5A" w:rsidRDefault="00820A5A" w:rsidP="00820A5A">
      <w:pPr>
        <w:pStyle w:val="ListParagraph"/>
        <w:numPr>
          <w:ilvl w:val="0"/>
          <w:numId w:val="19"/>
        </w:numPr>
        <w:ind w:left="360"/>
        <w:rPr>
          <w:lang w:val="en-GB"/>
        </w:rPr>
      </w:pPr>
      <w:r w:rsidRPr="00820A5A">
        <w:rPr>
          <w:lang w:val="en-GB"/>
        </w:rPr>
        <w:t>aboriginal-map.melbourne.vic.gov.au/, retrieved January 2024.</w:t>
      </w:r>
    </w:p>
    <w:p w14:paraId="776D09F6" w14:textId="248BA218" w:rsidR="00820A5A" w:rsidRPr="00820A5A" w:rsidRDefault="00820A5A" w:rsidP="00820A5A">
      <w:pPr>
        <w:pStyle w:val="ListParagraph"/>
        <w:numPr>
          <w:ilvl w:val="0"/>
          <w:numId w:val="19"/>
        </w:numPr>
        <w:ind w:left="360"/>
        <w:rPr>
          <w:lang w:val="en-GB"/>
        </w:rPr>
      </w:pPr>
      <w:r w:rsidRPr="00820A5A">
        <w:rPr>
          <w:lang w:val="en-GB"/>
        </w:rPr>
        <w:t>City of Melbourne, unpublished research.</w:t>
      </w:r>
    </w:p>
    <w:p w14:paraId="2D240C18" w14:textId="4CCEB3CC" w:rsidR="00820A5A" w:rsidRPr="00820A5A" w:rsidRDefault="00820A5A" w:rsidP="00820A5A">
      <w:pPr>
        <w:pStyle w:val="ListParagraph"/>
        <w:numPr>
          <w:ilvl w:val="0"/>
          <w:numId w:val="19"/>
        </w:numPr>
        <w:ind w:left="360"/>
        <w:rPr>
          <w:lang w:val="en-GB"/>
        </w:rPr>
      </w:pPr>
      <w:r w:rsidRPr="00820A5A">
        <w:rPr>
          <w:lang w:val="en-GB"/>
        </w:rPr>
        <w:t>Parkville resident, October 2023.</w:t>
      </w:r>
    </w:p>
    <w:p w14:paraId="5AF0B395" w14:textId="0C1BDCD2" w:rsidR="00820A5A" w:rsidRPr="00820A5A" w:rsidRDefault="00820A5A" w:rsidP="00820A5A">
      <w:pPr>
        <w:pStyle w:val="ListParagraph"/>
        <w:numPr>
          <w:ilvl w:val="0"/>
          <w:numId w:val="19"/>
        </w:numPr>
        <w:ind w:left="360"/>
        <w:rPr>
          <w:lang w:val="en-GB"/>
        </w:rPr>
      </w:pPr>
      <w:r w:rsidRPr="00820A5A">
        <w:rPr>
          <w:lang w:val="en-GB"/>
        </w:rPr>
        <w:t>City of Melbourne, unpublished research.</w:t>
      </w:r>
    </w:p>
    <w:p w14:paraId="5F26442D" w14:textId="440085FF" w:rsidR="00820A5A" w:rsidRPr="00820A5A" w:rsidRDefault="00820A5A" w:rsidP="00820A5A">
      <w:pPr>
        <w:pStyle w:val="ListParagraph"/>
        <w:numPr>
          <w:ilvl w:val="0"/>
          <w:numId w:val="19"/>
        </w:numPr>
        <w:ind w:left="360"/>
        <w:rPr>
          <w:lang w:val="en-GB"/>
        </w:rPr>
      </w:pPr>
      <w:r w:rsidRPr="00820A5A">
        <w:rPr>
          <w:lang w:val="en-GB"/>
        </w:rPr>
        <w:t>Brine, J, 2012, ‘David Arthur Lewis Saunders’, Australian</w:t>
      </w:r>
    </w:p>
    <w:p w14:paraId="5A126583" w14:textId="6F3A9087" w:rsidR="00820A5A" w:rsidRPr="00820A5A" w:rsidRDefault="00820A5A" w:rsidP="00820A5A">
      <w:pPr>
        <w:pStyle w:val="ListParagraph"/>
        <w:numPr>
          <w:ilvl w:val="0"/>
          <w:numId w:val="19"/>
        </w:numPr>
        <w:ind w:left="360"/>
        <w:rPr>
          <w:lang w:val="en-GB"/>
        </w:rPr>
      </w:pPr>
      <w:r w:rsidRPr="00820A5A">
        <w:rPr>
          <w:lang w:val="en-GB"/>
        </w:rPr>
        <w:t xml:space="preserve">Dictionary of Biography website, accessed on 4 January </w:t>
      </w:r>
    </w:p>
    <w:p w14:paraId="0ECD3367" w14:textId="22A3EABC" w:rsidR="00820A5A" w:rsidRPr="00820A5A" w:rsidRDefault="00820A5A" w:rsidP="00820A5A">
      <w:pPr>
        <w:pStyle w:val="ListParagraph"/>
        <w:numPr>
          <w:ilvl w:val="0"/>
          <w:numId w:val="19"/>
        </w:numPr>
        <w:ind w:left="360"/>
        <w:rPr>
          <w:lang w:val="en-GB"/>
        </w:rPr>
      </w:pPr>
      <w:r w:rsidRPr="00820A5A">
        <w:rPr>
          <w:lang w:val="en-GB"/>
        </w:rPr>
        <w:t>2024, https://adb.anu.edu.au/biography/saunders-david-ar</w:t>
      </w:r>
    </w:p>
    <w:p w14:paraId="71399D9A" w14:textId="195CF00D" w:rsidR="00820A5A" w:rsidRPr="00820A5A" w:rsidRDefault="00820A5A" w:rsidP="00820A5A">
      <w:pPr>
        <w:pStyle w:val="ListParagraph"/>
        <w:numPr>
          <w:ilvl w:val="0"/>
          <w:numId w:val="19"/>
        </w:numPr>
        <w:ind w:left="360"/>
        <w:rPr>
          <w:lang w:val="en-GB"/>
        </w:rPr>
      </w:pPr>
      <w:r w:rsidRPr="00820A5A">
        <w:rPr>
          <w:lang w:val="en-GB"/>
        </w:rPr>
        <w:t>thur-lewis-15756.</w:t>
      </w:r>
    </w:p>
    <w:p w14:paraId="4A601D13" w14:textId="76CBEF45" w:rsidR="00820A5A" w:rsidRPr="00820A5A" w:rsidRDefault="00820A5A" w:rsidP="00820A5A">
      <w:pPr>
        <w:pStyle w:val="ListParagraph"/>
        <w:numPr>
          <w:ilvl w:val="0"/>
          <w:numId w:val="19"/>
        </w:numPr>
        <w:ind w:left="360"/>
        <w:rPr>
          <w:lang w:val="en-GB"/>
        </w:rPr>
      </w:pPr>
      <w:r w:rsidRPr="00820A5A">
        <w:rPr>
          <w:lang w:val="en-GB"/>
        </w:rPr>
        <w:t xml:space="preserve">Royal Park Protection Group, website, accessed </w:t>
      </w:r>
    </w:p>
    <w:p w14:paraId="64482CC1" w14:textId="40A70396" w:rsidR="00820A5A" w:rsidRPr="00820A5A" w:rsidRDefault="00820A5A" w:rsidP="00820A5A">
      <w:pPr>
        <w:pStyle w:val="ListParagraph"/>
        <w:numPr>
          <w:ilvl w:val="0"/>
          <w:numId w:val="19"/>
        </w:numPr>
        <w:ind w:left="360"/>
        <w:rPr>
          <w:lang w:val="en-GB"/>
        </w:rPr>
      </w:pPr>
      <w:r w:rsidRPr="00820A5A">
        <w:rPr>
          <w:lang w:val="en-GB"/>
        </w:rPr>
        <w:t>27 November 2023, https://royalparkprotect.com.au/ar</w:t>
      </w:r>
    </w:p>
    <w:p w14:paraId="3FE9D390" w14:textId="309D7C73" w:rsidR="00820A5A" w:rsidRPr="00820A5A" w:rsidRDefault="00820A5A" w:rsidP="00820A5A">
      <w:pPr>
        <w:pStyle w:val="ListParagraph"/>
        <w:numPr>
          <w:ilvl w:val="0"/>
          <w:numId w:val="19"/>
        </w:numPr>
        <w:ind w:left="360"/>
        <w:rPr>
          <w:lang w:val="en-GB"/>
        </w:rPr>
      </w:pPr>
      <w:r w:rsidRPr="00820A5A">
        <w:rPr>
          <w:lang w:val="en-GB"/>
        </w:rPr>
        <w:t>chives/general/walmsley-house/</w:t>
      </w:r>
    </w:p>
    <w:p w14:paraId="086600ED" w14:textId="6D31D90A" w:rsidR="00820A5A" w:rsidRPr="00820A5A" w:rsidRDefault="00820A5A" w:rsidP="00820A5A">
      <w:pPr>
        <w:pStyle w:val="ListParagraph"/>
        <w:numPr>
          <w:ilvl w:val="0"/>
          <w:numId w:val="19"/>
        </w:numPr>
        <w:ind w:left="360"/>
        <w:rPr>
          <w:lang w:val="en-GB"/>
        </w:rPr>
      </w:pPr>
      <w:r w:rsidRPr="00820A5A">
        <w:rPr>
          <w:lang w:val="en-GB"/>
        </w:rPr>
        <w:t xml:space="preserve">Royal Park Protection Group, website, accessed </w:t>
      </w:r>
    </w:p>
    <w:p w14:paraId="4C3E2DC2" w14:textId="514E7AD9" w:rsidR="00820A5A" w:rsidRPr="00820A5A" w:rsidRDefault="00820A5A" w:rsidP="00820A5A">
      <w:pPr>
        <w:pStyle w:val="ListParagraph"/>
        <w:numPr>
          <w:ilvl w:val="0"/>
          <w:numId w:val="19"/>
        </w:numPr>
        <w:ind w:left="360"/>
        <w:rPr>
          <w:lang w:val="en-GB"/>
        </w:rPr>
      </w:pPr>
      <w:r w:rsidRPr="00820A5A">
        <w:rPr>
          <w:lang w:val="en-GB"/>
        </w:rPr>
        <w:t>27 November 2023, https://royalparkprotect.com.au/ar</w:t>
      </w:r>
    </w:p>
    <w:p w14:paraId="086E4505" w14:textId="08DEBBC4" w:rsidR="00820A5A" w:rsidRPr="00820A5A" w:rsidRDefault="00820A5A" w:rsidP="00820A5A">
      <w:pPr>
        <w:pStyle w:val="ListParagraph"/>
        <w:numPr>
          <w:ilvl w:val="0"/>
          <w:numId w:val="19"/>
        </w:numPr>
        <w:ind w:left="360"/>
        <w:rPr>
          <w:lang w:val="en-GB"/>
        </w:rPr>
      </w:pPr>
      <w:r w:rsidRPr="00820A5A">
        <w:rPr>
          <w:lang w:val="en-GB"/>
        </w:rPr>
        <w:t>chives/general/walmsley-house/.</w:t>
      </w:r>
    </w:p>
    <w:p w14:paraId="095A869E" w14:textId="37BC8F39" w:rsidR="00820A5A" w:rsidRPr="00820A5A" w:rsidRDefault="00820A5A" w:rsidP="00820A5A">
      <w:pPr>
        <w:pStyle w:val="ListParagraph"/>
        <w:numPr>
          <w:ilvl w:val="0"/>
          <w:numId w:val="19"/>
        </w:numPr>
        <w:ind w:left="360"/>
        <w:rPr>
          <w:lang w:val="en-GB"/>
        </w:rPr>
      </w:pPr>
      <w:r w:rsidRPr="00820A5A">
        <w:rPr>
          <w:lang w:val="en-GB"/>
        </w:rPr>
        <w:t>City of Melbourne, 1957–67, street card for Macarthur Road.</w:t>
      </w:r>
    </w:p>
    <w:p w14:paraId="70EB1EE8" w14:textId="375C1910" w:rsidR="00820A5A" w:rsidRPr="00820A5A" w:rsidRDefault="00820A5A" w:rsidP="00820A5A">
      <w:pPr>
        <w:pStyle w:val="ListParagraph"/>
        <w:numPr>
          <w:ilvl w:val="0"/>
          <w:numId w:val="19"/>
        </w:numPr>
        <w:ind w:left="360"/>
        <w:rPr>
          <w:lang w:val="en-GB"/>
        </w:rPr>
      </w:pPr>
      <w:r w:rsidRPr="00820A5A">
        <w:rPr>
          <w:lang w:val="en-GB"/>
        </w:rPr>
        <w:t xml:space="preserve">Melbourne 1945 website, accessed 1 December 2023, </w:t>
      </w:r>
    </w:p>
    <w:p w14:paraId="070D9D60" w14:textId="3685D8ED" w:rsidR="00820A5A" w:rsidRPr="00820A5A" w:rsidRDefault="00820A5A" w:rsidP="00820A5A">
      <w:pPr>
        <w:pStyle w:val="ListParagraph"/>
        <w:numPr>
          <w:ilvl w:val="0"/>
          <w:numId w:val="19"/>
        </w:numPr>
        <w:ind w:left="360"/>
        <w:rPr>
          <w:lang w:val="en-GB"/>
        </w:rPr>
      </w:pPr>
      <w:r w:rsidRPr="00820A5A">
        <w:rPr>
          <w:lang w:val="en-GB"/>
        </w:rPr>
        <w:t>https://1945.melbourne.</w:t>
      </w:r>
    </w:p>
    <w:p w14:paraId="305B1F5A" w14:textId="6347A96C" w:rsidR="00820A5A" w:rsidRPr="00820A5A" w:rsidRDefault="00820A5A" w:rsidP="00820A5A">
      <w:pPr>
        <w:pStyle w:val="ListParagraph"/>
        <w:numPr>
          <w:ilvl w:val="0"/>
          <w:numId w:val="19"/>
        </w:numPr>
        <w:ind w:left="360"/>
        <w:rPr>
          <w:lang w:val="en-GB"/>
        </w:rPr>
      </w:pPr>
      <w:r w:rsidRPr="00820A5A">
        <w:rPr>
          <w:lang w:val="en-GB"/>
        </w:rPr>
        <w:t>City of Melbourne, unpublished research.</w:t>
      </w:r>
    </w:p>
    <w:p w14:paraId="32CE915E" w14:textId="1AE667AD" w:rsidR="00820A5A" w:rsidRPr="00820A5A" w:rsidRDefault="00820A5A" w:rsidP="00820A5A">
      <w:pPr>
        <w:pStyle w:val="ListParagraph"/>
        <w:numPr>
          <w:ilvl w:val="0"/>
          <w:numId w:val="19"/>
        </w:numPr>
        <w:ind w:left="360"/>
        <w:rPr>
          <w:lang w:val="en-GB"/>
        </w:rPr>
      </w:pPr>
      <w:r w:rsidRPr="00820A5A">
        <w:rPr>
          <w:lang w:val="en-GB"/>
        </w:rPr>
        <w:t>City of Melbourne, unpublished research.</w:t>
      </w:r>
    </w:p>
    <w:p w14:paraId="39AB9C8A" w14:textId="162C7A82" w:rsidR="00820A5A" w:rsidRPr="00820A5A" w:rsidRDefault="00820A5A" w:rsidP="00820A5A">
      <w:pPr>
        <w:pStyle w:val="ListParagraph"/>
        <w:numPr>
          <w:ilvl w:val="0"/>
          <w:numId w:val="19"/>
        </w:numPr>
        <w:ind w:left="360"/>
        <w:rPr>
          <w:lang w:val="en-GB"/>
        </w:rPr>
      </w:pPr>
      <w:r w:rsidRPr="00820A5A">
        <w:rPr>
          <w:lang w:val="en-GB"/>
        </w:rPr>
        <w:t xml:space="preserve">Atkinson, H, 1991, Suburban Tickets of the Victorian </w:t>
      </w:r>
    </w:p>
    <w:p w14:paraId="07A1285D" w14:textId="687C5CC3" w:rsidR="00820A5A" w:rsidRPr="00820A5A" w:rsidRDefault="00820A5A" w:rsidP="00820A5A">
      <w:pPr>
        <w:pStyle w:val="ListParagraph"/>
        <w:numPr>
          <w:ilvl w:val="0"/>
          <w:numId w:val="19"/>
        </w:numPr>
        <w:ind w:left="360"/>
        <w:rPr>
          <w:lang w:val="en-GB"/>
        </w:rPr>
      </w:pPr>
      <w:r w:rsidRPr="00820A5A">
        <w:rPr>
          <w:lang w:val="en-GB"/>
        </w:rPr>
        <w:t>Railways, Regal Press, Launceston.</w:t>
      </w:r>
    </w:p>
    <w:p w14:paraId="4C961D2D" w14:textId="0996FEE1" w:rsidR="00820A5A" w:rsidRPr="00820A5A" w:rsidRDefault="00820A5A" w:rsidP="00820A5A">
      <w:pPr>
        <w:pStyle w:val="ListParagraph"/>
        <w:numPr>
          <w:ilvl w:val="0"/>
          <w:numId w:val="19"/>
        </w:numPr>
        <w:ind w:left="360"/>
        <w:rPr>
          <w:lang w:val="en-GB"/>
        </w:rPr>
      </w:pPr>
      <w:r w:rsidRPr="00820A5A">
        <w:rPr>
          <w:lang w:val="en-GB"/>
        </w:rPr>
        <w:t xml:space="preserve">Atkinson, H, 1991, Suburban Tickets of the Victorian </w:t>
      </w:r>
    </w:p>
    <w:p w14:paraId="35EA1353" w14:textId="3164F77F" w:rsidR="00820A5A" w:rsidRPr="00820A5A" w:rsidRDefault="00820A5A" w:rsidP="00820A5A">
      <w:pPr>
        <w:pStyle w:val="ListParagraph"/>
        <w:numPr>
          <w:ilvl w:val="0"/>
          <w:numId w:val="19"/>
        </w:numPr>
        <w:ind w:left="360"/>
        <w:rPr>
          <w:lang w:val="en-GB"/>
        </w:rPr>
      </w:pPr>
      <w:r w:rsidRPr="00820A5A">
        <w:rPr>
          <w:lang w:val="en-GB"/>
        </w:rPr>
        <w:t>Railways, Regal Press, Launceston, p.216.</w:t>
      </w:r>
    </w:p>
    <w:p w14:paraId="6FF43808" w14:textId="5B3CDCFC" w:rsidR="00820A5A" w:rsidRPr="00820A5A" w:rsidRDefault="00820A5A" w:rsidP="00820A5A">
      <w:pPr>
        <w:pStyle w:val="ListParagraph"/>
        <w:numPr>
          <w:ilvl w:val="0"/>
          <w:numId w:val="19"/>
        </w:numPr>
        <w:ind w:left="360"/>
        <w:rPr>
          <w:lang w:val="en-GB"/>
        </w:rPr>
      </w:pPr>
      <w:r w:rsidRPr="00820A5A">
        <w:rPr>
          <w:lang w:val="en-GB"/>
        </w:rPr>
        <w:t>Heritage Council of Victoria, Victorian Heritage Database</w:t>
      </w:r>
    </w:p>
    <w:p w14:paraId="071685CB" w14:textId="56594B33" w:rsidR="00820A5A" w:rsidRPr="00820A5A" w:rsidRDefault="00820A5A" w:rsidP="00820A5A">
      <w:pPr>
        <w:pStyle w:val="ListParagraph"/>
        <w:numPr>
          <w:ilvl w:val="0"/>
          <w:numId w:val="19"/>
        </w:numPr>
        <w:ind w:left="360"/>
        <w:rPr>
          <w:lang w:val="en-GB"/>
        </w:rPr>
      </w:pPr>
      <w:r w:rsidRPr="00820A5A">
        <w:rPr>
          <w:lang w:val="en-GB"/>
        </w:rPr>
        <w:t>website, accessed 1 December 2023, https://vhd.heritage</w:t>
      </w:r>
    </w:p>
    <w:p w14:paraId="06176C08" w14:textId="2F0BB252" w:rsidR="00820A5A" w:rsidRPr="00820A5A" w:rsidRDefault="00820A5A" w:rsidP="00820A5A">
      <w:pPr>
        <w:pStyle w:val="ListParagraph"/>
        <w:numPr>
          <w:ilvl w:val="0"/>
          <w:numId w:val="19"/>
        </w:numPr>
        <w:ind w:left="360"/>
        <w:rPr>
          <w:lang w:val="en-GB"/>
        </w:rPr>
      </w:pPr>
      <w:r w:rsidRPr="00820A5A">
        <w:rPr>
          <w:lang w:val="en-GB"/>
        </w:rPr>
        <w:t>council.vic.gov.au/places/2633.</w:t>
      </w:r>
    </w:p>
    <w:p w14:paraId="4B98139F" w14:textId="423D7605" w:rsidR="00820A5A" w:rsidRPr="00820A5A" w:rsidRDefault="00820A5A" w:rsidP="00820A5A">
      <w:pPr>
        <w:pStyle w:val="ListParagraph"/>
        <w:numPr>
          <w:ilvl w:val="0"/>
          <w:numId w:val="19"/>
        </w:numPr>
        <w:ind w:left="360"/>
        <w:rPr>
          <w:lang w:val="en-GB"/>
        </w:rPr>
      </w:pPr>
      <w:r w:rsidRPr="00820A5A">
        <w:rPr>
          <w:lang w:val="en-GB"/>
        </w:rPr>
        <w:t xml:space="preserve">vhd.heritagecouncil.vic.gov.au/places/2633, retrieved </w:t>
      </w:r>
    </w:p>
    <w:p w14:paraId="243594C1" w14:textId="11D9D018" w:rsidR="00820A5A" w:rsidRPr="00820A5A" w:rsidRDefault="00820A5A" w:rsidP="00820A5A">
      <w:pPr>
        <w:pStyle w:val="ListParagraph"/>
        <w:numPr>
          <w:ilvl w:val="0"/>
          <w:numId w:val="19"/>
        </w:numPr>
        <w:ind w:left="360"/>
        <w:rPr>
          <w:lang w:val="en-GB"/>
        </w:rPr>
      </w:pPr>
      <w:r w:rsidRPr="00820A5A">
        <w:rPr>
          <w:lang w:val="en-GB"/>
        </w:rPr>
        <w:t>1/12/23.</w:t>
      </w:r>
    </w:p>
    <w:p w14:paraId="3698695C" w14:textId="490AABA5" w:rsidR="00820A5A" w:rsidRPr="00820A5A" w:rsidRDefault="00820A5A" w:rsidP="00820A5A">
      <w:pPr>
        <w:pStyle w:val="ListParagraph"/>
        <w:numPr>
          <w:ilvl w:val="0"/>
          <w:numId w:val="19"/>
        </w:numPr>
        <w:ind w:left="360"/>
        <w:rPr>
          <w:lang w:val="en-GB"/>
        </w:rPr>
      </w:pPr>
      <w:r w:rsidRPr="00820A5A">
        <w:rPr>
          <w:lang w:val="en-GB"/>
        </w:rPr>
        <w:t xml:space="preserve">vhd.heritagecouncil.vic.gov.au/places/2633, retrieved </w:t>
      </w:r>
    </w:p>
    <w:p w14:paraId="4FBB2AE6" w14:textId="758F8CEE" w:rsidR="00820A5A" w:rsidRDefault="00820A5A" w:rsidP="00820A5A">
      <w:pPr>
        <w:pStyle w:val="ListParagraph"/>
        <w:numPr>
          <w:ilvl w:val="0"/>
          <w:numId w:val="19"/>
        </w:numPr>
        <w:ind w:left="360"/>
        <w:rPr>
          <w:lang w:val="en-GB"/>
        </w:rPr>
      </w:pPr>
      <w:r w:rsidRPr="00820A5A">
        <w:rPr>
          <w:lang w:val="en-GB"/>
        </w:rPr>
        <w:t>1/12/23.</w:t>
      </w:r>
    </w:p>
    <w:p w14:paraId="24F32B96" w14:textId="77777777" w:rsidR="00820A5A" w:rsidRPr="00820A5A" w:rsidRDefault="00820A5A" w:rsidP="00820A5A">
      <w:pPr>
        <w:pStyle w:val="ListParagraph"/>
        <w:numPr>
          <w:ilvl w:val="0"/>
          <w:numId w:val="19"/>
        </w:numPr>
        <w:ind w:left="360"/>
        <w:rPr>
          <w:lang w:val="en-GB"/>
        </w:rPr>
      </w:pPr>
      <w:r w:rsidRPr="00820A5A">
        <w:rPr>
          <w:lang w:val="en-GB"/>
        </w:rPr>
        <w:tab/>
        <w:t xml:space="preserve">City of Melbourne, CoMPASS map, accessed December </w:t>
      </w:r>
    </w:p>
    <w:p w14:paraId="1FDBDF8D" w14:textId="77777777" w:rsidR="00820A5A" w:rsidRPr="00820A5A" w:rsidRDefault="00820A5A" w:rsidP="00820A5A">
      <w:pPr>
        <w:pStyle w:val="ListParagraph"/>
        <w:numPr>
          <w:ilvl w:val="0"/>
          <w:numId w:val="19"/>
        </w:numPr>
        <w:ind w:left="360"/>
        <w:rPr>
          <w:lang w:val="en-GB"/>
        </w:rPr>
      </w:pPr>
      <w:r w:rsidRPr="00820A5A">
        <w:rPr>
          <w:lang w:val="en-GB"/>
        </w:rPr>
        <w:tab/>
        <w:t>2023.</w:t>
      </w:r>
    </w:p>
    <w:p w14:paraId="511BF7B1" w14:textId="77777777" w:rsidR="00820A5A" w:rsidRPr="00820A5A" w:rsidRDefault="00820A5A" w:rsidP="00820A5A">
      <w:pPr>
        <w:pStyle w:val="ListParagraph"/>
        <w:numPr>
          <w:ilvl w:val="0"/>
          <w:numId w:val="19"/>
        </w:numPr>
        <w:ind w:left="360"/>
        <w:rPr>
          <w:lang w:val="en-GB"/>
        </w:rPr>
      </w:pPr>
      <w:r w:rsidRPr="00820A5A">
        <w:rPr>
          <w:lang w:val="en-GB"/>
        </w:rPr>
        <w:tab/>
        <w:t xml:space="preserve">Friends of Royal Park website, accessed 2 December </w:t>
      </w:r>
    </w:p>
    <w:p w14:paraId="38FA287A" w14:textId="77777777" w:rsidR="00820A5A" w:rsidRPr="00820A5A" w:rsidRDefault="00820A5A" w:rsidP="00820A5A">
      <w:pPr>
        <w:pStyle w:val="ListParagraph"/>
        <w:numPr>
          <w:ilvl w:val="0"/>
          <w:numId w:val="19"/>
        </w:numPr>
        <w:ind w:left="360"/>
        <w:rPr>
          <w:lang w:val="en-GB"/>
        </w:rPr>
      </w:pPr>
      <w:r w:rsidRPr="00820A5A">
        <w:rPr>
          <w:lang w:val="en-GB"/>
        </w:rPr>
        <w:tab/>
        <w:t>2023, https://royalpark.org.au.</w:t>
      </w:r>
    </w:p>
    <w:p w14:paraId="6FEFAEBA" w14:textId="77777777" w:rsidR="00820A5A" w:rsidRPr="00820A5A" w:rsidRDefault="00820A5A" w:rsidP="00820A5A">
      <w:pPr>
        <w:pStyle w:val="ListParagraph"/>
        <w:numPr>
          <w:ilvl w:val="0"/>
          <w:numId w:val="19"/>
        </w:numPr>
        <w:ind w:left="360"/>
        <w:rPr>
          <w:lang w:val="en-GB"/>
        </w:rPr>
      </w:pPr>
      <w:r w:rsidRPr="00820A5A">
        <w:rPr>
          <w:lang w:val="en-GB"/>
        </w:rPr>
        <w:tab/>
        <w:t xml:space="preserve">Friends of Royal Park website, accessed 2 December 2023 </w:t>
      </w:r>
    </w:p>
    <w:p w14:paraId="590F10AD" w14:textId="77777777" w:rsidR="00820A5A" w:rsidRPr="00820A5A" w:rsidRDefault="00820A5A" w:rsidP="00820A5A">
      <w:pPr>
        <w:pStyle w:val="ListParagraph"/>
        <w:numPr>
          <w:ilvl w:val="0"/>
          <w:numId w:val="19"/>
        </w:numPr>
        <w:ind w:left="360"/>
        <w:rPr>
          <w:lang w:val="en-GB"/>
        </w:rPr>
      </w:pPr>
      <w:r w:rsidRPr="00820A5A">
        <w:rPr>
          <w:lang w:val="en-GB"/>
        </w:rPr>
        <w:lastRenderedPageBreak/>
        <w:tab/>
        <w:t>and 5 January 2024, https://royalpark.org.au.</w:t>
      </w:r>
    </w:p>
    <w:p w14:paraId="31FFA779" w14:textId="77777777" w:rsidR="00820A5A" w:rsidRPr="00820A5A" w:rsidRDefault="00820A5A" w:rsidP="00820A5A">
      <w:pPr>
        <w:pStyle w:val="ListParagraph"/>
        <w:numPr>
          <w:ilvl w:val="0"/>
          <w:numId w:val="19"/>
        </w:numPr>
        <w:ind w:left="360"/>
        <w:rPr>
          <w:lang w:val="en-GB"/>
        </w:rPr>
      </w:pPr>
      <w:r w:rsidRPr="00820A5A">
        <w:rPr>
          <w:lang w:val="en-GB"/>
        </w:rPr>
        <w:tab/>
        <w:t>The Herald, Melbourne, 18 December 1916, p.3. Quoted by</w:t>
      </w:r>
    </w:p>
    <w:p w14:paraId="0E7DD5AB" w14:textId="37C892A4" w:rsidR="00820A5A" w:rsidRDefault="00820A5A" w:rsidP="00820A5A">
      <w:pPr>
        <w:pStyle w:val="ListParagraph"/>
        <w:numPr>
          <w:ilvl w:val="0"/>
          <w:numId w:val="19"/>
        </w:numPr>
        <w:ind w:left="360"/>
        <w:rPr>
          <w:lang w:val="en-GB"/>
        </w:rPr>
      </w:pPr>
      <w:r w:rsidRPr="00820A5A">
        <w:rPr>
          <w:lang w:val="en-GB"/>
        </w:rPr>
        <w:tab/>
        <w:t>GML Heritage in the Parkville Heritage Review.</w:t>
      </w:r>
    </w:p>
    <w:p w14:paraId="00A43C01" w14:textId="379EA3D1" w:rsidR="00820A5A" w:rsidRDefault="00820A5A">
      <w:pPr>
        <w:spacing w:after="0" w:line="240" w:lineRule="auto"/>
        <w:rPr>
          <w:lang w:val="en-GB"/>
        </w:rPr>
      </w:pPr>
      <w:r>
        <w:rPr>
          <w:lang w:val="en-GB"/>
        </w:rPr>
        <w:br w:type="page"/>
      </w:r>
    </w:p>
    <w:p w14:paraId="63BC42D7" w14:textId="6C92B2E3" w:rsidR="00820A5A" w:rsidRDefault="00820A5A" w:rsidP="00FA719B">
      <w:pPr>
        <w:pStyle w:val="Heading1"/>
        <w:rPr>
          <w:rFonts w:hint="eastAsia"/>
        </w:rPr>
      </w:pPr>
      <w:r>
        <w:lastRenderedPageBreak/>
        <w:t>Back Cover</w:t>
      </w:r>
    </w:p>
    <w:p w14:paraId="48EACC21" w14:textId="77777777" w:rsidR="00820A5A" w:rsidRPr="00820A5A" w:rsidRDefault="00820A5A" w:rsidP="00820A5A">
      <w:pPr>
        <w:rPr>
          <w:lang w:val="en-GB"/>
        </w:rPr>
      </w:pPr>
      <w:r w:rsidRPr="00820A5A">
        <w:rPr>
          <w:lang w:val="en-GB"/>
        </w:rPr>
        <w:t xml:space="preserve">We hope you enjoyed the Parkville self–guided bike ride, which was prepared as part of the Parkville Heritage Review. </w:t>
      </w:r>
    </w:p>
    <w:p w14:paraId="72A5F204" w14:textId="77777777" w:rsidR="00820A5A" w:rsidRPr="00820A5A" w:rsidRDefault="00820A5A" w:rsidP="00820A5A">
      <w:pPr>
        <w:rPr>
          <w:lang w:val="en-GB"/>
        </w:rPr>
      </w:pPr>
      <w:r w:rsidRPr="00820A5A">
        <w:rPr>
          <w:lang w:val="en-GB"/>
        </w:rPr>
        <w:t>The Parkville Heritage Review recommends heritage protection for a range of places, some of which you have visited today.</w:t>
      </w:r>
    </w:p>
    <w:p w14:paraId="5BFF5E45" w14:textId="4A94F956" w:rsidR="00820A5A" w:rsidRPr="00820A5A" w:rsidRDefault="00820A5A" w:rsidP="00820A5A">
      <w:pPr>
        <w:rPr>
          <w:lang w:val="en-GB"/>
        </w:rPr>
      </w:pPr>
      <w:r w:rsidRPr="00820A5A">
        <w:rPr>
          <w:lang w:val="en-GB"/>
        </w:rPr>
        <w:t xml:space="preserve">Visit </w:t>
      </w:r>
      <w:r w:rsidR="00EF5BD4" w:rsidRPr="00037E98">
        <w:t>participate.melbourne.vic.gov.au/parkville-heritage-review</w:t>
      </w:r>
      <w:r w:rsidRPr="00820A5A">
        <w:rPr>
          <w:lang w:val="en-GB"/>
        </w:rPr>
        <w:t xml:space="preserve"> by </w:t>
      </w:r>
      <w:r w:rsidR="00FA719B" w:rsidRPr="00EC7443">
        <w:rPr>
          <w:lang w:val="en-GB"/>
        </w:rPr>
        <w:t>31</w:t>
      </w:r>
      <w:r w:rsidR="00FA719B" w:rsidRPr="009271C5">
        <w:rPr>
          <w:vertAlign w:val="superscript"/>
          <w:lang w:val="en-GB"/>
        </w:rPr>
        <w:t>st</w:t>
      </w:r>
      <w:r w:rsidR="00FA719B">
        <w:rPr>
          <w:lang w:val="en-GB"/>
        </w:rPr>
        <w:t xml:space="preserve"> </w:t>
      </w:r>
      <w:r w:rsidRPr="00820A5A">
        <w:rPr>
          <w:lang w:val="en-GB"/>
        </w:rPr>
        <w:t>October 2025 to find out more and have your say.</w:t>
      </w:r>
    </w:p>
    <w:sectPr w:rsidR="00820A5A" w:rsidRPr="00820A5A" w:rsidSect="006C06DB">
      <w:endnotePr>
        <w:numFmt w:val="decimal"/>
      </w:endnotePr>
      <w:pgSz w:w="11900" w:h="16840" w:code="9"/>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38D217" w14:textId="77777777" w:rsidR="00004E7E" w:rsidRDefault="00004E7E" w:rsidP="00BC719D">
      <w:pPr>
        <w:spacing w:after="0"/>
      </w:pPr>
      <w:r>
        <w:separator/>
      </w:r>
    </w:p>
  </w:endnote>
  <w:endnote w:type="continuationSeparator" w:id="0">
    <w:p w14:paraId="46C4B4D6" w14:textId="77777777" w:rsidR="00004E7E" w:rsidRDefault="00004E7E"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97D7B" w14:textId="77777777" w:rsidR="00004E7E" w:rsidRDefault="00004E7E" w:rsidP="00577A39">
      <w:pPr>
        <w:spacing w:after="40" w:line="240" w:lineRule="auto"/>
      </w:pPr>
      <w:r>
        <w:separator/>
      </w:r>
    </w:p>
  </w:footnote>
  <w:footnote w:type="continuationSeparator" w:id="0">
    <w:p w14:paraId="1C91B306" w14:textId="77777777" w:rsidR="00004E7E" w:rsidRDefault="00004E7E"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52644BC"/>
    <w:multiLevelType w:val="hybridMultilevel"/>
    <w:tmpl w:val="4DA28EF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15:restartNumberingAfterBreak="0">
    <w:nsid w:val="2A2B5D1C"/>
    <w:multiLevelType w:val="multilevel"/>
    <w:tmpl w:val="16506B6C"/>
    <w:numStyleLink w:val="ListNumbers"/>
  </w:abstractNum>
  <w:abstractNum w:abstractNumId="7"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C10957"/>
    <w:multiLevelType w:val="multilevel"/>
    <w:tmpl w:val="16506B6C"/>
    <w:numStyleLink w:val="ListNumbers"/>
  </w:abstractNum>
  <w:abstractNum w:abstractNumId="9" w15:restartNumberingAfterBreak="0">
    <w:nsid w:val="5EB91EBE"/>
    <w:multiLevelType w:val="hybridMultilevel"/>
    <w:tmpl w:val="31087EA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E1209CA"/>
    <w:multiLevelType w:val="multilevel"/>
    <w:tmpl w:val="16506B6C"/>
    <w:numStyleLink w:val="ListNumbers"/>
  </w:abstractNum>
  <w:abstractNum w:abstractNumId="12" w15:restartNumberingAfterBreak="0">
    <w:nsid w:val="6FF43D0C"/>
    <w:multiLevelType w:val="hybridMultilevel"/>
    <w:tmpl w:val="643227A4"/>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A2C43DC"/>
    <w:multiLevelType w:val="multilevel"/>
    <w:tmpl w:val="16506B6C"/>
    <w:numStyleLink w:val="ListNumbers"/>
  </w:abstractNum>
  <w:abstractNum w:abstractNumId="14"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414520940">
    <w:abstractNumId w:val="4"/>
  </w:num>
  <w:num w:numId="2" w16cid:durableId="967778138">
    <w:abstractNumId w:val="5"/>
  </w:num>
  <w:num w:numId="3" w16cid:durableId="632373444">
    <w:abstractNumId w:val="13"/>
  </w:num>
  <w:num w:numId="4" w16cid:durableId="1147163608">
    <w:abstractNumId w:val="0"/>
  </w:num>
  <w:num w:numId="5" w16cid:durableId="178765529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5654594">
    <w:abstractNumId w:val="6"/>
  </w:num>
  <w:num w:numId="7" w16cid:durableId="10775511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418100">
    <w:abstractNumId w:val="11"/>
  </w:num>
  <w:num w:numId="9" w16cid:durableId="68575260">
    <w:abstractNumId w:val="8"/>
  </w:num>
  <w:num w:numId="10" w16cid:durableId="5636836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499054">
    <w:abstractNumId w:val="1"/>
  </w:num>
  <w:num w:numId="12" w16cid:durableId="1491556204">
    <w:abstractNumId w:val="7"/>
  </w:num>
  <w:num w:numId="13" w16cid:durableId="1523326735">
    <w:abstractNumId w:val="10"/>
  </w:num>
  <w:num w:numId="14" w16cid:durableId="387152091">
    <w:abstractNumId w:val="14"/>
  </w:num>
  <w:num w:numId="15" w16cid:durableId="158172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93732865">
    <w:abstractNumId w:val="2"/>
  </w:num>
  <w:num w:numId="17" w16cid:durableId="370688707">
    <w:abstractNumId w:val="12"/>
  </w:num>
  <w:num w:numId="18" w16cid:durableId="1621915215">
    <w:abstractNumId w:val="3"/>
  </w:num>
  <w:num w:numId="19" w16cid:durableId="831797300">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4577"/>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0DA"/>
    <w:rsid w:val="00004E7E"/>
    <w:rsid w:val="00020B35"/>
    <w:rsid w:val="00037E98"/>
    <w:rsid w:val="000437C5"/>
    <w:rsid w:val="000474AE"/>
    <w:rsid w:val="0006541F"/>
    <w:rsid w:val="00071857"/>
    <w:rsid w:val="00096B98"/>
    <w:rsid w:val="000A2BDA"/>
    <w:rsid w:val="000A48D5"/>
    <w:rsid w:val="000B5EAA"/>
    <w:rsid w:val="000F3535"/>
    <w:rsid w:val="000F6D10"/>
    <w:rsid w:val="00104D59"/>
    <w:rsid w:val="0011638C"/>
    <w:rsid w:val="001636A7"/>
    <w:rsid w:val="00183CC5"/>
    <w:rsid w:val="00190B0E"/>
    <w:rsid w:val="001B51BF"/>
    <w:rsid w:val="001E28B8"/>
    <w:rsid w:val="001F46B4"/>
    <w:rsid w:val="001F554D"/>
    <w:rsid w:val="00224DD5"/>
    <w:rsid w:val="0022742A"/>
    <w:rsid w:val="002436A6"/>
    <w:rsid w:val="002438B7"/>
    <w:rsid w:val="0024773F"/>
    <w:rsid w:val="002730DA"/>
    <w:rsid w:val="00294C90"/>
    <w:rsid w:val="002A301C"/>
    <w:rsid w:val="002C0098"/>
    <w:rsid w:val="002D630D"/>
    <w:rsid w:val="002E2883"/>
    <w:rsid w:val="002E2AE0"/>
    <w:rsid w:val="002E4153"/>
    <w:rsid w:val="002F47B6"/>
    <w:rsid w:val="002F6A88"/>
    <w:rsid w:val="00304AC9"/>
    <w:rsid w:val="003316E7"/>
    <w:rsid w:val="00380F44"/>
    <w:rsid w:val="00392688"/>
    <w:rsid w:val="003A3F0F"/>
    <w:rsid w:val="003D63A8"/>
    <w:rsid w:val="003E093B"/>
    <w:rsid w:val="003E3A9F"/>
    <w:rsid w:val="00407429"/>
    <w:rsid w:val="0041578A"/>
    <w:rsid w:val="004163BD"/>
    <w:rsid w:val="00426584"/>
    <w:rsid w:val="00431D45"/>
    <w:rsid w:val="004418D1"/>
    <w:rsid w:val="004564F4"/>
    <w:rsid w:val="00456F78"/>
    <w:rsid w:val="00457042"/>
    <w:rsid w:val="0046710F"/>
    <w:rsid w:val="004878DB"/>
    <w:rsid w:val="00493E0A"/>
    <w:rsid w:val="00494A2D"/>
    <w:rsid w:val="004A26E3"/>
    <w:rsid w:val="004D00DD"/>
    <w:rsid w:val="004E1ECE"/>
    <w:rsid w:val="004F18E9"/>
    <w:rsid w:val="004F54F5"/>
    <w:rsid w:val="00535159"/>
    <w:rsid w:val="0053666A"/>
    <w:rsid w:val="005620A0"/>
    <w:rsid w:val="0056634E"/>
    <w:rsid w:val="0057264C"/>
    <w:rsid w:val="00577A39"/>
    <w:rsid w:val="005814F5"/>
    <w:rsid w:val="005D30BA"/>
    <w:rsid w:val="005F4391"/>
    <w:rsid w:val="00641F00"/>
    <w:rsid w:val="00643EC4"/>
    <w:rsid w:val="00687D4A"/>
    <w:rsid w:val="006A09B0"/>
    <w:rsid w:val="006A2F63"/>
    <w:rsid w:val="006A3718"/>
    <w:rsid w:val="006C06DB"/>
    <w:rsid w:val="006C7F7B"/>
    <w:rsid w:val="006D1D29"/>
    <w:rsid w:val="006D4FE5"/>
    <w:rsid w:val="006E0B1E"/>
    <w:rsid w:val="00712950"/>
    <w:rsid w:val="00715B3E"/>
    <w:rsid w:val="00724078"/>
    <w:rsid w:val="00730817"/>
    <w:rsid w:val="0073401D"/>
    <w:rsid w:val="007361D8"/>
    <w:rsid w:val="00737A99"/>
    <w:rsid w:val="00782E37"/>
    <w:rsid w:val="007A0AA6"/>
    <w:rsid w:val="007D4C4A"/>
    <w:rsid w:val="007D7CBD"/>
    <w:rsid w:val="007E291E"/>
    <w:rsid w:val="007F0661"/>
    <w:rsid w:val="007F55FF"/>
    <w:rsid w:val="007F6A78"/>
    <w:rsid w:val="00802A52"/>
    <w:rsid w:val="00806F0F"/>
    <w:rsid w:val="00820A5A"/>
    <w:rsid w:val="00831224"/>
    <w:rsid w:val="00850D66"/>
    <w:rsid w:val="00855F84"/>
    <w:rsid w:val="00877C4D"/>
    <w:rsid w:val="00881C97"/>
    <w:rsid w:val="008A0B17"/>
    <w:rsid w:val="008D2DDA"/>
    <w:rsid w:val="008E16BE"/>
    <w:rsid w:val="008E2476"/>
    <w:rsid w:val="008F77B6"/>
    <w:rsid w:val="009043FC"/>
    <w:rsid w:val="009050C6"/>
    <w:rsid w:val="0091365A"/>
    <w:rsid w:val="00953EEB"/>
    <w:rsid w:val="00955E32"/>
    <w:rsid w:val="0097181E"/>
    <w:rsid w:val="00977CF5"/>
    <w:rsid w:val="00990B3C"/>
    <w:rsid w:val="009D1FBA"/>
    <w:rsid w:val="009F307C"/>
    <w:rsid w:val="009F4681"/>
    <w:rsid w:val="00A005C6"/>
    <w:rsid w:val="00A01D13"/>
    <w:rsid w:val="00A121B3"/>
    <w:rsid w:val="00A142E3"/>
    <w:rsid w:val="00A23B9E"/>
    <w:rsid w:val="00A531E7"/>
    <w:rsid w:val="00A729AB"/>
    <w:rsid w:val="00A831C1"/>
    <w:rsid w:val="00A8651A"/>
    <w:rsid w:val="00AA4303"/>
    <w:rsid w:val="00AB6132"/>
    <w:rsid w:val="00AD0D5C"/>
    <w:rsid w:val="00AD2B6E"/>
    <w:rsid w:val="00AD5BAB"/>
    <w:rsid w:val="00AF02E0"/>
    <w:rsid w:val="00B152AF"/>
    <w:rsid w:val="00B53D5A"/>
    <w:rsid w:val="00B61F7F"/>
    <w:rsid w:val="00B93B1F"/>
    <w:rsid w:val="00BC5E8E"/>
    <w:rsid w:val="00BC719D"/>
    <w:rsid w:val="00BD06AA"/>
    <w:rsid w:val="00BE100F"/>
    <w:rsid w:val="00BE1269"/>
    <w:rsid w:val="00BE4B49"/>
    <w:rsid w:val="00BE6801"/>
    <w:rsid w:val="00C0174C"/>
    <w:rsid w:val="00C0291B"/>
    <w:rsid w:val="00C05740"/>
    <w:rsid w:val="00C07190"/>
    <w:rsid w:val="00C14F9F"/>
    <w:rsid w:val="00C2007C"/>
    <w:rsid w:val="00C37F6A"/>
    <w:rsid w:val="00C42412"/>
    <w:rsid w:val="00C73DA2"/>
    <w:rsid w:val="00C80227"/>
    <w:rsid w:val="00CA3730"/>
    <w:rsid w:val="00CB6145"/>
    <w:rsid w:val="00CD382D"/>
    <w:rsid w:val="00CD5C27"/>
    <w:rsid w:val="00D00427"/>
    <w:rsid w:val="00D02C4A"/>
    <w:rsid w:val="00D0430B"/>
    <w:rsid w:val="00D2188B"/>
    <w:rsid w:val="00D52E58"/>
    <w:rsid w:val="00D77363"/>
    <w:rsid w:val="00DE3C70"/>
    <w:rsid w:val="00E269C9"/>
    <w:rsid w:val="00E4646D"/>
    <w:rsid w:val="00E5089C"/>
    <w:rsid w:val="00E54779"/>
    <w:rsid w:val="00E552A4"/>
    <w:rsid w:val="00E86DCD"/>
    <w:rsid w:val="00E94A1C"/>
    <w:rsid w:val="00EA2130"/>
    <w:rsid w:val="00EB0BB9"/>
    <w:rsid w:val="00EC4AF9"/>
    <w:rsid w:val="00EC636A"/>
    <w:rsid w:val="00ED1087"/>
    <w:rsid w:val="00ED7629"/>
    <w:rsid w:val="00EF11AE"/>
    <w:rsid w:val="00EF5BD4"/>
    <w:rsid w:val="00F037AD"/>
    <w:rsid w:val="00F03DF7"/>
    <w:rsid w:val="00F07FBE"/>
    <w:rsid w:val="00F23E23"/>
    <w:rsid w:val="00F24B46"/>
    <w:rsid w:val="00F3291C"/>
    <w:rsid w:val="00F4048D"/>
    <w:rsid w:val="00F41FC6"/>
    <w:rsid w:val="00F577BA"/>
    <w:rsid w:val="00F61B69"/>
    <w:rsid w:val="00F63593"/>
    <w:rsid w:val="00F83261"/>
    <w:rsid w:val="00FA2DFF"/>
    <w:rsid w:val="00FA719B"/>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7181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numPr>
        <w:numId w:val="16"/>
      </w:num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UnresolvedMention">
    <w:name w:val="Unresolved Mention"/>
    <w:basedOn w:val="DefaultParagraphFont"/>
    <w:uiPriority w:val="99"/>
    <w:semiHidden/>
    <w:unhideWhenUsed/>
    <w:rsid w:val="00EF5B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png"/><Relationship Id="rId84" Type="http://schemas.openxmlformats.org/officeDocument/2006/relationships/image" Target="media/image73.png"/><Relationship Id="rId89" Type="http://schemas.openxmlformats.org/officeDocument/2006/relationships/theme" Target="theme/theme1.xml"/><Relationship Id="rId7" Type="http://schemas.openxmlformats.org/officeDocument/2006/relationships/styles" Target="styles.xml"/><Relationship Id="rId71" Type="http://schemas.openxmlformats.org/officeDocument/2006/relationships/image" Target="media/image60.png"/><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png"/><Relationship Id="rId87" Type="http://schemas.openxmlformats.org/officeDocument/2006/relationships/image" Target="media/image76.png"/><Relationship Id="rId5" Type="http://schemas.openxmlformats.org/officeDocument/2006/relationships/customXml" Target="../customXml/item5.xml"/><Relationship Id="rId61" Type="http://schemas.openxmlformats.org/officeDocument/2006/relationships/image" Target="media/image50.png"/><Relationship Id="rId82" Type="http://schemas.openxmlformats.org/officeDocument/2006/relationships/image" Target="media/image71.png"/><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settings" Target="settings.xm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3" Type="http://schemas.openxmlformats.org/officeDocument/2006/relationships/customXml" Target="../customXml/item3.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png"/><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pn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footnotes" Target="footnotes.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F3AF2A605E0F5142AE1EFB9985641F20" ma:contentTypeVersion="15" ma:contentTypeDescription="Create a new document." ma:contentTypeScope="" ma:versionID="674bdbd5aa5498345e33704f4985aaee">
  <xsd:schema xmlns:xsd="http://www.w3.org/2001/XMLSchema" xmlns:xs="http://www.w3.org/2001/XMLSchema" xmlns:p="http://schemas.microsoft.com/office/2006/metadata/properties" xmlns:ns2="1ef61637-bdcb-4156-91bc-9b3008928da0" xmlns:ns3="253cde96-7448-48f6-98b0-4f47319cbe02" targetNamespace="http://schemas.microsoft.com/office/2006/metadata/properties" ma:root="true" ma:fieldsID="f4bd9723d5d62d09917ed17559e1f6c1" ns2:_="" ns3:_="">
    <xsd:import namespace="1ef61637-bdcb-4156-91bc-9b3008928da0"/>
    <xsd:import namespace="253cde96-7448-48f6-98b0-4f47319cbe0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DateTaken"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f61637-bdcb-4156-91bc-9b3008928da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594d950-1e6b-4f4b-8a49-178358e54d6a}" ma:internalName="TaxCatchAll" ma:showField="CatchAllData" ma:web="1ef61637-bdcb-4156-91bc-9b3008928da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53cde96-7448-48f6-98b0-4f47319cbe0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1ef61637-bdcb-4156-91bc-9b3008928da0">COMM-354843871-261</_dlc_DocId>
    <_dlc_DocIdUrl xmlns="1ef61637-bdcb-4156-91bc-9b3008928da0">
      <Url>https://cityofmelbourne.sharepoint.com/sites/stratcomms/_layouts/15/DocIdRedir.aspx?ID=COMM-354843871-261</Url>
      <Description>COMM-354843871-261</Description>
    </_dlc_DocIdUrl>
    <TaxCatchAll xmlns="1ef61637-bdcb-4156-91bc-9b3008928da0" xsi:nil="true"/>
    <lcf76f155ced4ddcb4097134ff3c332f xmlns="253cde96-7448-48f6-98b0-4f47319cbe02">
      <Terms xmlns="http://schemas.microsoft.com/office/infopath/2007/PartnerControls"/>
    </lcf76f155ced4ddcb4097134ff3c332f>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4E04957-4B61-43B7-A4EE-C71C246BD6BB}">
  <ds:schemaRefs>
    <ds:schemaRef ds:uri="http://schemas.microsoft.com/sharepoint/v3/contenttype/forms"/>
  </ds:schemaRefs>
</ds:datastoreItem>
</file>

<file path=customXml/itemProps2.xml><?xml version="1.0" encoding="utf-8"?>
<ds:datastoreItem xmlns:ds="http://schemas.openxmlformats.org/officeDocument/2006/customXml" ds:itemID="{6BC111B9-54F1-41B9-BC40-FD762855FD04}">
  <ds:schemaRefs>
    <ds:schemaRef ds:uri="http://schemas.openxmlformats.org/officeDocument/2006/bibliography"/>
  </ds:schemaRefs>
</ds:datastoreItem>
</file>

<file path=customXml/itemProps3.xml><?xml version="1.0" encoding="utf-8"?>
<ds:datastoreItem xmlns:ds="http://schemas.openxmlformats.org/officeDocument/2006/customXml" ds:itemID="{B40FEE98-1C06-4F16-AC95-67987CC33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f61637-bdcb-4156-91bc-9b3008928da0"/>
    <ds:schemaRef ds:uri="253cde96-7448-48f6-98b0-4f47319cb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F9E752-73BC-4BE1-B5D5-197ED0F76A2E}">
  <ds:schemaRefs>
    <ds:schemaRef ds:uri="http://schemas.microsoft.com/office/2006/metadata/properties"/>
    <ds:schemaRef ds:uri="http://schemas.microsoft.com/office/infopath/2007/PartnerControls"/>
    <ds:schemaRef ds:uri="1ef61637-bdcb-4156-91bc-9b3008928da0"/>
    <ds:schemaRef ds:uri="253cde96-7448-48f6-98b0-4f47319cbe02"/>
  </ds:schemaRefs>
</ds:datastoreItem>
</file>

<file path=customXml/itemProps5.xml><?xml version="1.0" encoding="utf-8"?>
<ds:datastoreItem xmlns:ds="http://schemas.openxmlformats.org/officeDocument/2006/customXml" ds:itemID="{7C8AAC91-920C-4CE4-A5BF-C576D8DDD43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53</Pages>
  <Words>5460</Words>
  <Characters>31126</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2025-09-17T05:39:00Z</dcterms:created>
  <dcterms:modified xsi:type="dcterms:W3CDTF">2025-09-21T09:01:00Z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0x010100F3AF2A605E0F5142AE1EFB9985641F20</vt:lpwstr>
  </property>
  <property fmtid="{D5CDD505-2E9C-101B-9397-08002B2CF9AE}" pid="3" name="_dlc_DocIdItemGuid">
    <vt:lpwstr>95b1aef6-4605-4359-b6c9-8ee35f93750f</vt:lpwstr>
  </property>
  <property fmtid="{D5CDD505-2E9C-101B-9397-08002B2CF9AE}" pid="4" name="eDOCS AutoSave">
    <vt:lpwstr>20250921170235020</vt:lpwstr>
  </property>
</Properties>
</file>